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2187" w:rsidRPr="00CC45E7" w:rsidRDefault="00272C65" w:rsidP="00CC45E7">
      <w:pPr>
        <w:pStyle w:val="MainHeading"/>
        <w:spacing w:before="0" w:afterLines="0" w:after="140"/>
        <w:ind w:left="0" w:right="0"/>
        <w:rPr>
          <w:color w:val="005395"/>
        </w:rPr>
      </w:pPr>
      <w:bookmarkStart w:id="0" w:name="_Toc459796621"/>
      <w:bookmarkStart w:id="1" w:name="_Toc462910853"/>
      <w:bookmarkStart w:id="2" w:name="_Toc462911006"/>
      <w:bookmarkStart w:id="3" w:name="_Toc468796497"/>
      <w:bookmarkStart w:id="4" w:name="_Toc469393442"/>
      <w:bookmarkStart w:id="5" w:name="_Toc469393498"/>
      <w:bookmarkStart w:id="6" w:name="_Toc481060088"/>
      <w:bookmarkStart w:id="7" w:name="_Toc482964370"/>
      <w:bookmarkStart w:id="8" w:name="_Toc483998809"/>
      <w:bookmarkStart w:id="9" w:name="_Toc485299617"/>
      <w:bookmarkStart w:id="10" w:name="_Toc493759052"/>
      <w:bookmarkStart w:id="11" w:name="_Toc493759233"/>
      <w:bookmarkStart w:id="12" w:name="_Toc494185049"/>
      <w:bookmarkStart w:id="13" w:name="_Toc496003653"/>
      <w:bookmarkStart w:id="14" w:name="_Toc498597619"/>
      <w:bookmarkStart w:id="15" w:name="_Toc501707520"/>
      <w:bookmarkStart w:id="16" w:name="_Toc502663845"/>
      <w:bookmarkStart w:id="17" w:name="_Toc514241464"/>
      <w:bookmarkStart w:id="18" w:name="_Toc514332266"/>
      <w:bookmarkStart w:id="19" w:name="_Toc514760622"/>
      <w:bookmarkStart w:id="20" w:name="_Toc523989812"/>
      <w:bookmarkStart w:id="21" w:name="_Toc524592876"/>
      <w:bookmarkStart w:id="22" w:name="_Toc531268396"/>
      <w:r>
        <w:rPr>
          <w:color w:val="005395"/>
        </w:rPr>
        <w:br/>
      </w:r>
      <w:bookmarkStart w:id="23" w:name="_Toc2082127"/>
      <w:r w:rsidR="00B62635" w:rsidRPr="00CC45E7">
        <w:rPr>
          <w:color w:val="005395"/>
        </w:rPr>
        <w:t>Tasmanian Acute Public Hospitals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B62635" w:rsidRPr="00CC45E7">
        <w:rPr>
          <w:color w:val="005395"/>
        </w:rPr>
        <w:t xml:space="preserve"> </w:t>
      </w:r>
    </w:p>
    <w:p w:rsidR="00AE0838" w:rsidRPr="00CC45E7" w:rsidRDefault="00B62635" w:rsidP="00CC45E7">
      <w:pPr>
        <w:pStyle w:val="Subtitle2"/>
        <w:spacing w:afterLines="0" w:after="140" w:line="300" w:lineRule="atLeast"/>
        <w:ind w:left="142" w:right="0"/>
        <w:rPr>
          <w:color w:val="09BEDD"/>
        </w:rPr>
        <w:sectPr w:rsidR="00AE0838" w:rsidRPr="00CC45E7" w:rsidSect="00E50A06">
          <w:headerReference w:type="even" r:id="rId8"/>
          <w:headerReference w:type="default" r:id="rId9"/>
          <w:footerReference w:type="even" r:id="rId10"/>
          <w:footerReference w:type="default" r:id="rId11"/>
          <w:headerReference w:type="first" r:id="rId12"/>
          <w:footerReference w:type="first" r:id="rId13"/>
          <w:pgSz w:w="11906" w:h="16838"/>
          <w:pgMar w:top="1955" w:right="1440" w:bottom="1440" w:left="1440" w:header="709" w:footer="709" w:gutter="0"/>
          <w:cols w:space="708"/>
          <w:titlePg/>
          <w:docGrid w:linePitch="360"/>
        </w:sectPr>
      </w:pPr>
      <w:r w:rsidRPr="00CC45E7">
        <w:rPr>
          <w:color w:val="09BEDD"/>
        </w:rPr>
        <w:t xml:space="preserve">Healthcare Associated </w:t>
      </w:r>
      <w:r w:rsidR="008111B4">
        <w:rPr>
          <w:color w:val="09BEDD"/>
        </w:rPr>
        <w:t xml:space="preserve">Infection Surveillance Report </w:t>
      </w:r>
      <w:r w:rsidR="003D3EAE">
        <w:rPr>
          <w:color w:val="09BEDD"/>
        </w:rPr>
        <w:t>40</w:t>
      </w:r>
      <w:r w:rsidRPr="00CC45E7">
        <w:rPr>
          <w:color w:val="09BEDD"/>
        </w:rPr>
        <w:t xml:space="preserve"> – </w:t>
      </w:r>
      <w:r w:rsidR="00EF3DFB">
        <w:rPr>
          <w:color w:val="09BEDD"/>
        </w:rPr>
        <w:t xml:space="preserve">Quarter </w:t>
      </w:r>
      <w:r w:rsidR="003D3EAE">
        <w:rPr>
          <w:color w:val="09BEDD"/>
        </w:rPr>
        <w:t>4</w:t>
      </w:r>
      <w:r w:rsidR="00EF3DFB">
        <w:rPr>
          <w:color w:val="09BEDD"/>
        </w:rPr>
        <w:t xml:space="preserve"> 2018</w:t>
      </w:r>
    </w:p>
    <w:p w:rsidR="00B62635" w:rsidRPr="00CC45E7" w:rsidRDefault="003A32EB" w:rsidP="00CC45E7">
      <w:pPr>
        <w:spacing w:afterLines="0"/>
        <w:rPr>
          <w:b/>
        </w:rPr>
      </w:pPr>
      <w:r w:rsidRPr="00CC45E7">
        <w:rPr>
          <w:b/>
        </w:rPr>
        <w:lastRenderedPageBreak/>
        <w:t xml:space="preserve">Tasmanian Acute public Hospital </w:t>
      </w:r>
      <w:r w:rsidR="00B62635" w:rsidRPr="00CC45E7">
        <w:rPr>
          <w:b/>
        </w:rPr>
        <w:t xml:space="preserve">Healthcare Associated Infection Surveillance Report </w:t>
      </w:r>
      <w:r w:rsidR="00F63AA0">
        <w:rPr>
          <w:b/>
        </w:rPr>
        <w:t>40</w:t>
      </w:r>
      <w:r w:rsidR="008111B4">
        <w:rPr>
          <w:b/>
        </w:rPr>
        <w:t xml:space="preserve"> – </w:t>
      </w:r>
      <w:r w:rsidR="00A15B3B">
        <w:rPr>
          <w:b/>
        </w:rPr>
        <w:t xml:space="preserve">Quarter </w:t>
      </w:r>
      <w:r w:rsidR="00F63AA0">
        <w:rPr>
          <w:b/>
        </w:rPr>
        <w:t>4</w:t>
      </w:r>
      <w:r w:rsidR="00A15B3B">
        <w:rPr>
          <w:b/>
        </w:rPr>
        <w:t xml:space="preserve"> 2018 </w:t>
      </w:r>
    </w:p>
    <w:p w:rsidR="00B62635" w:rsidRPr="00CC45E7" w:rsidRDefault="00B62635" w:rsidP="00CC45E7">
      <w:pPr>
        <w:spacing w:afterLines="0"/>
        <w:rPr>
          <w:rFonts w:cs="Arial"/>
          <w:lang w:val="en-US"/>
        </w:rPr>
      </w:pPr>
      <w:r w:rsidRPr="00CC45E7">
        <w:rPr>
          <w:rFonts w:cs="Arial"/>
          <w:lang w:val="en-US"/>
        </w:rPr>
        <w:t>Department of Health</w:t>
      </w:r>
      <w:r w:rsidRPr="00CC45E7">
        <w:rPr>
          <w:rFonts w:cs="Arial"/>
        </w:rPr>
        <w:t xml:space="preserve">, </w:t>
      </w:r>
      <w:r w:rsidRPr="00CC45E7">
        <w:rPr>
          <w:rFonts w:cs="Arial"/>
          <w:lang w:val="en-US"/>
        </w:rPr>
        <w:t>Tasmania</w:t>
      </w:r>
    </w:p>
    <w:p w:rsidR="00B62635" w:rsidRPr="00CC45E7" w:rsidRDefault="005E544E" w:rsidP="00CC45E7">
      <w:pPr>
        <w:spacing w:afterLines="0"/>
        <w:rPr>
          <w:rFonts w:cs="Arial"/>
          <w:lang w:val="en-US"/>
        </w:rPr>
      </w:pPr>
      <w:r>
        <w:rPr>
          <w:rFonts w:cs="Arial"/>
          <w:lang w:val="en-US"/>
        </w:rPr>
        <w:t>Published 201</w:t>
      </w:r>
      <w:r w:rsidR="00F63AA0">
        <w:rPr>
          <w:rFonts w:cs="Arial"/>
          <w:lang w:val="en-US"/>
        </w:rPr>
        <w:t>9</w:t>
      </w:r>
    </w:p>
    <w:p w:rsidR="00B62635" w:rsidRPr="00CC45E7" w:rsidRDefault="008111B4" w:rsidP="00CC45E7">
      <w:pPr>
        <w:spacing w:afterLines="0"/>
        <w:rPr>
          <w:rFonts w:cs="Arial"/>
          <w:lang w:val="en-US"/>
        </w:rPr>
      </w:pPr>
      <w:r>
        <w:rPr>
          <w:rFonts w:cs="Arial"/>
          <w:lang w:val="en-US"/>
        </w:rPr>
        <w:t>Copyright—Department of Health, Tasmania</w:t>
      </w:r>
    </w:p>
    <w:p w:rsidR="00B62635" w:rsidRPr="00CC45E7" w:rsidRDefault="00B62635" w:rsidP="00CC45E7">
      <w:pPr>
        <w:spacing w:afterLines="0"/>
        <w:rPr>
          <w:rFonts w:cs="Arial"/>
          <w:b/>
          <w:lang w:val="en-US"/>
        </w:rPr>
      </w:pPr>
      <w:r w:rsidRPr="00CC45E7">
        <w:rPr>
          <w:rFonts w:cs="Arial"/>
          <w:b/>
          <w:lang w:val="en-US"/>
        </w:rPr>
        <w:t>Permission to copy is granted provided the source is acknowledged</w:t>
      </w:r>
    </w:p>
    <w:p w:rsidR="00B62635" w:rsidRPr="00CC45E7" w:rsidRDefault="00B62635" w:rsidP="00CC45E7">
      <w:pPr>
        <w:tabs>
          <w:tab w:val="left" w:pos="567"/>
        </w:tabs>
        <w:spacing w:afterLines="0"/>
        <w:rPr>
          <w:rFonts w:eastAsia="Times New Roman" w:cs="Arial"/>
        </w:rPr>
      </w:pPr>
      <w:r w:rsidRPr="00CC45E7">
        <w:rPr>
          <w:rFonts w:eastAsia="Times New Roman" w:cs="Arial"/>
          <w:b/>
        </w:rPr>
        <w:t>Authors</w:t>
      </w:r>
    </w:p>
    <w:p w:rsidR="00B62635" w:rsidRPr="00CC45E7" w:rsidRDefault="00B62635" w:rsidP="00CC45E7">
      <w:pPr>
        <w:numPr>
          <w:ilvl w:val="0"/>
          <w:numId w:val="1"/>
        </w:numPr>
        <w:tabs>
          <w:tab w:val="clear" w:pos="6"/>
        </w:tabs>
        <w:spacing w:afterLines="0"/>
        <w:ind w:left="567" w:hanging="567"/>
        <w:rPr>
          <w:rFonts w:eastAsia="Times New Roman" w:cs="Arial"/>
        </w:rPr>
      </w:pPr>
      <w:r w:rsidRPr="00CC45E7">
        <w:rPr>
          <w:rFonts w:eastAsia="Times New Roman" w:cs="Arial"/>
        </w:rPr>
        <w:t>Ms Fiona Wilson, Clinical Nurse Consultant, TIPCU</w:t>
      </w:r>
    </w:p>
    <w:p w:rsidR="00B62635" w:rsidRPr="00CC45E7" w:rsidRDefault="00B62635" w:rsidP="00CC45E7">
      <w:pPr>
        <w:numPr>
          <w:ilvl w:val="0"/>
          <w:numId w:val="1"/>
        </w:numPr>
        <w:tabs>
          <w:tab w:val="clear" w:pos="6"/>
        </w:tabs>
        <w:spacing w:afterLines="0"/>
        <w:ind w:left="567" w:hanging="567"/>
        <w:rPr>
          <w:rFonts w:eastAsia="Times New Roman" w:cs="Arial"/>
        </w:rPr>
      </w:pPr>
      <w:r w:rsidRPr="00CC45E7">
        <w:rPr>
          <w:rFonts w:eastAsia="Times New Roman" w:cs="Arial"/>
        </w:rPr>
        <w:t>Dr Tara Anderson, Specialist Medical Advisor, TIPCU</w:t>
      </w:r>
    </w:p>
    <w:p w:rsidR="00B62635" w:rsidRPr="00CC45E7" w:rsidRDefault="00B62635" w:rsidP="00CC45E7">
      <w:pPr>
        <w:numPr>
          <w:ilvl w:val="0"/>
          <w:numId w:val="1"/>
        </w:numPr>
        <w:tabs>
          <w:tab w:val="clear" w:pos="6"/>
        </w:tabs>
        <w:spacing w:afterLines="0"/>
        <w:ind w:left="567" w:hanging="567"/>
        <w:rPr>
          <w:rFonts w:eastAsia="Times New Roman" w:cs="Arial"/>
          <w:b/>
          <w:u w:val="single"/>
        </w:rPr>
      </w:pPr>
      <w:r w:rsidRPr="00CC45E7">
        <w:rPr>
          <w:rFonts w:eastAsia="Times New Roman" w:cs="Arial"/>
        </w:rPr>
        <w:t>Ms Anne Wells, Assistant Director of Nursing, TIPCU</w:t>
      </w:r>
    </w:p>
    <w:p w:rsidR="00457D3C" w:rsidRDefault="00B62635" w:rsidP="00457D3C">
      <w:pPr>
        <w:tabs>
          <w:tab w:val="left" w:pos="567"/>
        </w:tabs>
        <w:spacing w:afterLines="0"/>
        <w:rPr>
          <w:rFonts w:eastAsia="Times New Roman" w:cs="Arial"/>
        </w:rPr>
      </w:pPr>
      <w:r w:rsidRPr="00CC45E7">
        <w:rPr>
          <w:rFonts w:eastAsia="Times New Roman" w:cs="Arial"/>
        </w:rPr>
        <w:t>Suggested reference: Wilson, F</w:t>
      </w:r>
      <w:r w:rsidR="00CF4C79" w:rsidRPr="00CC45E7">
        <w:rPr>
          <w:rFonts w:eastAsia="Times New Roman" w:cs="Arial"/>
        </w:rPr>
        <w:t>., Anderson, T., Wells, A. (</w:t>
      </w:r>
      <w:r w:rsidR="005E544E">
        <w:rPr>
          <w:rFonts w:eastAsia="Times New Roman" w:cs="Arial"/>
        </w:rPr>
        <w:t>201</w:t>
      </w:r>
      <w:r w:rsidR="008B21CA">
        <w:rPr>
          <w:rFonts w:eastAsia="Times New Roman" w:cs="Arial"/>
        </w:rPr>
        <w:t>9</w:t>
      </w:r>
      <w:r w:rsidRPr="00CC45E7">
        <w:rPr>
          <w:rFonts w:eastAsia="Times New Roman" w:cs="Arial"/>
        </w:rPr>
        <w:t xml:space="preserve">). </w:t>
      </w:r>
      <w:r w:rsidR="003A32EB" w:rsidRPr="00CC45E7">
        <w:rPr>
          <w:rFonts w:eastAsia="Times New Roman" w:cs="Arial"/>
        </w:rPr>
        <w:t xml:space="preserve">Tasmanian Acute Public Hospitals </w:t>
      </w:r>
      <w:r w:rsidRPr="00CC45E7">
        <w:rPr>
          <w:rFonts w:eastAsia="Times New Roman" w:cs="Arial"/>
        </w:rPr>
        <w:t>Healthcare A</w:t>
      </w:r>
      <w:r w:rsidR="008111B4">
        <w:rPr>
          <w:rFonts w:eastAsia="Times New Roman" w:cs="Arial"/>
        </w:rPr>
        <w:t xml:space="preserve">ssociated Infection Report No </w:t>
      </w:r>
      <w:r w:rsidR="00F63AA0">
        <w:rPr>
          <w:rFonts w:eastAsia="Times New Roman" w:cs="Arial"/>
        </w:rPr>
        <w:t xml:space="preserve">40 - </w:t>
      </w:r>
      <w:r w:rsidR="0063074A">
        <w:rPr>
          <w:rFonts w:eastAsia="Times New Roman" w:cs="Arial"/>
        </w:rPr>
        <w:t xml:space="preserve">Quarter </w:t>
      </w:r>
      <w:r w:rsidR="00F63AA0">
        <w:rPr>
          <w:rFonts w:eastAsia="Times New Roman" w:cs="Arial"/>
        </w:rPr>
        <w:t>4</w:t>
      </w:r>
      <w:r w:rsidR="0063074A">
        <w:rPr>
          <w:rFonts w:eastAsia="Times New Roman" w:cs="Arial"/>
        </w:rPr>
        <w:t>, 20</w:t>
      </w:r>
      <w:r w:rsidR="008111B4">
        <w:rPr>
          <w:rFonts w:eastAsia="Times New Roman" w:cs="Arial"/>
        </w:rPr>
        <w:t xml:space="preserve">18. </w:t>
      </w:r>
      <w:r w:rsidRPr="00CC45E7">
        <w:rPr>
          <w:rFonts w:eastAsia="Times New Roman" w:cs="Arial"/>
        </w:rPr>
        <w:t xml:space="preserve">Hobart: Department of Health. </w:t>
      </w:r>
    </w:p>
    <w:p w:rsidR="00457D3C" w:rsidRDefault="00457D3C" w:rsidP="00457D3C">
      <w:pPr>
        <w:tabs>
          <w:tab w:val="left" w:pos="567"/>
        </w:tabs>
        <w:spacing w:afterLines="0"/>
        <w:rPr>
          <w:rFonts w:eastAsia="Times New Roman" w:cs="Arial"/>
        </w:rPr>
      </w:pPr>
      <w:r>
        <w:rPr>
          <w:rFonts w:eastAsia="Times New Roman" w:cs="Arial"/>
        </w:rPr>
        <w:t>Reviewed and approved by the:</w:t>
      </w:r>
    </w:p>
    <w:p w:rsidR="003203FB" w:rsidRPr="00457D3C" w:rsidRDefault="003203FB" w:rsidP="00457D3C">
      <w:pPr>
        <w:pStyle w:val="ListParagraph"/>
        <w:numPr>
          <w:ilvl w:val="0"/>
          <w:numId w:val="29"/>
        </w:numPr>
        <w:spacing w:afterLines="0" w:after="336"/>
        <w:ind w:left="567" w:hanging="567"/>
        <w:rPr>
          <w:lang w:eastAsia="en-AU"/>
        </w:rPr>
      </w:pPr>
      <w:r w:rsidRPr="003203FB">
        <w:rPr>
          <w:rFonts w:eastAsia="Times New Roman" w:cs="Arial"/>
        </w:rPr>
        <w:t xml:space="preserve">Tasmanian Health Service - </w:t>
      </w:r>
      <w:r w:rsidR="0013176B" w:rsidRPr="00CC45E7">
        <w:rPr>
          <w:lang w:eastAsia="en-AU"/>
        </w:rPr>
        <w:t xml:space="preserve">Executive Director of Nursing </w:t>
      </w:r>
      <w:r w:rsidR="0013176B">
        <w:rPr>
          <w:lang w:eastAsia="en-AU"/>
        </w:rPr>
        <w:t xml:space="preserve">North, </w:t>
      </w:r>
      <w:r w:rsidR="0013176B" w:rsidRPr="00CC45E7">
        <w:rPr>
          <w:lang w:eastAsia="en-AU"/>
        </w:rPr>
        <w:t xml:space="preserve">Executive Director of Nursing </w:t>
      </w:r>
      <w:r w:rsidR="0013176B">
        <w:rPr>
          <w:lang w:eastAsia="en-AU"/>
        </w:rPr>
        <w:t>North West, Nursing Director South – Critical Care, Clinical Support and Investigations</w:t>
      </w:r>
    </w:p>
    <w:p w:rsidR="00B62635" w:rsidRPr="0013176B" w:rsidRDefault="003203FB" w:rsidP="00457D3C">
      <w:pPr>
        <w:pStyle w:val="ListParagraph"/>
        <w:numPr>
          <w:ilvl w:val="0"/>
          <w:numId w:val="29"/>
        </w:numPr>
        <w:spacing w:afterLines="0" w:after="336"/>
        <w:ind w:left="567" w:hanging="567"/>
        <w:rPr>
          <w:lang w:eastAsia="en-AU"/>
        </w:rPr>
      </w:pPr>
      <w:r>
        <w:rPr>
          <w:rFonts w:eastAsia="Times New Roman" w:cs="Arial"/>
        </w:rPr>
        <w:t xml:space="preserve">Tasmanian Department of Health - </w:t>
      </w:r>
      <w:r w:rsidR="008111B4" w:rsidRPr="003203FB">
        <w:rPr>
          <w:rFonts w:eastAsia="Times New Roman" w:cs="Arial"/>
        </w:rPr>
        <w:t>Director of Public Health</w:t>
      </w:r>
    </w:p>
    <w:p w:rsidR="00B62635" w:rsidRPr="00CC45E7" w:rsidRDefault="00B62635" w:rsidP="00CC45E7">
      <w:pPr>
        <w:tabs>
          <w:tab w:val="left" w:pos="588"/>
        </w:tabs>
        <w:spacing w:afterLines="0"/>
        <w:rPr>
          <w:rFonts w:eastAsia="Times New Roman" w:cs="Arial"/>
          <w:b/>
          <w:sz w:val="24"/>
          <w:szCs w:val="24"/>
        </w:rPr>
      </w:pPr>
      <w:r w:rsidRPr="00CC45E7">
        <w:rPr>
          <w:rFonts w:eastAsia="Times New Roman" w:cs="Arial"/>
          <w:b/>
          <w:sz w:val="24"/>
          <w:szCs w:val="24"/>
        </w:rPr>
        <w:t>Notes</w:t>
      </w:r>
    </w:p>
    <w:p w:rsidR="00E9274D" w:rsidRPr="00CC45E7" w:rsidRDefault="00B62635" w:rsidP="00CC45E7">
      <w:pPr>
        <w:tabs>
          <w:tab w:val="left" w:pos="588"/>
        </w:tabs>
        <w:spacing w:afterLines="0"/>
        <w:rPr>
          <w:rFonts w:eastAsia="Times New Roman" w:cs="Arial"/>
        </w:rPr>
      </w:pPr>
      <w:r w:rsidRPr="00CC45E7">
        <w:rPr>
          <w:rFonts w:eastAsia="Times New Roman" w:cs="Arial"/>
        </w:rPr>
        <w:t xml:space="preserve">Data </w:t>
      </w:r>
      <w:r w:rsidR="00CF4C79" w:rsidRPr="00CC45E7">
        <w:rPr>
          <w:rFonts w:eastAsia="Times New Roman" w:cs="Arial"/>
        </w:rPr>
        <w:t xml:space="preserve">are subject to ongoing revision so data from previous reports should not be relied upon. Use the most up to date report when citing data. </w:t>
      </w:r>
    </w:p>
    <w:p w:rsidR="00E9274D" w:rsidRPr="00CC45E7" w:rsidRDefault="00E9274D" w:rsidP="00CC45E7">
      <w:pPr>
        <w:spacing w:afterLines="0"/>
        <w:rPr>
          <w:rFonts w:eastAsia="Times New Roman" w:cs="Arial"/>
        </w:rPr>
      </w:pPr>
      <w:r w:rsidRPr="00CC45E7">
        <w:rPr>
          <w:rFonts w:eastAsia="Times New Roman" w:cs="Arial"/>
        </w:rPr>
        <w:br w:type="page"/>
      </w:r>
    </w:p>
    <w:p w:rsidR="00547AE6" w:rsidRPr="00547AE6" w:rsidRDefault="00B62635" w:rsidP="00CC45E7">
      <w:pPr>
        <w:pStyle w:val="Heading1"/>
        <w:rPr>
          <w:b w:val="0"/>
          <w:noProof/>
          <w:color w:val="auto"/>
        </w:rPr>
      </w:pPr>
      <w:bookmarkStart w:id="24" w:name="_Toc435168202"/>
      <w:bookmarkStart w:id="25" w:name="_Toc436818814"/>
      <w:bookmarkStart w:id="26" w:name="_Toc450223065"/>
      <w:bookmarkStart w:id="27" w:name="_Toc459796622"/>
      <w:bookmarkStart w:id="28" w:name="_Toc462910854"/>
      <w:bookmarkStart w:id="29" w:name="_Toc462911007"/>
      <w:bookmarkStart w:id="30" w:name="_Toc468796498"/>
      <w:bookmarkStart w:id="31" w:name="_Toc469393443"/>
      <w:bookmarkStart w:id="32" w:name="_Toc469393499"/>
      <w:bookmarkStart w:id="33" w:name="_Toc481060089"/>
      <w:bookmarkStart w:id="34" w:name="_Toc482964371"/>
      <w:bookmarkStart w:id="35" w:name="_Toc483998810"/>
      <w:bookmarkStart w:id="36" w:name="_Toc485299618"/>
      <w:bookmarkStart w:id="37" w:name="_Toc493759053"/>
      <w:bookmarkStart w:id="38" w:name="_Toc493759234"/>
      <w:bookmarkStart w:id="39" w:name="_Toc494185050"/>
      <w:bookmarkStart w:id="40" w:name="_Toc496003654"/>
      <w:bookmarkStart w:id="41" w:name="_Toc498597620"/>
      <w:bookmarkStart w:id="42" w:name="_Toc501707521"/>
      <w:bookmarkStart w:id="43" w:name="_Toc502663846"/>
      <w:bookmarkStart w:id="44" w:name="_Toc514241465"/>
      <w:bookmarkStart w:id="45" w:name="_Toc514332267"/>
      <w:bookmarkStart w:id="46" w:name="_Toc514760623"/>
      <w:bookmarkStart w:id="47" w:name="_Toc523989813"/>
      <w:bookmarkStart w:id="48" w:name="_Toc524592877"/>
      <w:bookmarkStart w:id="49" w:name="_Toc531268397"/>
      <w:bookmarkStart w:id="50" w:name="_Toc2082128"/>
      <w:r w:rsidRPr="00CC45E7">
        <w:lastRenderedPageBreak/>
        <w:t>Contents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547AE6">
        <w:rPr>
          <w:b w:val="0"/>
          <w:color w:val="auto"/>
          <w:sz w:val="22"/>
          <w:szCs w:val="22"/>
        </w:rPr>
        <w:fldChar w:fldCharType="begin"/>
      </w:r>
      <w:r w:rsidRPr="00547AE6">
        <w:rPr>
          <w:b w:val="0"/>
          <w:color w:val="auto"/>
          <w:sz w:val="22"/>
          <w:szCs w:val="22"/>
        </w:rPr>
        <w:instrText xml:space="preserve"> TOC \o "1-3" \f \u </w:instrText>
      </w:r>
      <w:r w:rsidRPr="00547AE6">
        <w:rPr>
          <w:b w:val="0"/>
          <w:color w:val="auto"/>
          <w:sz w:val="22"/>
          <w:szCs w:val="22"/>
        </w:rPr>
        <w:fldChar w:fldCharType="separate"/>
      </w:r>
    </w:p>
    <w:p w:rsidR="00547AE6" w:rsidRPr="00547AE6" w:rsidRDefault="00547AE6">
      <w:pPr>
        <w:pStyle w:val="TOC1"/>
        <w:rPr>
          <w:rFonts w:asciiTheme="minorHAnsi" w:eastAsiaTheme="minorEastAsia" w:hAnsiTheme="minorHAnsi" w:cstheme="minorBidi"/>
          <w:b w:val="0"/>
          <w:szCs w:val="22"/>
          <w:lang w:eastAsia="en-AU"/>
        </w:rPr>
      </w:pPr>
      <w:r w:rsidRPr="00547AE6">
        <w:rPr>
          <w:b w:val="0"/>
        </w:rPr>
        <w:t>Index of figures and tables</w:t>
      </w:r>
      <w:r w:rsidRPr="00547AE6">
        <w:rPr>
          <w:b w:val="0"/>
        </w:rPr>
        <w:tab/>
      </w:r>
      <w:r w:rsidRPr="00547AE6">
        <w:rPr>
          <w:b w:val="0"/>
        </w:rPr>
        <w:fldChar w:fldCharType="begin"/>
      </w:r>
      <w:r w:rsidRPr="00547AE6">
        <w:rPr>
          <w:b w:val="0"/>
        </w:rPr>
        <w:instrText xml:space="preserve"> PAGEREF _Toc2082129 \h </w:instrText>
      </w:r>
      <w:r w:rsidRPr="00547AE6">
        <w:rPr>
          <w:b w:val="0"/>
        </w:rPr>
      </w:r>
      <w:r w:rsidRPr="00547AE6">
        <w:rPr>
          <w:b w:val="0"/>
        </w:rPr>
        <w:fldChar w:fldCharType="separate"/>
      </w:r>
      <w:r w:rsidR="006511C6">
        <w:rPr>
          <w:b w:val="0"/>
        </w:rPr>
        <w:t>4</w:t>
      </w:r>
      <w:r w:rsidRPr="00547AE6">
        <w:rPr>
          <w:b w:val="0"/>
        </w:rPr>
        <w:fldChar w:fldCharType="end"/>
      </w:r>
    </w:p>
    <w:p w:rsidR="00547AE6" w:rsidRPr="00547AE6" w:rsidRDefault="00547AE6">
      <w:pPr>
        <w:pStyle w:val="TOC1"/>
        <w:rPr>
          <w:rFonts w:asciiTheme="minorHAnsi" w:eastAsiaTheme="minorEastAsia" w:hAnsiTheme="minorHAnsi" w:cstheme="minorBidi"/>
          <w:b w:val="0"/>
          <w:szCs w:val="22"/>
          <w:lang w:eastAsia="en-AU"/>
        </w:rPr>
      </w:pPr>
      <w:r w:rsidRPr="00547AE6">
        <w:rPr>
          <w:b w:val="0"/>
        </w:rPr>
        <w:t>Executive summary</w:t>
      </w:r>
      <w:r w:rsidRPr="00547AE6">
        <w:rPr>
          <w:b w:val="0"/>
        </w:rPr>
        <w:tab/>
      </w:r>
      <w:r w:rsidRPr="00547AE6">
        <w:rPr>
          <w:b w:val="0"/>
        </w:rPr>
        <w:fldChar w:fldCharType="begin"/>
      </w:r>
      <w:r w:rsidRPr="00547AE6">
        <w:rPr>
          <w:b w:val="0"/>
        </w:rPr>
        <w:instrText xml:space="preserve"> PAGEREF _Toc2082130 \h </w:instrText>
      </w:r>
      <w:r w:rsidRPr="00547AE6">
        <w:rPr>
          <w:b w:val="0"/>
        </w:rPr>
      </w:r>
      <w:r w:rsidRPr="00547AE6">
        <w:rPr>
          <w:b w:val="0"/>
        </w:rPr>
        <w:fldChar w:fldCharType="separate"/>
      </w:r>
      <w:r w:rsidR="006511C6">
        <w:rPr>
          <w:b w:val="0"/>
        </w:rPr>
        <w:t>5</w:t>
      </w:r>
      <w:r w:rsidRPr="00547AE6">
        <w:rPr>
          <w:b w:val="0"/>
        </w:rPr>
        <w:fldChar w:fldCharType="end"/>
      </w:r>
    </w:p>
    <w:p w:rsidR="00547AE6" w:rsidRPr="00547AE6" w:rsidRDefault="00547AE6">
      <w:pPr>
        <w:pStyle w:val="TOC1"/>
        <w:rPr>
          <w:rFonts w:asciiTheme="minorHAnsi" w:eastAsiaTheme="minorEastAsia" w:hAnsiTheme="minorHAnsi" w:cstheme="minorBidi"/>
          <w:b w:val="0"/>
          <w:szCs w:val="22"/>
          <w:lang w:eastAsia="en-AU"/>
        </w:rPr>
      </w:pPr>
      <w:r w:rsidRPr="00547AE6">
        <w:rPr>
          <w:b w:val="0"/>
          <w:i/>
        </w:rPr>
        <w:t>Staphylococcus aureus</w:t>
      </w:r>
      <w:r w:rsidRPr="00547AE6">
        <w:rPr>
          <w:b w:val="0"/>
        </w:rPr>
        <w:t xml:space="preserve"> bacteraemia</w:t>
      </w:r>
      <w:r w:rsidRPr="00547AE6">
        <w:rPr>
          <w:b w:val="0"/>
        </w:rPr>
        <w:tab/>
      </w:r>
      <w:r w:rsidRPr="00547AE6">
        <w:rPr>
          <w:b w:val="0"/>
        </w:rPr>
        <w:fldChar w:fldCharType="begin"/>
      </w:r>
      <w:r w:rsidRPr="00547AE6">
        <w:rPr>
          <w:b w:val="0"/>
        </w:rPr>
        <w:instrText xml:space="preserve"> PAGEREF _Toc2082131 \h </w:instrText>
      </w:r>
      <w:r w:rsidRPr="00547AE6">
        <w:rPr>
          <w:b w:val="0"/>
        </w:rPr>
      </w:r>
      <w:r w:rsidRPr="00547AE6">
        <w:rPr>
          <w:b w:val="0"/>
        </w:rPr>
        <w:fldChar w:fldCharType="separate"/>
      </w:r>
      <w:r w:rsidR="006511C6">
        <w:rPr>
          <w:b w:val="0"/>
        </w:rPr>
        <w:t>6</w:t>
      </w:r>
      <w:r w:rsidRPr="00547AE6">
        <w:rPr>
          <w:b w:val="0"/>
        </w:rPr>
        <w:fldChar w:fldCharType="end"/>
      </w:r>
    </w:p>
    <w:p w:rsidR="00547AE6" w:rsidRPr="00547AE6" w:rsidRDefault="00547AE6">
      <w:pPr>
        <w:pStyle w:val="TOC2"/>
        <w:rPr>
          <w:rFonts w:asciiTheme="minorHAnsi" w:eastAsiaTheme="minorEastAsia" w:hAnsiTheme="minorHAnsi" w:cstheme="minorBidi"/>
          <w:szCs w:val="22"/>
        </w:rPr>
      </w:pPr>
      <w:r w:rsidRPr="00547AE6">
        <w:t>Tasmanian rates</w:t>
      </w:r>
      <w:r w:rsidRPr="00547AE6">
        <w:tab/>
      </w:r>
      <w:r w:rsidRPr="00547AE6">
        <w:fldChar w:fldCharType="begin"/>
      </w:r>
      <w:r w:rsidRPr="00547AE6">
        <w:instrText xml:space="preserve"> PAGEREF _Toc2082132 \h </w:instrText>
      </w:r>
      <w:r w:rsidRPr="00547AE6">
        <w:fldChar w:fldCharType="separate"/>
      </w:r>
      <w:r w:rsidR="006511C6">
        <w:t>6</w:t>
      </w:r>
      <w:r w:rsidRPr="00547AE6">
        <w:fldChar w:fldCharType="end"/>
      </w:r>
    </w:p>
    <w:p w:rsidR="00547AE6" w:rsidRPr="00547AE6" w:rsidRDefault="00547AE6">
      <w:pPr>
        <w:pStyle w:val="TOC2"/>
        <w:rPr>
          <w:rFonts w:asciiTheme="minorHAnsi" w:eastAsiaTheme="minorEastAsia" w:hAnsiTheme="minorHAnsi" w:cstheme="minorBidi"/>
          <w:szCs w:val="22"/>
        </w:rPr>
      </w:pPr>
      <w:r w:rsidRPr="00547AE6">
        <w:t>Hospital rates</w:t>
      </w:r>
      <w:r w:rsidRPr="00547AE6">
        <w:tab/>
      </w:r>
      <w:r w:rsidRPr="00547AE6">
        <w:fldChar w:fldCharType="begin"/>
      </w:r>
      <w:r w:rsidRPr="00547AE6">
        <w:instrText xml:space="preserve"> PAGEREF _Toc2082133 \h </w:instrText>
      </w:r>
      <w:r w:rsidRPr="00547AE6">
        <w:fldChar w:fldCharType="separate"/>
      </w:r>
      <w:r w:rsidR="006511C6">
        <w:t>7</w:t>
      </w:r>
      <w:r w:rsidRPr="00547AE6">
        <w:fldChar w:fldCharType="end"/>
      </w:r>
    </w:p>
    <w:p w:rsidR="00547AE6" w:rsidRPr="00547AE6" w:rsidRDefault="00547AE6">
      <w:pPr>
        <w:pStyle w:val="TOC1"/>
        <w:rPr>
          <w:rFonts w:asciiTheme="minorHAnsi" w:eastAsiaTheme="minorEastAsia" w:hAnsiTheme="minorHAnsi" w:cstheme="minorBidi"/>
          <w:b w:val="0"/>
          <w:szCs w:val="22"/>
          <w:lang w:eastAsia="en-AU"/>
        </w:rPr>
      </w:pPr>
      <w:r w:rsidRPr="00547AE6">
        <w:rPr>
          <w:b w:val="0"/>
          <w:i/>
        </w:rPr>
        <w:t>Clostridium difficile</w:t>
      </w:r>
      <w:r w:rsidRPr="00547AE6">
        <w:rPr>
          <w:b w:val="0"/>
        </w:rPr>
        <w:t xml:space="preserve"> infection</w:t>
      </w:r>
      <w:r w:rsidRPr="00547AE6">
        <w:rPr>
          <w:b w:val="0"/>
        </w:rPr>
        <w:tab/>
      </w:r>
      <w:r w:rsidRPr="00547AE6">
        <w:rPr>
          <w:b w:val="0"/>
        </w:rPr>
        <w:fldChar w:fldCharType="begin"/>
      </w:r>
      <w:r w:rsidRPr="00547AE6">
        <w:rPr>
          <w:b w:val="0"/>
        </w:rPr>
        <w:instrText xml:space="preserve"> PAGEREF _Toc2082134 \h </w:instrText>
      </w:r>
      <w:r w:rsidRPr="00547AE6">
        <w:rPr>
          <w:b w:val="0"/>
        </w:rPr>
      </w:r>
      <w:r w:rsidRPr="00547AE6">
        <w:rPr>
          <w:b w:val="0"/>
        </w:rPr>
        <w:fldChar w:fldCharType="separate"/>
      </w:r>
      <w:r w:rsidR="006511C6">
        <w:rPr>
          <w:b w:val="0"/>
        </w:rPr>
        <w:t>8</w:t>
      </w:r>
      <w:r w:rsidRPr="00547AE6">
        <w:rPr>
          <w:b w:val="0"/>
        </w:rPr>
        <w:fldChar w:fldCharType="end"/>
      </w:r>
    </w:p>
    <w:p w:rsidR="00547AE6" w:rsidRPr="00547AE6" w:rsidRDefault="00547AE6">
      <w:pPr>
        <w:pStyle w:val="TOC2"/>
        <w:rPr>
          <w:rFonts w:asciiTheme="minorHAnsi" w:eastAsiaTheme="minorEastAsia" w:hAnsiTheme="minorHAnsi" w:cstheme="minorBidi"/>
          <w:szCs w:val="22"/>
        </w:rPr>
      </w:pPr>
      <w:r w:rsidRPr="00547AE6">
        <w:t>Tasmanian rates</w:t>
      </w:r>
      <w:r w:rsidRPr="00547AE6">
        <w:tab/>
      </w:r>
      <w:r w:rsidRPr="00547AE6">
        <w:fldChar w:fldCharType="begin"/>
      </w:r>
      <w:r w:rsidRPr="00547AE6">
        <w:instrText xml:space="preserve"> PAGEREF _Toc2082135 \h </w:instrText>
      </w:r>
      <w:r w:rsidRPr="00547AE6">
        <w:fldChar w:fldCharType="separate"/>
      </w:r>
      <w:r w:rsidR="006511C6">
        <w:t>8</w:t>
      </w:r>
      <w:r w:rsidRPr="00547AE6">
        <w:fldChar w:fldCharType="end"/>
      </w:r>
    </w:p>
    <w:p w:rsidR="00547AE6" w:rsidRPr="00547AE6" w:rsidRDefault="00547AE6">
      <w:pPr>
        <w:pStyle w:val="TOC2"/>
        <w:rPr>
          <w:rFonts w:asciiTheme="minorHAnsi" w:eastAsiaTheme="minorEastAsia" w:hAnsiTheme="minorHAnsi" w:cstheme="minorBidi"/>
          <w:szCs w:val="22"/>
        </w:rPr>
      </w:pPr>
      <w:r w:rsidRPr="00547AE6">
        <w:t>Hospital rates – by quarter</w:t>
      </w:r>
      <w:r w:rsidRPr="00547AE6">
        <w:tab/>
      </w:r>
      <w:r w:rsidRPr="00547AE6">
        <w:fldChar w:fldCharType="begin"/>
      </w:r>
      <w:r w:rsidRPr="00547AE6">
        <w:instrText xml:space="preserve"> PAGEREF _Toc2082136 \h </w:instrText>
      </w:r>
      <w:r w:rsidRPr="00547AE6">
        <w:fldChar w:fldCharType="separate"/>
      </w:r>
      <w:r w:rsidR="006511C6">
        <w:t>9</w:t>
      </w:r>
      <w:r w:rsidRPr="00547AE6">
        <w:fldChar w:fldCharType="end"/>
      </w:r>
    </w:p>
    <w:p w:rsidR="00547AE6" w:rsidRPr="00547AE6" w:rsidRDefault="00547AE6">
      <w:pPr>
        <w:pStyle w:val="TOC1"/>
        <w:rPr>
          <w:rFonts w:asciiTheme="minorHAnsi" w:eastAsiaTheme="minorEastAsia" w:hAnsiTheme="minorHAnsi" w:cstheme="minorBidi"/>
          <w:b w:val="0"/>
          <w:szCs w:val="22"/>
          <w:lang w:eastAsia="en-AU"/>
        </w:rPr>
      </w:pPr>
      <w:r w:rsidRPr="00547AE6">
        <w:rPr>
          <w:b w:val="0"/>
        </w:rPr>
        <w:t>Vancomycin resistant enterococci</w:t>
      </w:r>
      <w:r w:rsidRPr="00547AE6">
        <w:rPr>
          <w:b w:val="0"/>
        </w:rPr>
        <w:tab/>
      </w:r>
      <w:r w:rsidRPr="00547AE6">
        <w:rPr>
          <w:b w:val="0"/>
        </w:rPr>
        <w:fldChar w:fldCharType="begin"/>
      </w:r>
      <w:r w:rsidRPr="00547AE6">
        <w:rPr>
          <w:b w:val="0"/>
        </w:rPr>
        <w:instrText xml:space="preserve"> PAGEREF _Toc2082137 \h </w:instrText>
      </w:r>
      <w:r w:rsidRPr="00547AE6">
        <w:rPr>
          <w:b w:val="0"/>
        </w:rPr>
      </w:r>
      <w:r w:rsidRPr="00547AE6">
        <w:rPr>
          <w:b w:val="0"/>
        </w:rPr>
        <w:fldChar w:fldCharType="separate"/>
      </w:r>
      <w:r w:rsidR="006511C6">
        <w:rPr>
          <w:b w:val="0"/>
        </w:rPr>
        <w:t>10</w:t>
      </w:r>
      <w:r w:rsidRPr="00547AE6">
        <w:rPr>
          <w:b w:val="0"/>
        </w:rPr>
        <w:fldChar w:fldCharType="end"/>
      </w:r>
    </w:p>
    <w:p w:rsidR="00547AE6" w:rsidRPr="00547AE6" w:rsidRDefault="00547AE6">
      <w:pPr>
        <w:pStyle w:val="TOC2"/>
        <w:rPr>
          <w:rFonts w:asciiTheme="minorHAnsi" w:eastAsiaTheme="minorEastAsia" w:hAnsiTheme="minorHAnsi" w:cstheme="minorBidi"/>
          <w:szCs w:val="22"/>
        </w:rPr>
      </w:pPr>
      <w:r w:rsidRPr="00547AE6">
        <w:t>VRE genotypes</w:t>
      </w:r>
      <w:r w:rsidRPr="00547AE6">
        <w:tab/>
      </w:r>
      <w:r w:rsidRPr="00547AE6">
        <w:fldChar w:fldCharType="begin"/>
      </w:r>
      <w:r w:rsidRPr="00547AE6">
        <w:instrText xml:space="preserve"> PAGEREF _Toc2082138 \h </w:instrText>
      </w:r>
      <w:r w:rsidRPr="00547AE6">
        <w:fldChar w:fldCharType="separate"/>
      </w:r>
      <w:r w:rsidR="006511C6">
        <w:t>11</w:t>
      </w:r>
      <w:r w:rsidRPr="00547AE6">
        <w:fldChar w:fldCharType="end"/>
      </w:r>
    </w:p>
    <w:p w:rsidR="00547AE6" w:rsidRPr="00547AE6" w:rsidRDefault="00547AE6">
      <w:pPr>
        <w:pStyle w:val="TOC1"/>
        <w:rPr>
          <w:rFonts w:asciiTheme="minorHAnsi" w:eastAsiaTheme="minorEastAsia" w:hAnsiTheme="minorHAnsi" w:cstheme="minorBidi"/>
          <w:b w:val="0"/>
          <w:szCs w:val="22"/>
          <w:lang w:eastAsia="en-AU"/>
        </w:rPr>
      </w:pPr>
      <w:r w:rsidRPr="00547AE6">
        <w:rPr>
          <w:b w:val="0"/>
        </w:rPr>
        <w:t>Carbapenemase-producing Enterobacteriaceae</w:t>
      </w:r>
      <w:r w:rsidRPr="00547AE6">
        <w:rPr>
          <w:b w:val="0"/>
        </w:rPr>
        <w:tab/>
      </w:r>
      <w:r w:rsidRPr="00547AE6">
        <w:rPr>
          <w:b w:val="0"/>
        </w:rPr>
        <w:fldChar w:fldCharType="begin"/>
      </w:r>
      <w:r w:rsidRPr="00547AE6">
        <w:rPr>
          <w:b w:val="0"/>
        </w:rPr>
        <w:instrText xml:space="preserve"> PAGEREF _Toc2082139 \h </w:instrText>
      </w:r>
      <w:r w:rsidRPr="00547AE6">
        <w:rPr>
          <w:b w:val="0"/>
        </w:rPr>
      </w:r>
      <w:r w:rsidRPr="00547AE6">
        <w:rPr>
          <w:b w:val="0"/>
        </w:rPr>
        <w:fldChar w:fldCharType="separate"/>
      </w:r>
      <w:r w:rsidR="006511C6">
        <w:rPr>
          <w:b w:val="0"/>
        </w:rPr>
        <w:t>12</w:t>
      </w:r>
      <w:r w:rsidRPr="00547AE6">
        <w:rPr>
          <w:b w:val="0"/>
        </w:rPr>
        <w:fldChar w:fldCharType="end"/>
      </w:r>
    </w:p>
    <w:p w:rsidR="00547AE6" w:rsidRPr="00547AE6" w:rsidRDefault="00547AE6">
      <w:pPr>
        <w:pStyle w:val="TOC1"/>
        <w:rPr>
          <w:rFonts w:asciiTheme="minorHAnsi" w:eastAsiaTheme="minorEastAsia" w:hAnsiTheme="minorHAnsi" w:cstheme="minorBidi"/>
          <w:b w:val="0"/>
          <w:szCs w:val="22"/>
          <w:lang w:eastAsia="en-AU"/>
        </w:rPr>
      </w:pPr>
      <w:r w:rsidRPr="00547AE6">
        <w:rPr>
          <w:b w:val="0"/>
        </w:rPr>
        <w:t>Acknowledgements</w:t>
      </w:r>
      <w:r w:rsidRPr="00547AE6">
        <w:rPr>
          <w:b w:val="0"/>
        </w:rPr>
        <w:tab/>
      </w:r>
      <w:r w:rsidRPr="00547AE6">
        <w:rPr>
          <w:b w:val="0"/>
        </w:rPr>
        <w:fldChar w:fldCharType="begin"/>
      </w:r>
      <w:r w:rsidRPr="00547AE6">
        <w:rPr>
          <w:b w:val="0"/>
        </w:rPr>
        <w:instrText xml:space="preserve"> PAGEREF _Toc2082140 \h </w:instrText>
      </w:r>
      <w:r w:rsidRPr="00547AE6">
        <w:rPr>
          <w:b w:val="0"/>
        </w:rPr>
      </w:r>
      <w:r w:rsidRPr="00547AE6">
        <w:rPr>
          <w:b w:val="0"/>
        </w:rPr>
        <w:fldChar w:fldCharType="separate"/>
      </w:r>
      <w:r w:rsidR="006511C6">
        <w:rPr>
          <w:b w:val="0"/>
        </w:rPr>
        <w:t>13</w:t>
      </w:r>
      <w:r w:rsidRPr="00547AE6">
        <w:rPr>
          <w:b w:val="0"/>
        </w:rPr>
        <w:fldChar w:fldCharType="end"/>
      </w:r>
    </w:p>
    <w:p w:rsidR="00547AE6" w:rsidRPr="00547AE6" w:rsidRDefault="00547AE6">
      <w:pPr>
        <w:pStyle w:val="TOC1"/>
        <w:rPr>
          <w:rFonts w:asciiTheme="minorHAnsi" w:eastAsiaTheme="minorEastAsia" w:hAnsiTheme="minorHAnsi" w:cstheme="minorBidi"/>
          <w:b w:val="0"/>
          <w:szCs w:val="22"/>
          <w:lang w:eastAsia="en-AU"/>
        </w:rPr>
      </w:pPr>
      <w:r w:rsidRPr="00547AE6">
        <w:rPr>
          <w:b w:val="0"/>
        </w:rPr>
        <w:t>Appendix 1</w:t>
      </w:r>
      <w:r w:rsidRPr="00547AE6">
        <w:rPr>
          <w:b w:val="0"/>
        </w:rPr>
        <w:tab/>
      </w:r>
      <w:r w:rsidRPr="00547AE6">
        <w:rPr>
          <w:b w:val="0"/>
        </w:rPr>
        <w:fldChar w:fldCharType="begin"/>
      </w:r>
      <w:r w:rsidRPr="00547AE6">
        <w:rPr>
          <w:b w:val="0"/>
        </w:rPr>
        <w:instrText xml:space="preserve"> PAGEREF _Toc2082141 \h </w:instrText>
      </w:r>
      <w:r w:rsidRPr="00547AE6">
        <w:rPr>
          <w:b w:val="0"/>
        </w:rPr>
      </w:r>
      <w:r w:rsidRPr="00547AE6">
        <w:rPr>
          <w:b w:val="0"/>
        </w:rPr>
        <w:fldChar w:fldCharType="separate"/>
      </w:r>
      <w:r w:rsidR="006511C6">
        <w:rPr>
          <w:b w:val="0"/>
        </w:rPr>
        <w:t>14</w:t>
      </w:r>
      <w:r w:rsidRPr="00547AE6">
        <w:rPr>
          <w:b w:val="0"/>
        </w:rPr>
        <w:fldChar w:fldCharType="end"/>
      </w:r>
    </w:p>
    <w:p w:rsidR="00547AE6" w:rsidRPr="00547AE6" w:rsidRDefault="00547AE6">
      <w:pPr>
        <w:pStyle w:val="TOC2"/>
        <w:rPr>
          <w:rFonts w:asciiTheme="minorHAnsi" w:eastAsiaTheme="minorEastAsia" w:hAnsiTheme="minorHAnsi" w:cstheme="minorBidi"/>
          <w:szCs w:val="22"/>
        </w:rPr>
      </w:pPr>
      <w:r w:rsidRPr="00547AE6">
        <w:t>Explanatory notes</w:t>
      </w:r>
      <w:r w:rsidRPr="00547AE6">
        <w:tab/>
      </w:r>
      <w:r w:rsidRPr="00547AE6">
        <w:fldChar w:fldCharType="begin"/>
      </w:r>
      <w:r w:rsidRPr="00547AE6">
        <w:instrText xml:space="preserve"> PAGEREF _Toc2082142 \h </w:instrText>
      </w:r>
      <w:r w:rsidRPr="00547AE6">
        <w:fldChar w:fldCharType="separate"/>
      </w:r>
      <w:r w:rsidR="006511C6">
        <w:t>14</w:t>
      </w:r>
      <w:r w:rsidRPr="00547AE6">
        <w:fldChar w:fldCharType="end"/>
      </w:r>
    </w:p>
    <w:p w:rsidR="00547AE6" w:rsidRPr="00547AE6" w:rsidRDefault="00547AE6">
      <w:pPr>
        <w:pStyle w:val="TOC1"/>
        <w:rPr>
          <w:rFonts w:asciiTheme="minorHAnsi" w:eastAsiaTheme="minorEastAsia" w:hAnsiTheme="minorHAnsi" w:cstheme="minorBidi"/>
          <w:b w:val="0"/>
          <w:szCs w:val="22"/>
          <w:lang w:eastAsia="en-AU"/>
        </w:rPr>
      </w:pPr>
      <w:r w:rsidRPr="00547AE6">
        <w:rPr>
          <w:b w:val="0"/>
        </w:rPr>
        <w:t>Appendix 2</w:t>
      </w:r>
      <w:r w:rsidRPr="00547AE6">
        <w:rPr>
          <w:b w:val="0"/>
        </w:rPr>
        <w:tab/>
      </w:r>
      <w:r w:rsidRPr="00547AE6">
        <w:rPr>
          <w:b w:val="0"/>
        </w:rPr>
        <w:fldChar w:fldCharType="begin"/>
      </w:r>
      <w:r w:rsidRPr="00547AE6">
        <w:rPr>
          <w:b w:val="0"/>
        </w:rPr>
        <w:instrText xml:space="preserve"> PAGEREF _Toc2082149 \h </w:instrText>
      </w:r>
      <w:r w:rsidRPr="00547AE6">
        <w:rPr>
          <w:b w:val="0"/>
        </w:rPr>
      </w:r>
      <w:r w:rsidRPr="00547AE6">
        <w:rPr>
          <w:b w:val="0"/>
        </w:rPr>
        <w:fldChar w:fldCharType="separate"/>
      </w:r>
      <w:r w:rsidR="006511C6">
        <w:rPr>
          <w:b w:val="0"/>
        </w:rPr>
        <w:t>17</w:t>
      </w:r>
      <w:r w:rsidRPr="00547AE6">
        <w:rPr>
          <w:b w:val="0"/>
        </w:rPr>
        <w:fldChar w:fldCharType="end"/>
      </w:r>
    </w:p>
    <w:p w:rsidR="00547AE6" w:rsidRPr="00547AE6" w:rsidRDefault="00547AE6">
      <w:pPr>
        <w:pStyle w:val="TOC2"/>
        <w:rPr>
          <w:rFonts w:asciiTheme="minorHAnsi" w:eastAsiaTheme="minorEastAsia" w:hAnsiTheme="minorHAnsi" w:cstheme="minorBidi"/>
          <w:szCs w:val="22"/>
        </w:rPr>
      </w:pPr>
      <w:r w:rsidRPr="00547AE6">
        <w:rPr>
          <w:lang w:val="fr-FR"/>
        </w:rPr>
        <w:t xml:space="preserve">Healthcare </w:t>
      </w:r>
      <w:r w:rsidRPr="00547AE6">
        <w:t>associated</w:t>
      </w:r>
      <w:r w:rsidRPr="00547AE6">
        <w:rPr>
          <w:lang w:val="fr-FR"/>
        </w:rPr>
        <w:t xml:space="preserve"> </w:t>
      </w:r>
      <w:r w:rsidRPr="00547AE6">
        <w:rPr>
          <w:i/>
          <w:lang w:val="fr-FR"/>
        </w:rPr>
        <w:t>Staphylococcus aureus</w:t>
      </w:r>
      <w:r w:rsidRPr="00547AE6">
        <w:rPr>
          <w:lang w:val="fr-FR"/>
        </w:rPr>
        <w:t xml:space="preserve"> </w:t>
      </w:r>
      <w:r w:rsidRPr="00547AE6">
        <w:t>bacteraemia</w:t>
      </w:r>
      <w:r w:rsidRPr="00547AE6">
        <w:rPr>
          <w:lang w:val="fr-FR"/>
        </w:rPr>
        <w:t xml:space="preserve"> (SAB)</w:t>
      </w:r>
      <w:r w:rsidRPr="00547AE6">
        <w:tab/>
      </w:r>
      <w:r w:rsidRPr="00547AE6">
        <w:fldChar w:fldCharType="begin"/>
      </w:r>
      <w:r w:rsidRPr="00547AE6">
        <w:instrText xml:space="preserve"> PAGEREF _Toc2082150 \h </w:instrText>
      </w:r>
      <w:r w:rsidRPr="00547AE6">
        <w:fldChar w:fldCharType="separate"/>
      </w:r>
      <w:r w:rsidR="006511C6">
        <w:t>17</w:t>
      </w:r>
      <w:r w:rsidRPr="00547AE6">
        <w:fldChar w:fldCharType="end"/>
      </w:r>
    </w:p>
    <w:p w:rsidR="00547AE6" w:rsidRPr="00547AE6" w:rsidRDefault="00547AE6">
      <w:pPr>
        <w:pStyle w:val="TOC2"/>
        <w:rPr>
          <w:rFonts w:asciiTheme="minorHAnsi" w:eastAsiaTheme="minorEastAsia" w:hAnsiTheme="minorHAnsi" w:cstheme="minorBidi"/>
          <w:szCs w:val="22"/>
        </w:rPr>
      </w:pPr>
      <w:r w:rsidRPr="00547AE6">
        <w:rPr>
          <w:i/>
        </w:rPr>
        <w:t>Clostridium difficile</w:t>
      </w:r>
      <w:r w:rsidRPr="00547AE6">
        <w:t xml:space="preserve"> infection (CDI)</w:t>
      </w:r>
      <w:r w:rsidRPr="00547AE6">
        <w:tab/>
      </w:r>
      <w:r w:rsidRPr="00547AE6">
        <w:fldChar w:fldCharType="begin"/>
      </w:r>
      <w:r w:rsidRPr="00547AE6">
        <w:instrText xml:space="preserve"> PAGEREF _Toc2082151 \h </w:instrText>
      </w:r>
      <w:r w:rsidRPr="00547AE6">
        <w:fldChar w:fldCharType="separate"/>
      </w:r>
      <w:r w:rsidR="006511C6">
        <w:t>19</w:t>
      </w:r>
      <w:r w:rsidRPr="00547AE6">
        <w:fldChar w:fldCharType="end"/>
      </w:r>
    </w:p>
    <w:p w:rsidR="00547AE6" w:rsidRPr="00547AE6" w:rsidRDefault="00547AE6">
      <w:pPr>
        <w:pStyle w:val="TOC2"/>
        <w:rPr>
          <w:rFonts w:asciiTheme="minorHAnsi" w:eastAsiaTheme="minorEastAsia" w:hAnsiTheme="minorHAnsi" w:cstheme="minorBidi"/>
          <w:szCs w:val="22"/>
        </w:rPr>
      </w:pPr>
      <w:r w:rsidRPr="00547AE6">
        <w:t>Vancomycin resistant enterococci (VRE)</w:t>
      </w:r>
      <w:r w:rsidRPr="00547AE6">
        <w:tab/>
      </w:r>
      <w:r w:rsidRPr="00547AE6">
        <w:fldChar w:fldCharType="begin"/>
      </w:r>
      <w:r w:rsidRPr="00547AE6">
        <w:instrText xml:space="preserve"> PAGEREF _Toc2082152 \h </w:instrText>
      </w:r>
      <w:r w:rsidRPr="00547AE6">
        <w:fldChar w:fldCharType="separate"/>
      </w:r>
      <w:r w:rsidR="006511C6">
        <w:t>21</w:t>
      </w:r>
      <w:r w:rsidRPr="00547AE6">
        <w:fldChar w:fldCharType="end"/>
      </w:r>
    </w:p>
    <w:p w:rsidR="00B62635" w:rsidRPr="00CC45E7" w:rsidRDefault="00B62635" w:rsidP="00CC45E7">
      <w:pPr>
        <w:pStyle w:val="Heading1"/>
        <w:rPr>
          <w:rFonts w:eastAsia="Times New Roman" w:cs="Times New Roman"/>
        </w:rPr>
      </w:pPr>
      <w:r w:rsidRPr="00547AE6">
        <w:rPr>
          <w:rFonts w:eastAsia="Times New Roman" w:cs="Times New Roman"/>
          <w:b w:val="0"/>
          <w:bCs w:val="0"/>
          <w:i/>
          <w:color w:val="auto"/>
          <w:sz w:val="22"/>
          <w:szCs w:val="22"/>
        </w:rPr>
        <w:lastRenderedPageBreak/>
        <w:fldChar w:fldCharType="end"/>
      </w:r>
      <w:bookmarkStart w:id="51" w:name="_Toc482964372"/>
      <w:bookmarkStart w:id="52" w:name="_Toc483998811"/>
      <w:bookmarkStart w:id="53" w:name="_Toc496003655"/>
      <w:bookmarkStart w:id="54" w:name="_Toc514332268"/>
      <w:bookmarkStart w:id="55" w:name="_Toc2082129"/>
      <w:r w:rsidRPr="006635E0">
        <w:rPr>
          <w:color w:val="365F91"/>
        </w:rPr>
        <w:t>Index</w:t>
      </w:r>
      <w:r w:rsidRPr="00CC45E7">
        <w:t xml:space="preserve"> of figures and tables</w:t>
      </w:r>
      <w:bookmarkEnd w:id="51"/>
      <w:bookmarkEnd w:id="52"/>
      <w:bookmarkEnd w:id="53"/>
      <w:bookmarkEnd w:id="54"/>
      <w:bookmarkEnd w:id="55"/>
    </w:p>
    <w:p w:rsidR="00547AE6" w:rsidRPr="00547AE6" w:rsidRDefault="00B62635">
      <w:pPr>
        <w:pStyle w:val="TableofFigures"/>
        <w:tabs>
          <w:tab w:val="right" w:leader="dot" w:pos="9016"/>
        </w:tabs>
        <w:rPr>
          <w:rFonts w:asciiTheme="minorHAnsi" w:eastAsiaTheme="minorEastAsia" w:hAnsiTheme="minorHAnsi"/>
          <w:noProof/>
          <w:lang w:eastAsia="en-AU"/>
        </w:rPr>
      </w:pPr>
      <w:r w:rsidRPr="00547AE6">
        <w:fldChar w:fldCharType="begin"/>
      </w:r>
      <w:r w:rsidRPr="00547AE6">
        <w:instrText xml:space="preserve"> TOC \h \z \c "Figure" </w:instrText>
      </w:r>
      <w:r w:rsidRPr="00547AE6">
        <w:fldChar w:fldCharType="separate"/>
      </w:r>
      <w:hyperlink w:anchor="_Toc2082228" w:history="1">
        <w:r w:rsidR="00547AE6" w:rsidRPr="00547AE6">
          <w:rPr>
            <w:rStyle w:val="Hyperlink"/>
            <w:rFonts w:eastAsia="Times New Roman" w:cs="Times New Roman"/>
            <w:bCs/>
            <w:noProof/>
          </w:rPr>
          <w:t xml:space="preserve">Figure 1 </w:t>
        </w:r>
        <w:r w:rsidR="00547AE6" w:rsidRPr="00547AE6">
          <w:rPr>
            <w:rStyle w:val="Hyperlink"/>
            <w:noProof/>
          </w:rPr>
          <w:t xml:space="preserve">Healthcare associated </w:t>
        </w:r>
        <w:r w:rsidR="00547AE6" w:rsidRPr="00547AE6">
          <w:rPr>
            <w:rStyle w:val="Hyperlink"/>
            <w:i/>
            <w:noProof/>
          </w:rPr>
          <w:t>Staphylococcus aureus</w:t>
        </w:r>
        <w:r w:rsidR="00547AE6" w:rsidRPr="00547AE6">
          <w:rPr>
            <w:rStyle w:val="Hyperlink"/>
            <w:noProof/>
          </w:rPr>
          <w:t xml:space="preserve"> bacteraemia</w:t>
        </w:r>
        <w:r w:rsidR="00547AE6" w:rsidRPr="00547AE6">
          <w:rPr>
            <w:rStyle w:val="Hyperlink"/>
            <w:rFonts w:eastAsia="Times New Roman" w:cs="Times New Roman"/>
            <w:noProof/>
          </w:rPr>
          <w:t xml:space="preserve"> - Tasmanian rate by quarter</w:t>
        </w:r>
        <w:r w:rsidR="00547AE6" w:rsidRPr="00547AE6">
          <w:rPr>
            <w:noProof/>
            <w:webHidden/>
          </w:rPr>
          <w:tab/>
        </w:r>
        <w:r w:rsidR="00547AE6" w:rsidRPr="00547AE6">
          <w:rPr>
            <w:noProof/>
            <w:webHidden/>
          </w:rPr>
          <w:fldChar w:fldCharType="begin"/>
        </w:r>
        <w:r w:rsidR="00547AE6" w:rsidRPr="00547AE6">
          <w:rPr>
            <w:noProof/>
            <w:webHidden/>
          </w:rPr>
          <w:instrText xml:space="preserve"> PAGEREF _Toc2082228 \h </w:instrText>
        </w:r>
        <w:r w:rsidR="00547AE6" w:rsidRPr="00547AE6">
          <w:rPr>
            <w:noProof/>
            <w:webHidden/>
          </w:rPr>
        </w:r>
        <w:r w:rsidR="00547AE6" w:rsidRPr="00547AE6">
          <w:rPr>
            <w:noProof/>
            <w:webHidden/>
          </w:rPr>
          <w:fldChar w:fldCharType="separate"/>
        </w:r>
        <w:r w:rsidR="006511C6">
          <w:rPr>
            <w:noProof/>
            <w:webHidden/>
          </w:rPr>
          <w:t>6</w:t>
        </w:r>
        <w:r w:rsidR="00547AE6" w:rsidRPr="00547AE6">
          <w:rPr>
            <w:noProof/>
            <w:webHidden/>
          </w:rPr>
          <w:fldChar w:fldCharType="end"/>
        </w:r>
      </w:hyperlink>
    </w:p>
    <w:p w:rsidR="00547AE6" w:rsidRPr="00547AE6" w:rsidRDefault="003B35C6">
      <w:pPr>
        <w:pStyle w:val="TableofFigures"/>
        <w:tabs>
          <w:tab w:val="right" w:leader="dot" w:pos="9016"/>
        </w:tabs>
        <w:rPr>
          <w:rFonts w:asciiTheme="minorHAnsi" w:eastAsiaTheme="minorEastAsia" w:hAnsiTheme="minorHAnsi"/>
          <w:noProof/>
          <w:lang w:eastAsia="en-AU"/>
        </w:rPr>
      </w:pPr>
      <w:hyperlink w:anchor="_Toc2082229" w:history="1">
        <w:r w:rsidR="00547AE6" w:rsidRPr="00547AE6">
          <w:rPr>
            <w:rStyle w:val="Hyperlink"/>
            <w:noProof/>
          </w:rPr>
          <w:t xml:space="preserve">Figure 2 Healthcare associated </w:t>
        </w:r>
        <w:r w:rsidR="00547AE6" w:rsidRPr="00547AE6">
          <w:rPr>
            <w:rStyle w:val="Hyperlink"/>
            <w:i/>
            <w:noProof/>
          </w:rPr>
          <w:t>Staphylococcus aureus</w:t>
        </w:r>
        <w:r w:rsidR="00547AE6" w:rsidRPr="00547AE6">
          <w:rPr>
            <w:rStyle w:val="Hyperlink"/>
            <w:noProof/>
          </w:rPr>
          <w:t xml:space="preserve"> bacteraemia - rate by quarter</w:t>
        </w:r>
        <w:r w:rsidR="00547AE6" w:rsidRPr="00547AE6">
          <w:rPr>
            <w:noProof/>
            <w:webHidden/>
          </w:rPr>
          <w:tab/>
        </w:r>
        <w:r w:rsidR="00547AE6" w:rsidRPr="00547AE6">
          <w:rPr>
            <w:noProof/>
            <w:webHidden/>
          </w:rPr>
          <w:fldChar w:fldCharType="begin"/>
        </w:r>
        <w:r w:rsidR="00547AE6" w:rsidRPr="00547AE6">
          <w:rPr>
            <w:noProof/>
            <w:webHidden/>
          </w:rPr>
          <w:instrText xml:space="preserve"> PAGEREF _Toc2082229 \h </w:instrText>
        </w:r>
        <w:r w:rsidR="00547AE6" w:rsidRPr="00547AE6">
          <w:rPr>
            <w:noProof/>
            <w:webHidden/>
          </w:rPr>
        </w:r>
        <w:r w:rsidR="00547AE6" w:rsidRPr="00547AE6">
          <w:rPr>
            <w:noProof/>
            <w:webHidden/>
          </w:rPr>
          <w:fldChar w:fldCharType="separate"/>
        </w:r>
        <w:r w:rsidR="006511C6">
          <w:rPr>
            <w:noProof/>
            <w:webHidden/>
          </w:rPr>
          <w:t>7</w:t>
        </w:r>
        <w:r w:rsidR="00547AE6" w:rsidRPr="00547AE6">
          <w:rPr>
            <w:noProof/>
            <w:webHidden/>
          </w:rPr>
          <w:fldChar w:fldCharType="end"/>
        </w:r>
      </w:hyperlink>
    </w:p>
    <w:p w:rsidR="00547AE6" w:rsidRPr="00547AE6" w:rsidRDefault="003B35C6">
      <w:pPr>
        <w:pStyle w:val="TableofFigures"/>
        <w:tabs>
          <w:tab w:val="right" w:leader="dot" w:pos="9016"/>
        </w:tabs>
        <w:rPr>
          <w:rFonts w:asciiTheme="minorHAnsi" w:eastAsiaTheme="minorEastAsia" w:hAnsiTheme="minorHAnsi"/>
          <w:noProof/>
          <w:lang w:eastAsia="en-AU"/>
        </w:rPr>
      </w:pPr>
      <w:hyperlink w:anchor="_Toc2082230" w:history="1">
        <w:r w:rsidR="00547AE6" w:rsidRPr="00547AE6">
          <w:rPr>
            <w:rStyle w:val="Hyperlink"/>
            <w:noProof/>
          </w:rPr>
          <w:t>Figure 3 Acute public hospital identified CDI and HCA-HCF CDI – rates by quarter</w:t>
        </w:r>
        <w:r w:rsidR="00547AE6" w:rsidRPr="00547AE6">
          <w:rPr>
            <w:noProof/>
            <w:webHidden/>
          </w:rPr>
          <w:tab/>
        </w:r>
        <w:r w:rsidR="00547AE6" w:rsidRPr="00547AE6">
          <w:rPr>
            <w:noProof/>
            <w:webHidden/>
          </w:rPr>
          <w:fldChar w:fldCharType="begin"/>
        </w:r>
        <w:r w:rsidR="00547AE6" w:rsidRPr="00547AE6">
          <w:rPr>
            <w:noProof/>
            <w:webHidden/>
          </w:rPr>
          <w:instrText xml:space="preserve"> PAGEREF _Toc2082230 \h </w:instrText>
        </w:r>
        <w:r w:rsidR="00547AE6" w:rsidRPr="00547AE6">
          <w:rPr>
            <w:noProof/>
            <w:webHidden/>
          </w:rPr>
        </w:r>
        <w:r w:rsidR="00547AE6" w:rsidRPr="00547AE6">
          <w:rPr>
            <w:noProof/>
            <w:webHidden/>
          </w:rPr>
          <w:fldChar w:fldCharType="separate"/>
        </w:r>
        <w:r w:rsidR="006511C6">
          <w:rPr>
            <w:noProof/>
            <w:webHidden/>
          </w:rPr>
          <w:t>8</w:t>
        </w:r>
        <w:r w:rsidR="00547AE6" w:rsidRPr="00547AE6">
          <w:rPr>
            <w:noProof/>
            <w:webHidden/>
          </w:rPr>
          <w:fldChar w:fldCharType="end"/>
        </w:r>
      </w:hyperlink>
    </w:p>
    <w:p w:rsidR="00547AE6" w:rsidRPr="00547AE6" w:rsidRDefault="003B35C6">
      <w:pPr>
        <w:pStyle w:val="TableofFigures"/>
        <w:tabs>
          <w:tab w:val="right" w:leader="dot" w:pos="9016"/>
        </w:tabs>
        <w:rPr>
          <w:rFonts w:asciiTheme="minorHAnsi" w:eastAsiaTheme="minorEastAsia" w:hAnsiTheme="minorHAnsi"/>
          <w:noProof/>
          <w:lang w:eastAsia="en-AU"/>
        </w:rPr>
      </w:pPr>
      <w:hyperlink w:anchor="_Toc2082231" w:history="1">
        <w:r w:rsidR="00547AE6" w:rsidRPr="00547AE6">
          <w:rPr>
            <w:rStyle w:val="Hyperlink"/>
            <w:noProof/>
          </w:rPr>
          <w:t>Figure 4 Hospital identified CDI by quarter</w:t>
        </w:r>
        <w:r w:rsidR="00547AE6" w:rsidRPr="00547AE6">
          <w:rPr>
            <w:noProof/>
            <w:webHidden/>
          </w:rPr>
          <w:tab/>
        </w:r>
        <w:r w:rsidR="00547AE6" w:rsidRPr="00547AE6">
          <w:rPr>
            <w:noProof/>
            <w:webHidden/>
          </w:rPr>
          <w:fldChar w:fldCharType="begin"/>
        </w:r>
        <w:r w:rsidR="00547AE6" w:rsidRPr="00547AE6">
          <w:rPr>
            <w:noProof/>
            <w:webHidden/>
          </w:rPr>
          <w:instrText xml:space="preserve"> PAGEREF _Toc2082231 \h </w:instrText>
        </w:r>
        <w:r w:rsidR="00547AE6" w:rsidRPr="00547AE6">
          <w:rPr>
            <w:noProof/>
            <w:webHidden/>
          </w:rPr>
        </w:r>
        <w:r w:rsidR="00547AE6" w:rsidRPr="00547AE6">
          <w:rPr>
            <w:noProof/>
            <w:webHidden/>
          </w:rPr>
          <w:fldChar w:fldCharType="separate"/>
        </w:r>
        <w:r w:rsidR="006511C6">
          <w:rPr>
            <w:noProof/>
            <w:webHidden/>
          </w:rPr>
          <w:t>9</w:t>
        </w:r>
        <w:r w:rsidR="00547AE6" w:rsidRPr="00547AE6">
          <w:rPr>
            <w:noProof/>
            <w:webHidden/>
          </w:rPr>
          <w:fldChar w:fldCharType="end"/>
        </w:r>
      </w:hyperlink>
    </w:p>
    <w:p w:rsidR="00547AE6" w:rsidRPr="00547AE6" w:rsidRDefault="003B35C6">
      <w:pPr>
        <w:pStyle w:val="TableofFigures"/>
        <w:tabs>
          <w:tab w:val="right" w:leader="dot" w:pos="9016"/>
        </w:tabs>
        <w:rPr>
          <w:rFonts w:asciiTheme="minorHAnsi" w:eastAsiaTheme="minorEastAsia" w:hAnsiTheme="minorHAnsi"/>
          <w:noProof/>
          <w:lang w:eastAsia="en-AU"/>
        </w:rPr>
      </w:pPr>
      <w:hyperlink w:anchor="_Toc2082232" w:history="1">
        <w:r w:rsidR="00547AE6" w:rsidRPr="00547AE6">
          <w:rPr>
            <w:rStyle w:val="Hyperlink"/>
            <w:noProof/>
          </w:rPr>
          <w:t>Figure 5 HCA-HCF by quarter</w:t>
        </w:r>
        <w:r w:rsidR="00547AE6" w:rsidRPr="00547AE6">
          <w:rPr>
            <w:noProof/>
            <w:webHidden/>
          </w:rPr>
          <w:tab/>
        </w:r>
        <w:r w:rsidR="00547AE6" w:rsidRPr="00547AE6">
          <w:rPr>
            <w:noProof/>
            <w:webHidden/>
          </w:rPr>
          <w:fldChar w:fldCharType="begin"/>
        </w:r>
        <w:r w:rsidR="00547AE6" w:rsidRPr="00547AE6">
          <w:rPr>
            <w:noProof/>
            <w:webHidden/>
          </w:rPr>
          <w:instrText xml:space="preserve"> PAGEREF _Toc2082232 \h </w:instrText>
        </w:r>
        <w:r w:rsidR="00547AE6" w:rsidRPr="00547AE6">
          <w:rPr>
            <w:noProof/>
            <w:webHidden/>
          </w:rPr>
        </w:r>
        <w:r w:rsidR="00547AE6" w:rsidRPr="00547AE6">
          <w:rPr>
            <w:noProof/>
            <w:webHidden/>
          </w:rPr>
          <w:fldChar w:fldCharType="separate"/>
        </w:r>
        <w:r w:rsidR="006511C6">
          <w:rPr>
            <w:noProof/>
            <w:webHidden/>
          </w:rPr>
          <w:t>9</w:t>
        </w:r>
        <w:r w:rsidR="00547AE6" w:rsidRPr="00547AE6">
          <w:rPr>
            <w:noProof/>
            <w:webHidden/>
          </w:rPr>
          <w:fldChar w:fldCharType="end"/>
        </w:r>
      </w:hyperlink>
    </w:p>
    <w:p w:rsidR="00547AE6" w:rsidRPr="00547AE6" w:rsidRDefault="003B35C6">
      <w:pPr>
        <w:pStyle w:val="TableofFigures"/>
        <w:tabs>
          <w:tab w:val="right" w:leader="dot" w:pos="9016"/>
        </w:tabs>
        <w:rPr>
          <w:rFonts w:asciiTheme="minorHAnsi" w:eastAsiaTheme="minorEastAsia" w:hAnsiTheme="minorHAnsi"/>
          <w:noProof/>
          <w:lang w:eastAsia="en-AU"/>
        </w:rPr>
      </w:pPr>
      <w:hyperlink w:anchor="_Toc2082233" w:history="1">
        <w:r w:rsidR="00547AE6" w:rsidRPr="00547AE6">
          <w:rPr>
            <w:rStyle w:val="Hyperlink"/>
            <w:rFonts w:eastAsia="Times New Roman" w:cs="Times New Roman"/>
            <w:bCs/>
            <w:noProof/>
          </w:rPr>
          <w:t xml:space="preserve">Figure 6 </w:t>
        </w:r>
        <w:r w:rsidR="00547AE6" w:rsidRPr="00547AE6">
          <w:rPr>
            <w:rStyle w:val="Hyperlink"/>
            <w:noProof/>
          </w:rPr>
          <w:t>First VRE isolates – classification by quarter</w:t>
        </w:r>
        <w:r w:rsidR="00547AE6" w:rsidRPr="00547AE6">
          <w:rPr>
            <w:noProof/>
            <w:webHidden/>
          </w:rPr>
          <w:tab/>
        </w:r>
        <w:r w:rsidR="00547AE6" w:rsidRPr="00547AE6">
          <w:rPr>
            <w:noProof/>
            <w:webHidden/>
          </w:rPr>
          <w:fldChar w:fldCharType="begin"/>
        </w:r>
        <w:r w:rsidR="00547AE6" w:rsidRPr="00547AE6">
          <w:rPr>
            <w:noProof/>
            <w:webHidden/>
          </w:rPr>
          <w:instrText xml:space="preserve"> PAGEREF _Toc2082233 \h </w:instrText>
        </w:r>
        <w:r w:rsidR="00547AE6" w:rsidRPr="00547AE6">
          <w:rPr>
            <w:noProof/>
            <w:webHidden/>
          </w:rPr>
        </w:r>
        <w:r w:rsidR="00547AE6" w:rsidRPr="00547AE6">
          <w:rPr>
            <w:noProof/>
            <w:webHidden/>
          </w:rPr>
          <w:fldChar w:fldCharType="separate"/>
        </w:r>
        <w:r w:rsidR="006511C6">
          <w:rPr>
            <w:noProof/>
            <w:webHidden/>
          </w:rPr>
          <w:t>10</w:t>
        </w:r>
        <w:r w:rsidR="00547AE6" w:rsidRPr="00547AE6">
          <w:rPr>
            <w:noProof/>
            <w:webHidden/>
          </w:rPr>
          <w:fldChar w:fldCharType="end"/>
        </w:r>
      </w:hyperlink>
    </w:p>
    <w:p w:rsidR="00547AE6" w:rsidRPr="00547AE6" w:rsidRDefault="003B35C6">
      <w:pPr>
        <w:pStyle w:val="TableofFigures"/>
        <w:tabs>
          <w:tab w:val="right" w:leader="dot" w:pos="9016"/>
        </w:tabs>
        <w:rPr>
          <w:rFonts w:asciiTheme="minorHAnsi" w:eastAsiaTheme="minorEastAsia" w:hAnsiTheme="minorHAnsi"/>
          <w:noProof/>
          <w:lang w:eastAsia="en-AU"/>
        </w:rPr>
      </w:pPr>
      <w:hyperlink w:anchor="_Toc2082234" w:history="1">
        <w:r w:rsidR="00547AE6" w:rsidRPr="00547AE6">
          <w:rPr>
            <w:rStyle w:val="Hyperlink"/>
            <w:noProof/>
          </w:rPr>
          <w:t>Figure 7 First VRE isolates - genotype by quarter</w:t>
        </w:r>
        <w:r w:rsidR="00547AE6" w:rsidRPr="00547AE6">
          <w:rPr>
            <w:noProof/>
            <w:webHidden/>
          </w:rPr>
          <w:tab/>
        </w:r>
        <w:r w:rsidR="00547AE6" w:rsidRPr="00547AE6">
          <w:rPr>
            <w:noProof/>
            <w:webHidden/>
          </w:rPr>
          <w:fldChar w:fldCharType="begin"/>
        </w:r>
        <w:r w:rsidR="00547AE6" w:rsidRPr="00547AE6">
          <w:rPr>
            <w:noProof/>
            <w:webHidden/>
          </w:rPr>
          <w:instrText xml:space="preserve"> PAGEREF _Toc2082234 \h </w:instrText>
        </w:r>
        <w:r w:rsidR="00547AE6" w:rsidRPr="00547AE6">
          <w:rPr>
            <w:noProof/>
            <w:webHidden/>
          </w:rPr>
        </w:r>
        <w:r w:rsidR="00547AE6" w:rsidRPr="00547AE6">
          <w:rPr>
            <w:noProof/>
            <w:webHidden/>
          </w:rPr>
          <w:fldChar w:fldCharType="separate"/>
        </w:r>
        <w:r w:rsidR="006511C6">
          <w:rPr>
            <w:noProof/>
            <w:webHidden/>
          </w:rPr>
          <w:t>11</w:t>
        </w:r>
        <w:r w:rsidR="00547AE6" w:rsidRPr="00547AE6">
          <w:rPr>
            <w:noProof/>
            <w:webHidden/>
          </w:rPr>
          <w:fldChar w:fldCharType="end"/>
        </w:r>
      </w:hyperlink>
    </w:p>
    <w:p w:rsidR="00B62635" w:rsidRPr="00A72205" w:rsidRDefault="00B62635" w:rsidP="00CC45E7">
      <w:pPr>
        <w:keepNext/>
        <w:keepLines/>
        <w:tabs>
          <w:tab w:val="left" w:pos="567"/>
        </w:tabs>
        <w:spacing w:afterLines="0"/>
        <w:outlineLvl w:val="0"/>
        <w:rPr>
          <w:rFonts w:eastAsia="Times New Roman" w:cs="Times New Roman"/>
          <w:bCs/>
          <w:sz w:val="20"/>
          <w:szCs w:val="20"/>
        </w:rPr>
      </w:pPr>
      <w:r w:rsidRPr="00547AE6">
        <w:rPr>
          <w:rFonts w:eastAsia="Times New Roman" w:cs="Times New Roman"/>
          <w:bCs/>
        </w:rPr>
        <w:fldChar w:fldCharType="end"/>
      </w:r>
    </w:p>
    <w:p w:rsidR="006511C6" w:rsidRPr="006511C6" w:rsidRDefault="00B62635">
      <w:pPr>
        <w:pStyle w:val="TableofFigures"/>
        <w:tabs>
          <w:tab w:val="right" w:leader="dot" w:pos="9016"/>
        </w:tabs>
        <w:rPr>
          <w:rFonts w:asciiTheme="minorHAnsi" w:eastAsiaTheme="minorEastAsia" w:hAnsiTheme="minorHAnsi"/>
          <w:noProof/>
          <w:lang w:eastAsia="en-AU"/>
        </w:rPr>
      </w:pPr>
      <w:r w:rsidRPr="006511C6">
        <w:fldChar w:fldCharType="begin"/>
      </w:r>
      <w:r w:rsidRPr="006511C6">
        <w:instrText xml:space="preserve"> TOC \h \z \c "Table" </w:instrText>
      </w:r>
      <w:r w:rsidRPr="006511C6">
        <w:fldChar w:fldCharType="separate"/>
      </w:r>
      <w:hyperlink w:anchor="_Toc2150631" w:history="1">
        <w:r w:rsidR="006511C6" w:rsidRPr="006511C6">
          <w:rPr>
            <w:rStyle w:val="Hyperlink"/>
            <w:noProof/>
          </w:rPr>
          <w:t>Table 1 Tasmanian public hospital numbers and rate per 10 000 patient days of HCA-SAB.</w:t>
        </w:r>
        <w:r w:rsidR="006511C6" w:rsidRPr="006511C6">
          <w:rPr>
            <w:noProof/>
            <w:webHidden/>
          </w:rPr>
          <w:tab/>
        </w:r>
        <w:r w:rsidR="006511C6" w:rsidRPr="006511C6">
          <w:rPr>
            <w:noProof/>
            <w:webHidden/>
          </w:rPr>
          <w:fldChar w:fldCharType="begin"/>
        </w:r>
        <w:r w:rsidR="006511C6" w:rsidRPr="006511C6">
          <w:rPr>
            <w:noProof/>
            <w:webHidden/>
          </w:rPr>
          <w:instrText xml:space="preserve"> PAGEREF _Toc2150631 \h </w:instrText>
        </w:r>
        <w:r w:rsidR="006511C6" w:rsidRPr="006511C6">
          <w:rPr>
            <w:noProof/>
            <w:webHidden/>
          </w:rPr>
        </w:r>
        <w:r w:rsidR="006511C6" w:rsidRPr="006511C6">
          <w:rPr>
            <w:noProof/>
            <w:webHidden/>
          </w:rPr>
          <w:fldChar w:fldCharType="separate"/>
        </w:r>
        <w:r w:rsidR="006511C6" w:rsidRPr="006511C6">
          <w:rPr>
            <w:noProof/>
            <w:webHidden/>
          </w:rPr>
          <w:t>17</w:t>
        </w:r>
        <w:r w:rsidR="006511C6" w:rsidRPr="006511C6">
          <w:rPr>
            <w:noProof/>
            <w:webHidden/>
          </w:rPr>
          <w:fldChar w:fldCharType="end"/>
        </w:r>
      </w:hyperlink>
    </w:p>
    <w:p w:rsidR="006511C6" w:rsidRPr="006511C6" w:rsidRDefault="003B35C6">
      <w:pPr>
        <w:pStyle w:val="TableofFigures"/>
        <w:tabs>
          <w:tab w:val="right" w:leader="dot" w:pos="9016"/>
        </w:tabs>
        <w:rPr>
          <w:rFonts w:asciiTheme="minorHAnsi" w:eastAsiaTheme="minorEastAsia" w:hAnsiTheme="minorHAnsi"/>
          <w:noProof/>
          <w:lang w:eastAsia="en-AU"/>
        </w:rPr>
      </w:pPr>
      <w:hyperlink w:anchor="_Toc2150632" w:history="1">
        <w:r w:rsidR="006511C6" w:rsidRPr="006511C6">
          <w:rPr>
            <w:rStyle w:val="Hyperlink"/>
            <w:rFonts w:eastAsia="Times New Roman" w:cs="Times New Roman"/>
            <w:bCs/>
            <w:noProof/>
          </w:rPr>
          <w:t>Table 2 Royal Hobart Hospital numbers and rates per10 000 patient days of HCA-SAB</w:t>
        </w:r>
        <w:r w:rsidR="006511C6" w:rsidRPr="006511C6">
          <w:rPr>
            <w:noProof/>
            <w:webHidden/>
          </w:rPr>
          <w:tab/>
        </w:r>
        <w:r w:rsidR="006511C6" w:rsidRPr="006511C6">
          <w:rPr>
            <w:noProof/>
            <w:webHidden/>
          </w:rPr>
          <w:fldChar w:fldCharType="begin"/>
        </w:r>
        <w:r w:rsidR="006511C6" w:rsidRPr="006511C6">
          <w:rPr>
            <w:noProof/>
            <w:webHidden/>
          </w:rPr>
          <w:instrText xml:space="preserve"> PAGEREF _Toc2150632 \h </w:instrText>
        </w:r>
        <w:r w:rsidR="006511C6" w:rsidRPr="006511C6">
          <w:rPr>
            <w:noProof/>
            <w:webHidden/>
          </w:rPr>
        </w:r>
        <w:r w:rsidR="006511C6" w:rsidRPr="006511C6">
          <w:rPr>
            <w:noProof/>
            <w:webHidden/>
          </w:rPr>
          <w:fldChar w:fldCharType="separate"/>
        </w:r>
        <w:r w:rsidR="006511C6" w:rsidRPr="006511C6">
          <w:rPr>
            <w:noProof/>
            <w:webHidden/>
          </w:rPr>
          <w:t>17</w:t>
        </w:r>
        <w:r w:rsidR="006511C6" w:rsidRPr="006511C6">
          <w:rPr>
            <w:noProof/>
            <w:webHidden/>
          </w:rPr>
          <w:fldChar w:fldCharType="end"/>
        </w:r>
      </w:hyperlink>
    </w:p>
    <w:p w:rsidR="006511C6" w:rsidRPr="006511C6" w:rsidRDefault="003B35C6">
      <w:pPr>
        <w:pStyle w:val="TableofFigures"/>
        <w:tabs>
          <w:tab w:val="right" w:leader="dot" w:pos="9016"/>
        </w:tabs>
        <w:rPr>
          <w:rFonts w:asciiTheme="minorHAnsi" w:eastAsiaTheme="minorEastAsia" w:hAnsiTheme="minorHAnsi"/>
          <w:noProof/>
          <w:lang w:eastAsia="en-AU"/>
        </w:rPr>
      </w:pPr>
      <w:hyperlink w:anchor="_Toc2150633" w:history="1">
        <w:r w:rsidR="006511C6" w:rsidRPr="006511C6">
          <w:rPr>
            <w:rStyle w:val="Hyperlink"/>
            <w:rFonts w:eastAsia="Times New Roman" w:cs="Times New Roman"/>
            <w:bCs/>
            <w:noProof/>
          </w:rPr>
          <w:t>Table 3 Launceston General Hospital numbers and rates per10 000 patient days of HCA-SAB</w:t>
        </w:r>
        <w:r w:rsidR="006511C6" w:rsidRPr="006511C6">
          <w:rPr>
            <w:noProof/>
            <w:webHidden/>
          </w:rPr>
          <w:tab/>
        </w:r>
        <w:r w:rsidR="006511C6" w:rsidRPr="006511C6">
          <w:rPr>
            <w:noProof/>
            <w:webHidden/>
          </w:rPr>
          <w:fldChar w:fldCharType="begin"/>
        </w:r>
        <w:r w:rsidR="006511C6" w:rsidRPr="006511C6">
          <w:rPr>
            <w:noProof/>
            <w:webHidden/>
          </w:rPr>
          <w:instrText xml:space="preserve"> PAGEREF _Toc2150633 \h </w:instrText>
        </w:r>
        <w:r w:rsidR="006511C6" w:rsidRPr="006511C6">
          <w:rPr>
            <w:noProof/>
            <w:webHidden/>
          </w:rPr>
        </w:r>
        <w:r w:rsidR="006511C6" w:rsidRPr="006511C6">
          <w:rPr>
            <w:noProof/>
            <w:webHidden/>
          </w:rPr>
          <w:fldChar w:fldCharType="separate"/>
        </w:r>
        <w:r w:rsidR="006511C6" w:rsidRPr="006511C6">
          <w:rPr>
            <w:noProof/>
            <w:webHidden/>
          </w:rPr>
          <w:t>18</w:t>
        </w:r>
        <w:r w:rsidR="006511C6" w:rsidRPr="006511C6">
          <w:rPr>
            <w:noProof/>
            <w:webHidden/>
          </w:rPr>
          <w:fldChar w:fldCharType="end"/>
        </w:r>
      </w:hyperlink>
    </w:p>
    <w:p w:rsidR="006511C6" w:rsidRPr="006511C6" w:rsidRDefault="003B35C6">
      <w:pPr>
        <w:pStyle w:val="TableofFigures"/>
        <w:tabs>
          <w:tab w:val="right" w:leader="dot" w:pos="9016"/>
        </w:tabs>
        <w:rPr>
          <w:rFonts w:asciiTheme="minorHAnsi" w:eastAsiaTheme="minorEastAsia" w:hAnsiTheme="minorHAnsi"/>
          <w:noProof/>
          <w:lang w:eastAsia="en-AU"/>
        </w:rPr>
      </w:pPr>
      <w:hyperlink w:anchor="_Toc2150634" w:history="1">
        <w:r w:rsidR="006511C6" w:rsidRPr="006511C6">
          <w:rPr>
            <w:rStyle w:val="Hyperlink"/>
            <w:rFonts w:eastAsia="Times New Roman" w:cs="Times New Roman"/>
            <w:bCs/>
            <w:noProof/>
          </w:rPr>
          <w:t>Table 4 Mersey Community Hospital numbers and rates per10 000 patient days of HCA-SAB</w:t>
        </w:r>
        <w:r w:rsidR="006511C6" w:rsidRPr="006511C6">
          <w:rPr>
            <w:noProof/>
            <w:webHidden/>
          </w:rPr>
          <w:tab/>
        </w:r>
        <w:r w:rsidR="006511C6" w:rsidRPr="006511C6">
          <w:rPr>
            <w:noProof/>
            <w:webHidden/>
          </w:rPr>
          <w:fldChar w:fldCharType="begin"/>
        </w:r>
        <w:r w:rsidR="006511C6" w:rsidRPr="006511C6">
          <w:rPr>
            <w:noProof/>
            <w:webHidden/>
          </w:rPr>
          <w:instrText xml:space="preserve"> PAGEREF _Toc2150634 \h </w:instrText>
        </w:r>
        <w:r w:rsidR="006511C6" w:rsidRPr="006511C6">
          <w:rPr>
            <w:noProof/>
            <w:webHidden/>
          </w:rPr>
        </w:r>
        <w:r w:rsidR="006511C6" w:rsidRPr="006511C6">
          <w:rPr>
            <w:noProof/>
            <w:webHidden/>
          </w:rPr>
          <w:fldChar w:fldCharType="separate"/>
        </w:r>
        <w:r w:rsidR="006511C6" w:rsidRPr="006511C6">
          <w:rPr>
            <w:noProof/>
            <w:webHidden/>
          </w:rPr>
          <w:t>18</w:t>
        </w:r>
        <w:r w:rsidR="006511C6" w:rsidRPr="006511C6">
          <w:rPr>
            <w:noProof/>
            <w:webHidden/>
          </w:rPr>
          <w:fldChar w:fldCharType="end"/>
        </w:r>
      </w:hyperlink>
    </w:p>
    <w:p w:rsidR="006511C6" w:rsidRPr="006511C6" w:rsidRDefault="003B35C6">
      <w:pPr>
        <w:pStyle w:val="TableofFigures"/>
        <w:tabs>
          <w:tab w:val="right" w:leader="dot" w:pos="9016"/>
        </w:tabs>
        <w:rPr>
          <w:rFonts w:asciiTheme="minorHAnsi" w:eastAsiaTheme="minorEastAsia" w:hAnsiTheme="minorHAnsi"/>
          <w:noProof/>
          <w:lang w:eastAsia="en-AU"/>
        </w:rPr>
      </w:pPr>
      <w:hyperlink w:anchor="_Toc2150635" w:history="1">
        <w:r w:rsidR="006511C6" w:rsidRPr="006511C6">
          <w:rPr>
            <w:rStyle w:val="Hyperlink"/>
            <w:rFonts w:eastAsia="Times New Roman" w:cs="Times New Roman"/>
            <w:bCs/>
            <w:noProof/>
          </w:rPr>
          <w:t>Table 5 North West Regional Hospital numbers and rates per10 000 patient days of HCA-SAB.</w:t>
        </w:r>
        <w:r w:rsidR="006511C6" w:rsidRPr="006511C6">
          <w:rPr>
            <w:noProof/>
            <w:webHidden/>
          </w:rPr>
          <w:tab/>
        </w:r>
        <w:r w:rsidR="006511C6" w:rsidRPr="006511C6">
          <w:rPr>
            <w:noProof/>
            <w:webHidden/>
          </w:rPr>
          <w:fldChar w:fldCharType="begin"/>
        </w:r>
        <w:r w:rsidR="006511C6" w:rsidRPr="006511C6">
          <w:rPr>
            <w:noProof/>
            <w:webHidden/>
          </w:rPr>
          <w:instrText xml:space="preserve"> PAGEREF _Toc2150635 \h </w:instrText>
        </w:r>
        <w:r w:rsidR="006511C6" w:rsidRPr="006511C6">
          <w:rPr>
            <w:noProof/>
            <w:webHidden/>
          </w:rPr>
        </w:r>
        <w:r w:rsidR="006511C6" w:rsidRPr="006511C6">
          <w:rPr>
            <w:noProof/>
            <w:webHidden/>
          </w:rPr>
          <w:fldChar w:fldCharType="separate"/>
        </w:r>
        <w:r w:rsidR="006511C6" w:rsidRPr="006511C6">
          <w:rPr>
            <w:noProof/>
            <w:webHidden/>
          </w:rPr>
          <w:t>19</w:t>
        </w:r>
        <w:r w:rsidR="006511C6" w:rsidRPr="006511C6">
          <w:rPr>
            <w:noProof/>
            <w:webHidden/>
          </w:rPr>
          <w:fldChar w:fldCharType="end"/>
        </w:r>
      </w:hyperlink>
    </w:p>
    <w:p w:rsidR="006511C6" w:rsidRPr="006511C6" w:rsidRDefault="003B35C6">
      <w:pPr>
        <w:pStyle w:val="TableofFigures"/>
        <w:tabs>
          <w:tab w:val="right" w:leader="dot" w:pos="9016"/>
        </w:tabs>
        <w:rPr>
          <w:rFonts w:asciiTheme="minorHAnsi" w:eastAsiaTheme="minorEastAsia" w:hAnsiTheme="minorHAnsi"/>
          <w:noProof/>
          <w:lang w:eastAsia="en-AU"/>
        </w:rPr>
      </w:pPr>
      <w:hyperlink w:anchor="_Toc2150636" w:history="1">
        <w:r w:rsidR="006511C6" w:rsidRPr="006511C6">
          <w:rPr>
            <w:rStyle w:val="Hyperlink"/>
            <w:rFonts w:eastAsia="Times New Roman" w:cs="Times New Roman"/>
            <w:bCs/>
            <w:noProof/>
          </w:rPr>
          <w:t>Table 6 Tasmanian numbers and rates per10 000 patient days of CDI</w:t>
        </w:r>
        <w:r w:rsidR="006511C6" w:rsidRPr="006511C6">
          <w:rPr>
            <w:noProof/>
            <w:webHidden/>
          </w:rPr>
          <w:tab/>
        </w:r>
        <w:r w:rsidR="006511C6" w:rsidRPr="006511C6">
          <w:rPr>
            <w:noProof/>
            <w:webHidden/>
          </w:rPr>
          <w:fldChar w:fldCharType="begin"/>
        </w:r>
        <w:r w:rsidR="006511C6" w:rsidRPr="006511C6">
          <w:rPr>
            <w:noProof/>
            <w:webHidden/>
          </w:rPr>
          <w:instrText xml:space="preserve"> PAGEREF _Toc2150636 \h </w:instrText>
        </w:r>
        <w:r w:rsidR="006511C6" w:rsidRPr="006511C6">
          <w:rPr>
            <w:noProof/>
            <w:webHidden/>
          </w:rPr>
        </w:r>
        <w:r w:rsidR="006511C6" w:rsidRPr="006511C6">
          <w:rPr>
            <w:noProof/>
            <w:webHidden/>
          </w:rPr>
          <w:fldChar w:fldCharType="separate"/>
        </w:r>
        <w:r w:rsidR="006511C6" w:rsidRPr="006511C6">
          <w:rPr>
            <w:noProof/>
            <w:webHidden/>
          </w:rPr>
          <w:t>19</w:t>
        </w:r>
        <w:r w:rsidR="006511C6" w:rsidRPr="006511C6">
          <w:rPr>
            <w:noProof/>
            <w:webHidden/>
          </w:rPr>
          <w:fldChar w:fldCharType="end"/>
        </w:r>
      </w:hyperlink>
    </w:p>
    <w:p w:rsidR="006511C6" w:rsidRPr="006511C6" w:rsidRDefault="003B35C6">
      <w:pPr>
        <w:pStyle w:val="TableofFigures"/>
        <w:tabs>
          <w:tab w:val="right" w:leader="dot" w:pos="9016"/>
        </w:tabs>
        <w:rPr>
          <w:rFonts w:asciiTheme="minorHAnsi" w:eastAsiaTheme="minorEastAsia" w:hAnsiTheme="minorHAnsi"/>
          <w:noProof/>
          <w:lang w:eastAsia="en-AU"/>
        </w:rPr>
      </w:pPr>
      <w:hyperlink w:anchor="_Toc2150637" w:history="1">
        <w:r w:rsidR="006511C6" w:rsidRPr="006511C6">
          <w:rPr>
            <w:rStyle w:val="Hyperlink"/>
            <w:rFonts w:eastAsia="Times New Roman" w:cs="Times New Roman"/>
            <w:bCs/>
            <w:noProof/>
          </w:rPr>
          <w:t>Table 7 Hospital numbers and rates per10 000 patient days of hospital identified CDI</w:t>
        </w:r>
        <w:r w:rsidR="006511C6" w:rsidRPr="006511C6">
          <w:rPr>
            <w:noProof/>
            <w:webHidden/>
          </w:rPr>
          <w:tab/>
        </w:r>
        <w:r w:rsidR="006511C6" w:rsidRPr="006511C6">
          <w:rPr>
            <w:noProof/>
            <w:webHidden/>
          </w:rPr>
          <w:fldChar w:fldCharType="begin"/>
        </w:r>
        <w:r w:rsidR="006511C6" w:rsidRPr="006511C6">
          <w:rPr>
            <w:noProof/>
            <w:webHidden/>
          </w:rPr>
          <w:instrText xml:space="preserve"> PAGEREF _Toc2150637 \h </w:instrText>
        </w:r>
        <w:r w:rsidR="006511C6" w:rsidRPr="006511C6">
          <w:rPr>
            <w:noProof/>
            <w:webHidden/>
          </w:rPr>
        </w:r>
        <w:r w:rsidR="006511C6" w:rsidRPr="006511C6">
          <w:rPr>
            <w:noProof/>
            <w:webHidden/>
          </w:rPr>
          <w:fldChar w:fldCharType="separate"/>
        </w:r>
        <w:r w:rsidR="006511C6" w:rsidRPr="006511C6">
          <w:rPr>
            <w:noProof/>
            <w:webHidden/>
          </w:rPr>
          <w:t>20</w:t>
        </w:r>
        <w:r w:rsidR="006511C6" w:rsidRPr="006511C6">
          <w:rPr>
            <w:noProof/>
            <w:webHidden/>
          </w:rPr>
          <w:fldChar w:fldCharType="end"/>
        </w:r>
      </w:hyperlink>
    </w:p>
    <w:p w:rsidR="006511C6" w:rsidRPr="006511C6" w:rsidRDefault="003B35C6">
      <w:pPr>
        <w:pStyle w:val="TableofFigures"/>
        <w:tabs>
          <w:tab w:val="right" w:leader="dot" w:pos="9016"/>
        </w:tabs>
        <w:rPr>
          <w:rFonts w:asciiTheme="minorHAnsi" w:eastAsiaTheme="minorEastAsia" w:hAnsiTheme="minorHAnsi"/>
          <w:noProof/>
          <w:lang w:eastAsia="en-AU"/>
        </w:rPr>
      </w:pPr>
      <w:hyperlink w:anchor="_Toc2150638" w:history="1">
        <w:r w:rsidR="006511C6" w:rsidRPr="006511C6">
          <w:rPr>
            <w:rStyle w:val="Hyperlink"/>
            <w:rFonts w:eastAsia="Times New Roman" w:cs="Times New Roman"/>
            <w:bCs/>
            <w:noProof/>
          </w:rPr>
          <w:t>Table 8 Hospital numbers and rates per10 000 patient days of HCA-HCF CDI</w:t>
        </w:r>
        <w:r w:rsidR="006511C6" w:rsidRPr="006511C6">
          <w:rPr>
            <w:noProof/>
            <w:webHidden/>
          </w:rPr>
          <w:tab/>
        </w:r>
        <w:r w:rsidR="006511C6" w:rsidRPr="006511C6">
          <w:rPr>
            <w:noProof/>
            <w:webHidden/>
          </w:rPr>
          <w:fldChar w:fldCharType="begin"/>
        </w:r>
        <w:r w:rsidR="006511C6" w:rsidRPr="006511C6">
          <w:rPr>
            <w:noProof/>
            <w:webHidden/>
          </w:rPr>
          <w:instrText xml:space="preserve"> PAGEREF _Toc2150638 \h </w:instrText>
        </w:r>
        <w:r w:rsidR="006511C6" w:rsidRPr="006511C6">
          <w:rPr>
            <w:noProof/>
            <w:webHidden/>
          </w:rPr>
        </w:r>
        <w:r w:rsidR="006511C6" w:rsidRPr="006511C6">
          <w:rPr>
            <w:noProof/>
            <w:webHidden/>
          </w:rPr>
          <w:fldChar w:fldCharType="separate"/>
        </w:r>
        <w:r w:rsidR="006511C6" w:rsidRPr="006511C6">
          <w:rPr>
            <w:noProof/>
            <w:webHidden/>
          </w:rPr>
          <w:t>20</w:t>
        </w:r>
        <w:r w:rsidR="006511C6" w:rsidRPr="006511C6">
          <w:rPr>
            <w:noProof/>
            <w:webHidden/>
          </w:rPr>
          <w:fldChar w:fldCharType="end"/>
        </w:r>
      </w:hyperlink>
    </w:p>
    <w:p w:rsidR="006511C6" w:rsidRPr="006511C6" w:rsidRDefault="003B35C6">
      <w:pPr>
        <w:pStyle w:val="TableofFigures"/>
        <w:tabs>
          <w:tab w:val="right" w:leader="dot" w:pos="9016"/>
        </w:tabs>
        <w:rPr>
          <w:rFonts w:asciiTheme="minorHAnsi" w:eastAsiaTheme="minorEastAsia" w:hAnsiTheme="minorHAnsi"/>
          <w:noProof/>
          <w:lang w:eastAsia="en-AU"/>
        </w:rPr>
      </w:pPr>
      <w:hyperlink w:anchor="_Toc2150639" w:history="1">
        <w:r w:rsidR="006511C6" w:rsidRPr="006511C6">
          <w:rPr>
            <w:rStyle w:val="Hyperlink"/>
            <w:rFonts w:eastAsia="Times New Roman" w:cs="Times New Roman"/>
            <w:bCs/>
            <w:noProof/>
          </w:rPr>
          <w:t>Table 9 First VRE isolates identified per quarter.</w:t>
        </w:r>
        <w:r w:rsidR="006511C6" w:rsidRPr="006511C6">
          <w:rPr>
            <w:noProof/>
            <w:webHidden/>
          </w:rPr>
          <w:tab/>
        </w:r>
        <w:r w:rsidR="006511C6" w:rsidRPr="006511C6">
          <w:rPr>
            <w:noProof/>
            <w:webHidden/>
          </w:rPr>
          <w:fldChar w:fldCharType="begin"/>
        </w:r>
        <w:r w:rsidR="006511C6" w:rsidRPr="006511C6">
          <w:rPr>
            <w:noProof/>
            <w:webHidden/>
          </w:rPr>
          <w:instrText xml:space="preserve"> PAGEREF _Toc2150639 \h </w:instrText>
        </w:r>
        <w:r w:rsidR="006511C6" w:rsidRPr="006511C6">
          <w:rPr>
            <w:noProof/>
            <w:webHidden/>
          </w:rPr>
        </w:r>
        <w:r w:rsidR="006511C6" w:rsidRPr="006511C6">
          <w:rPr>
            <w:noProof/>
            <w:webHidden/>
          </w:rPr>
          <w:fldChar w:fldCharType="separate"/>
        </w:r>
        <w:r w:rsidR="006511C6" w:rsidRPr="006511C6">
          <w:rPr>
            <w:noProof/>
            <w:webHidden/>
          </w:rPr>
          <w:t>21</w:t>
        </w:r>
        <w:r w:rsidR="006511C6" w:rsidRPr="006511C6">
          <w:rPr>
            <w:noProof/>
            <w:webHidden/>
          </w:rPr>
          <w:fldChar w:fldCharType="end"/>
        </w:r>
      </w:hyperlink>
    </w:p>
    <w:p w:rsidR="006511C6" w:rsidRPr="006511C6" w:rsidRDefault="003B35C6">
      <w:pPr>
        <w:pStyle w:val="TableofFigures"/>
        <w:tabs>
          <w:tab w:val="right" w:leader="dot" w:pos="9016"/>
        </w:tabs>
        <w:rPr>
          <w:rFonts w:asciiTheme="minorHAnsi" w:eastAsiaTheme="minorEastAsia" w:hAnsiTheme="minorHAnsi"/>
          <w:noProof/>
          <w:lang w:eastAsia="en-AU"/>
        </w:rPr>
      </w:pPr>
      <w:hyperlink w:anchor="_Toc2150640" w:history="1">
        <w:r w:rsidR="006511C6" w:rsidRPr="006511C6">
          <w:rPr>
            <w:rStyle w:val="Hyperlink"/>
            <w:rFonts w:eastAsia="Times New Roman" w:cs="Times New Roman"/>
            <w:bCs/>
            <w:noProof/>
          </w:rPr>
          <w:t>Table 10 Classification of first VRE isolates – colonisation and infection</w:t>
        </w:r>
        <w:r w:rsidR="006511C6" w:rsidRPr="006511C6">
          <w:rPr>
            <w:noProof/>
            <w:webHidden/>
          </w:rPr>
          <w:tab/>
        </w:r>
        <w:r w:rsidR="006511C6" w:rsidRPr="006511C6">
          <w:rPr>
            <w:noProof/>
            <w:webHidden/>
          </w:rPr>
          <w:fldChar w:fldCharType="begin"/>
        </w:r>
        <w:r w:rsidR="006511C6" w:rsidRPr="006511C6">
          <w:rPr>
            <w:noProof/>
            <w:webHidden/>
          </w:rPr>
          <w:instrText xml:space="preserve"> PAGEREF _Toc2150640 \h </w:instrText>
        </w:r>
        <w:r w:rsidR="006511C6" w:rsidRPr="006511C6">
          <w:rPr>
            <w:noProof/>
            <w:webHidden/>
          </w:rPr>
        </w:r>
        <w:r w:rsidR="006511C6" w:rsidRPr="006511C6">
          <w:rPr>
            <w:noProof/>
            <w:webHidden/>
          </w:rPr>
          <w:fldChar w:fldCharType="separate"/>
        </w:r>
        <w:r w:rsidR="006511C6" w:rsidRPr="006511C6">
          <w:rPr>
            <w:noProof/>
            <w:webHidden/>
          </w:rPr>
          <w:t>21</w:t>
        </w:r>
        <w:r w:rsidR="006511C6" w:rsidRPr="006511C6">
          <w:rPr>
            <w:noProof/>
            <w:webHidden/>
          </w:rPr>
          <w:fldChar w:fldCharType="end"/>
        </w:r>
      </w:hyperlink>
    </w:p>
    <w:p w:rsidR="006511C6" w:rsidRPr="006511C6" w:rsidRDefault="003B35C6">
      <w:pPr>
        <w:pStyle w:val="TableofFigures"/>
        <w:tabs>
          <w:tab w:val="right" w:leader="dot" w:pos="9016"/>
        </w:tabs>
        <w:rPr>
          <w:rFonts w:asciiTheme="minorHAnsi" w:eastAsiaTheme="minorEastAsia" w:hAnsiTheme="minorHAnsi"/>
          <w:noProof/>
          <w:lang w:eastAsia="en-AU"/>
        </w:rPr>
      </w:pPr>
      <w:hyperlink w:anchor="_Toc2150641" w:history="1">
        <w:r w:rsidR="006511C6" w:rsidRPr="006511C6">
          <w:rPr>
            <w:rStyle w:val="Hyperlink"/>
            <w:noProof/>
          </w:rPr>
          <w:t>Table 11 First VRE isolates by genotype by quarter</w:t>
        </w:r>
        <w:r w:rsidR="006511C6" w:rsidRPr="006511C6">
          <w:rPr>
            <w:noProof/>
            <w:webHidden/>
          </w:rPr>
          <w:tab/>
        </w:r>
        <w:r w:rsidR="006511C6" w:rsidRPr="006511C6">
          <w:rPr>
            <w:noProof/>
            <w:webHidden/>
          </w:rPr>
          <w:fldChar w:fldCharType="begin"/>
        </w:r>
        <w:r w:rsidR="006511C6" w:rsidRPr="006511C6">
          <w:rPr>
            <w:noProof/>
            <w:webHidden/>
          </w:rPr>
          <w:instrText xml:space="preserve"> PAGEREF _Toc2150641 \h </w:instrText>
        </w:r>
        <w:r w:rsidR="006511C6" w:rsidRPr="006511C6">
          <w:rPr>
            <w:noProof/>
            <w:webHidden/>
          </w:rPr>
        </w:r>
        <w:r w:rsidR="006511C6" w:rsidRPr="006511C6">
          <w:rPr>
            <w:noProof/>
            <w:webHidden/>
          </w:rPr>
          <w:fldChar w:fldCharType="separate"/>
        </w:r>
        <w:r w:rsidR="006511C6" w:rsidRPr="006511C6">
          <w:rPr>
            <w:noProof/>
            <w:webHidden/>
          </w:rPr>
          <w:t>22</w:t>
        </w:r>
        <w:r w:rsidR="006511C6" w:rsidRPr="006511C6">
          <w:rPr>
            <w:noProof/>
            <w:webHidden/>
          </w:rPr>
          <w:fldChar w:fldCharType="end"/>
        </w:r>
      </w:hyperlink>
    </w:p>
    <w:p w:rsidR="00E9274D" w:rsidRPr="00CC45E7" w:rsidRDefault="00B62635" w:rsidP="00CC45E7">
      <w:pPr>
        <w:spacing w:afterLines="0"/>
      </w:pPr>
      <w:r w:rsidRPr="006511C6">
        <w:fldChar w:fldCharType="end"/>
      </w:r>
      <w:r w:rsidR="00E9274D" w:rsidRPr="00CC45E7">
        <w:br w:type="page"/>
      </w:r>
    </w:p>
    <w:p w:rsidR="00B62635" w:rsidRPr="00CC45E7" w:rsidRDefault="00B62635" w:rsidP="00CC45E7">
      <w:pPr>
        <w:pStyle w:val="Heading1"/>
      </w:pPr>
      <w:bookmarkStart w:id="56" w:name="_Toc2082130"/>
      <w:r w:rsidRPr="00CC45E7">
        <w:lastRenderedPageBreak/>
        <w:t>Executive summary</w:t>
      </w:r>
      <w:bookmarkEnd w:id="56"/>
    </w:p>
    <w:p w:rsidR="00CC45E7" w:rsidRDefault="004C59AD" w:rsidP="00CC45E7">
      <w:pPr>
        <w:spacing w:afterLines="0"/>
      </w:pPr>
      <w:r w:rsidRPr="00CC45E7">
        <w:rPr>
          <w:rFonts w:cs="Arial"/>
        </w:rPr>
        <w:t xml:space="preserve">This </w:t>
      </w:r>
      <w:r w:rsidR="008111B4">
        <w:rPr>
          <w:rFonts w:cs="Arial"/>
        </w:rPr>
        <w:t xml:space="preserve">report provides an overview of the Tasmanian acute public hospitals’ healthcare associated infection </w:t>
      </w:r>
      <w:r w:rsidR="006B079C">
        <w:rPr>
          <w:rFonts w:cs="Arial"/>
        </w:rPr>
        <w:t xml:space="preserve">(HAI) </w:t>
      </w:r>
      <w:r w:rsidR="008111B4">
        <w:rPr>
          <w:rFonts w:cs="Arial"/>
        </w:rPr>
        <w:t xml:space="preserve">surveillance for the </w:t>
      </w:r>
      <w:r w:rsidR="00F63AA0">
        <w:rPr>
          <w:rFonts w:cs="Arial"/>
        </w:rPr>
        <w:t xml:space="preserve">fourth </w:t>
      </w:r>
      <w:r w:rsidR="00EF3DFB">
        <w:rPr>
          <w:rFonts w:cs="Arial"/>
        </w:rPr>
        <w:t>quarter (Q</w:t>
      </w:r>
      <w:r w:rsidR="00F63AA0">
        <w:rPr>
          <w:rFonts w:cs="Arial"/>
        </w:rPr>
        <w:t>4</w:t>
      </w:r>
      <w:r w:rsidR="00EF3DFB">
        <w:rPr>
          <w:rFonts w:cs="Arial"/>
        </w:rPr>
        <w:t>) of 2018.</w:t>
      </w:r>
    </w:p>
    <w:p w:rsidR="008111B4" w:rsidRDefault="008111B4" w:rsidP="00CC45E7">
      <w:pPr>
        <w:spacing w:afterLines="0"/>
        <w:rPr>
          <w:rStyle w:val="Hyperlink"/>
        </w:rPr>
      </w:pPr>
      <w:r w:rsidRPr="00CF4C79">
        <w:t xml:space="preserve">Details of the surveillance program, including the rationale for the indicators measured and the methodologies used in data collection, validation and analysis are available </w:t>
      </w:r>
      <w:r>
        <w:t xml:space="preserve">at the </w:t>
      </w:r>
      <w:hyperlink r:id="rId14" w:history="1">
        <w:r w:rsidRPr="00092327">
          <w:rPr>
            <w:rStyle w:val="Hyperlink"/>
          </w:rPr>
          <w:t>TIPCU website</w:t>
        </w:r>
      </w:hyperlink>
      <w:r>
        <w:rPr>
          <w:rStyle w:val="Hyperlink"/>
        </w:rPr>
        <w:t xml:space="preserve">. </w:t>
      </w:r>
    </w:p>
    <w:p w:rsidR="004C59AD" w:rsidRPr="00CC45E7" w:rsidRDefault="004C59AD" w:rsidP="00CC45E7">
      <w:pPr>
        <w:spacing w:afterLines="0"/>
      </w:pPr>
      <w:r w:rsidRPr="00CC45E7">
        <w:t>Any form of comparison between hospitals should be done with caution because data are not adjusted for patient characteristics that vary between hospitals. Further, the relatively small Tasmanian population and small number of events can result in volatility of rates from time to time. The raw data in the appendices illustrate this.</w:t>
      </w:r>
    </w:p>
    <w:p w:rsidR="004C59AD" w:rsidRPr="00CC45E7" w:rsidRDefault="004C59AD" w:rsidP="00CC45E7">
      <w:pPr>
        <w:spacing w:afterLines="0"/>
      </w:pPr>
      <w:r w:rsidRPr="00CC45E7">
        <w:t>This report contains the following findings</w:t>
      </w:r>
      <w:r w:rsidR="004A4DF5" w:rsidRPr="00CC45E7">
        <w:t>:</w:t>
      </w:r>
    </w:p>
    <w:p w:rsidR="00EF3DFB" w:rsidRPr="008B21CA" w:rsidRDefault="00EF3DFB" w:rsidP="00FA3C3C">
      <w:pPr>
        <w:numPr>
          <w:ilvl w:val="0"/>
          <w:numId w:val="3"/>
        </w:numPr>
        <w:spacing w:afterLines="0"/>
        <w:ind w:left="567" w:hanging="567"/>
      </w:pPr>
      <w:r w:rsidRPr="008B21CA">
        <w:t xml:space="preserve">The Tasmanian rate of healthcare associated </w:t>
      </w:r>
      <w:bookmarkStart w:id="57" w:name="_Hlk2075059"/>
      <w:r w:rsidRPr="008B21CA">
        <w:rPr>
          <w:i/>
        </w:rPr>
        <w:t>Staphylococcus aureus</w:t>
      </w:r>
      <w:r w:rsidRPr="008B21CA">
        <w:t xml:space="preserve"> bacteraemia (SAB</w:t>
      </w:r>
      <w:bookmarkEnd w:id="57"/>
      <w:r w:rsidRPr="008B21CA">
        <w:t>) remains low and below the National Benchmark.</w:t>
      </w:r>
    </w:p>
    <w:p w:rsidR="006B079C" w:rsidRPr="006B079C" w:rsidRDefault="00EF3DFB" w:rsidP="00547AE6">
      <w:pPr>
        <w:numPr>
          <w:ilvl w:val="0"/>
          <w:numId w:val="3"/>
        </w:numPr>
        <w:spacing w:afterLines="0"/>
        <w:ind w:left="567" w:hanging="567"/>
      </w:pPr>
      <w:r w:rsidRPr="006B079C">
        <w:t>The rate of ‘</w:t>
      </w:r>
      <w:r w:rsidRPr="006B079C">
        <w:rPr>
          <w:bCs/>
        </w:rPr>
        <w:t xml:space="preserve">hospital identified </w:t>
      </w:r>
      <w:r w:rsidRPr="006B079C">
        <w:rPr>
          <w:i/>
        </w:rPr>
        <w:t>Clostridium difficile</w:t>
      </w:r>
      <w:r w:rsidRPr="006B079C">
        <w:t xml:space="preserve"> infection (CDI)’ </w:t>
      </w:r>
      <w:r w:rsidRPr="006B079C">
        <w:rPr>
          <w:bCs/>
        </w:rPr>
        <w:t xml:space="preserve">and </w:t>
      </w:r>
      <w:r w:rsidRPr="006B079C">
        <w:t xml:space="preserve">‘hospital identified, healthcare associated-healthcare facility onset (HCA-HCF) CDI’ </w:t>
      </w:r>
      <w:r w:rsidR="006B079C" w:rsidRPr="006B079C">
        <w:t>decreased this quarter.</w:t>
      </w:r>
    </w:p>
    <w:p w:rsidR="00EF3DFB" w:rsidRPr="00F0357A" w:rsidRDefault="00EF3DFB" w:rsidP="00547AE6">
      <w:pPr>
        <w:numPr>
          <w:ilvl w:val="0"/>
          <w:numId w:val="3"/>
        </w:numPr>
        <w:spacing w:afterLines="0"/>
        <w:ind w:left="567" w:hanging="567"/>
      </w:pPr>
      <w:r w:rsidRPr="00F0357A">
        <w:t xml:space="preserve">The number of new isolates of vancomycin resistant enterococcus (VRE) </w:t>
      </w:r>
      <w:r w:rsidR="00F0357A" w:rsidRPr="00F0357A">
        <w:t>decreased during Q4 2018 compared with Q3 2018 with</w:t>
      </w:r>
      <w:r w:rsidR="008B4046" w:rsidRPr="00F0357A">
        <w:t xml:space="preserve"> </w:t>
      </w:r>
      <w:proofErr w:type="spellStart"/>
      <w:r w:rsidR="008B4046" w:rsidRPr="00F0357A">
        <w:rPr>
          <w:i/>
        </w:rPr>
        <w:t>vanA</w:t>
      </w:r>
      <w:proofErr w:type="spellEnd"/>
      <w:r w:rsidR="008B4046" w:rsidRPr="00F0357A">
        <w:t xml:space="preserve"> the most common genotype identified</w:t>
      </w:r>
      <w:r w:rsidRPr="00F0357A">
        <w:t xml:space="preserve">.  </w:t>
      </w:r>
    </w:p>
    <w:p w:rsidR="00547AE6" w:rsidRPr="00F0357A" w:rsidRDefault="00EF3DFB" w:rsidP="00547AE6">
      <w:pPr>
        <w:numPr>
          <w:ilvl w:val="0"/>
          <w:numId w:val="3"/>
        </w:numPr>
        <w:spacing w:afterLines="0"/>
        <w:ind w:left="567" w:hanging="567"/>
      </w:pPr>
      <w:r w:rsidRPr="00F0357A">
        <w:t>There w</w:t>
      </w:r>
      <w:r w:rsidR="00F0357A" w:rsidRPr="00F0357A">
        <w:t>ere</w:t>
      </w:r>
      <w:r w:rsidR="00840B67" w:rsidRPr="00F0357A">
        <w:t xml:space="preserve"> </w:t>
      </w:r>
      <w:r w:rsidR="00F0357A" w:rsidRPr="00F0357A">
        <w:t>two</w:t>
      </w:r>
      <w:r w:rsidRPr="00F0357A">
        <w:t xml:space="preserve"> case</w:t>
      </w:r>
      <w:r w:rsidR="00F0357A" w:rsidRPr="00F0357A">
        <w:t>s</w:t>
      </w:r>
      <w:r w:rsidRPr="00F0357A">
        <w:t xml:space="preserve"> of </w:t>
      </w:r>
      <w:proofErr w:type="spellStart"/>
      <w:r w:rsidRPr="00F0357A">
        <w:t>Carbapenemase</w:t>
      </w:r>
      <w:proofErr w:type="spellEnd"/>
      <w:r w:rsidRPr="00F0357A">
        <w:t>-producing Enterobacteriaceae (CPE) notified</w:t>
      </w:r>
      <w:r w:rsidR="00547AE6">
        <w:t>, neither of which were locally acquired</w:t>
      </w:r>
      <w:r w:rsidRPr="00F0357A">
        <w:t>.</w:t>
      </w:r>
    </w:p>
    <w:p w:rsidR="00FA3C3C" w:rsidRDefault="00643C0C" w:rsidP="00FA3C3C">
      <w:pPr>
        <w:spacing w:afterLines="0"/>
      </w:pPr>
      <w:r>
        <w:t xml:space="preserve">Please note that </w:t>
      </w:r>
      <w:r w:rsidR="00FA3C3C">
        <w:t xml:space="preserve">the quarterly HAI reports will change in 2019. They will </w:t>
      </w:r>
      <w:r w:rsidR="005A2A29">
        <w:t xml:space="preserve">continue to </w:t>
      </w:r>
      <w:r w:rsidR="00FA3C3C">
        <w:t xml:space="preserve">be produced quarterly with each issue concentrating on a </w:t>
      </w:r>
      <w:proofErr w:type="gramStart"/>
      <w:r w:rsidR="00FA3C3C">
        <w:t>particular topic</w:t>
      </w:r>
      <w:proofErr w:type="gramEnd"/>
      <w:r w:rsidR="00FA3C3C">
        <w:t>. The reports planned for 2019 are:</w:t>
      </w:r>
    </w:p>
    <w:p w:rsidR="00FA3C3C" w:rsidRPr="00FA3C3C" w:rsidRDefault="00FA3C3C" w:rsidP="00FA3C3C">
      <w:pPr>
        <w:pStyle w:val="ListParagraph"/>
        <w:numPr>
          <w:ilvl w:val="0"/>
          <w:numId w:val="30"/>
        </w:numPr>
        <w:spacing w:afterLines="0"/>
        <w:ind w:left="567" w:hanging="567"/>
        <w:contextualSpacing w:val="0"/>
      </w:pPr>
      <w:r w:rsidRPr="00FA3C3C">
        <w:rPr>
          <w:i/>
        </w:rPr>
        <w:t>Staphylococcus aureus</w:t>
      </w:r>
      <w:r w:rsidRPr="00FA3C3C">
        <w:t xml:space="preserve"> bacteraemia (SAB).</w:t>
      </w:r>
    </w:p>
    <w:p w:rsidR="00FA3C3C" w:rsidRPr="00FA3C3C" w:rsidRDefault="00FA3C3C" w:rsidP="00FA3C3C">
      <w:pPr>
        <w:pStyle w:val="ListParagraph"/>
        <w:numPr>
          <w:ilvl w:val="0"/>
          <w:numId w:val="30"/>
        </w:numPr>
        <w:spacing w:afterLines="0"/>
        <w:ind w:left="567" w:hanging="567"/>
        <w:contextualSpacing w:val="0"/>
      </w:pPr>
      <w:r w:rsidRPr="00FA3C3C">
        <w:t xml:space="preserve">Vancomycin resistant enterococcus (VRE). </w:t>
      </w:r>
    </w:p>
    <w:p w:rsidR="00FA3C3C" w:rsidRPr="00FA3C3C" w:rsidRDefault="00FA3C3C" w:rsidP="00FA3C3C">
      <w:pPr>
        <w:pStyle w:val="ListParagraph"/>
        <w:numPr>
          <w:ilvl w:val="0"/>
          <w:numId w:val="30"/>
        </w:numPr>
        <w:spacing w:afterLines="0"/>
        <w:ind w:left="567" w:hanging="567"/>
        <w:contextualSpacing w:val="0"/>
      </w:pPr>
      <w:r w:rsidRPr="00FA3C3C">
        <w:t>Hand hygiene compliance.</w:t>
      </w:r>
    </w:p>
    <w:p w:rsidR="00FA3C3C" w:rsidRDefault="00FA3C3C" w:rsidP="00FA3C3C">
      <w:pPr>
        <w:pStyle w:val="ListParagraph"/>
        <w:numPr>
          <w:ilvl w:val="0"/>
          <w:numId w:val="30"/>
        </w:numPr>
        <w:spacing w:afterLines="0"/>
        <w:ind w:left="567" w:hanging="567"/>
        <w:contextualSpacing w:val="0"/>
      </w:pPr>
      <w:r w:rsidRPr="00FA3C3C">
        <w:rPr>
          <w:i/>
        </w:rPr>
        <w:t>Clostridium difficile</w:t>
      </w:r>
      <w:r w:rsidRPr="00FA3C3C">
        <w:t xml:space="preserve"> infection (CDI) and antibiotic use.</w:t>
      </w:r>
    </w:p>
    <w:p w:rsidR="00A44482" w:rsidRDefault="00A44482" w:rsidP="00A44482">
      <w:pPr>
        <w:spacing w:afterLines="0" w:after="336"/>
      </w:pPr>
      <w:r>
        <w:t xml:space="preserve">Routine HAI data will continue to be supplied to hospitals upon request. </w:t>
      </w:r>
    </w:p>
    <w:p w:rsidR="00EF3DFB" w:rsidRPr="00FA3C3C" w:rsidRDefault="00EF3DFB" w:rsidP="00FA3C3C">
      <w:pPr>
        <w:spacing w:afterLines="0" w:after="336"/>
        <w:rPr>
          <w:rStyle w:val="Heading1Char"/>
          <w:rFonts w:eastAsiaTheme="minorHAnsi" w:cstheme="minorBidi"/>
          <w:b w:val="0"/>
          <w:bCs w:val="0"/>
          <w:color w:val="auto"/>
          <w:sz w:val="22"/>
          <w:szCs w:val="22"/>
          <w:lang w:eastAsia="en-US"/>
        </w:rPr>
      </w:pPr>
      <w:r>
        <w:br w:type="page"/>
      </w:r>
    </w:p>
    <w:p w:rsidR="00B62635" w:rsidRPr="00CC45E7" w:rsidRDefault="003A32EB" w:rsidP="00CC45E7">
      <w:pPr>
        <w:spacing w:afterLines="0"/>
      </w:pPr>
      <w:bookmarkStart w:id="58" w:name="_Toc413158588"/>
      <w:bookmarkStart w:id="59" w:name="_Toc2082131"/>
      <w:r w:rsidRPr="006635E0">
        <w:rPr>
          <w:rStyle w:val="Heading1Char"/>
          <w:i/>
          <w:color w:val="365F91"/>
        </w:rPr>
        <w:lastRenderedPageBreak/>
        <w:t>S</w:t>
      </w:r>
      <w:r w:rsidR="00B62635" w:rsidRPr="006635E0">
        <w:rPr>
          <w:rStyle w:val="Heading1Char"/>
          <w:i/>
          <w:color w:val="365F91"/>
        </w:rPr>
        <w:t xml:space="preserve">taphylococcus </w:t>
      </w:r>
      <w:r w:rsidR="00B62635" w:rsidRPr="00CC45E7">
        <w:rPr>
          <w:rStyle w:val="Heading1Char"/>
          <w:i/>
        </w:rPr>
        <w:t>aureus</w:t>
      </w:r>
      <w:r w:rsidR="00B62635" w:rsidRPr="00CC45E7">
        <w:rPr>
          <w:rStyle w:val="Heading1Char"/>
        </w:rPr>
        <w:t xml:space="preserve"> bacteraemia</w:t>
      </w:r>
      <w:bookmarkEnd w:id="58"/>
      <w:bookmarkEnd w:id="59"/>
    </w:p>
    <w:p w:rsidR="00CC45E7" w:rsidRDefault="00B62635" w:rsidP="00CC45E7">
      <w:pPr>
        <w:spacing w:afterLines="0"/>
      </w:pPr>
      <w:r w:rsidRPr="00CC45E7">
        <w:rPr>
          <w:i/>
        </w:rPr>
        <w:t>Staphylococcus aureus</w:t>
      </w:r>
      <w:r w:rsidRPr="00CC45E7">
        <w:t>, a common cause of serious healthcare associated bloodstream infection</w:t>
      </w:r>
      <w:r w:rsidR="00066DCB" w:rsidRPr="00CC45E7">
        <w:t xml:space="preserve"> (bacteraemia)</w:t>
      </w:r>
      <w:r w:rsidRPr="00CC45E7">
        <w:t xml:space="preserve">, </w:t>
      </w:r>
      <w:r w:rsidR="00665F02" w:rsidRPr="00CC45E7">
        <w:t>may cause</w:t>
      </w:r>
      <w:r w:rsidRPr="00CC45E7">
        <w:t xml:space="preserve"> significant patient morbidity </w:t>
      </w:r>
      <w:r w:rsidR="00665F02" w:rsidRPr="00CC45E7">
        <w:t xml:space="preserve">and </w:t>
      </w:r>
      <w:r w:rsidRPr="00CC45E7">
        <w:t>mortality</w:t>
      </w:r>
      <w:r w:rsidR="00665F02" w:rsidRPr="00CC45E7">
        <w:t>.</w:t>
      </w:r>
      <w:r w:rsidRPr="00CC45E7">
        <w:t xml:space="preserve"> </w:t>
      </w:r>
    </w:p>
    <w:p w:rsidR="00B62635" w:rsidRPr="00CC45E7" w:rsidRDefault="00B62635" w:rsidP="00CC45E7">
      <w:pPr>
        <w:spacing w:afterLines="0"/>
      </w:pPr>
      <w:r w:rsidRPr="00CC45E7">
        <w:t xml:space="preserve">Many healthcare associated </w:t>
      </w:r>
      <w:r w:rsidRPr="00CC45E7">
        <w:rPr>
          <w:i/>
        </w:rPr>
        <w:t>Staphylococcus aureus</w:t>
      </w:r>
      <w:r w:rsidRPr="00CC45E7">
        <w:t xml:space="preserve"> </w:t>
      </w:r>
      <w:proofErr w:type="spellStart"/>
      <w:r w:rsidR="00066DCB" w:rsidRPr="00CC45E7">
        <w:t>bacteraemias</w:t>
      </w:r>
      <w:proofErr w:type="spellEnd"/>
      <w:r w:rsidR="00066DCB" w:rsidRPr="00CC45E7">
        <w:t xml:space="preserve"> </w:t>
      </w:r>
      <w:r w:rsidRPr="00CC45E7">
        <w:t xml:space="preserve">(SAB) are preventable. </w:t>
      </w:r>
      <w:r w:rsidR="00066DCB" w:rsidRPr="00CC45E7">
        <w:rPr>
          <w:rFonts w:eastAsia="Times New Roman" w:cs="Times New Roman"/>
        </w:rPr>
        <w:t xml:space="preserve">SAB </w:t>
      </w:r>
      <w:r w:rsidRPr="00CC45E7">
        <w:rPr>
          <w:rFonts w:eastAsia="Times New Roman" w:cs="Times New Roman"/>
        </w:rPr>
        <w:t xml:space="preserve">was made notifiable in Tasmania in 2008 pursuant to the </w:t>
      </w:r>
      <w:r w:rsidRPr="00CC45E7">
        <w:rPr>
          <w:rFonts w:eastAsia="Times New Roman" w:cs="Times New Roman"/>
          <w:i/>
        </w:rPr>
        <w:t>Public Health Act 1997</w:t>
      </w:r>
      <w:r w:rsidRPr="00CC45E7">
        <w:rPr>
          <w:rFonts w:eastAsia="Times New Roman" w:cs="Times New Roman"/>
        </w:rPr>
        <w:t xml:space="preserve">. Tasmania </w:t>
      </w:r>
      <w:r w:rsidR="00BF2B46" w:rsidRPr="00CC45E7">
        <w:rPr>
          <w:rFonts w:eastAsia="Times New Roman" w:cs="Times New Roman"/>
        </w:rPr>
        <w:t>was</w:t>
      </w:r>
      <w:r w:rsidRPr="00CC45E7">
        <w:rPr>
          <w:rFonts w:eastAsia="Times New Roman" w:cs="Times New Roman"/>
        </w:rPr>
        <w:t xml:space="preserve"> the first</w:t>
      </w:r>
      <w:r w:rsidR="00932243" w:rsidRPr="00CC45E7">
        <w:rPr>
          <w:rFonts w:eastAsia="Times New Roman" w:cs="Times New Roman"/>
        </w:rPr>
        <w:t xml:space="preserve"> Australian</w:t>
      </w:r>
      <w:r w:rsidRPr="00CC45E7">
        <w:rPr>
          <w:rFonts w:eastAsia="Times New Roman" w:cs="Times New Roman"/>
        </w:rPr>
        <w:t xml:space="preserve"> </w:t>
      </w:r>
      <w:r w:rsidR="00932243" w:rsidRPr="00CC45E7">
        <w:rPr>
          <w:rFonts w:eastAsia="Times New Roman" w:cs="Times New Roman"/>
        </w:rPr>
        <w:t>jurisdiction to introduce this measure to capture SAB data.</w:t>
      </w:r>
    </w:p>
    <w:p w:rsidR="00CC45E7" w:rsidRDefault="00066DCB" w:rsidP="00CC45E7">
      <w:pPr>
        <w:tabs>
          <w:tab w:val="left" w:pos="567"/>
        </w:tabs>
        <w:spacing w:afterLines="0"/>
        <w:rPr>
          <w:rFonts w:eastAsia="Times New Roman" w:cs="Times New Roman"/>
        </w:rPr>
      </w:pPr>
      <w:r w:rsidRPr="00CC45E7">
        <w:rPr>
          <w:rFonts w:eastAsia="Times New Roman" w:cs="Times New Roman"/>
        </w:rPr>
        <w:t>SAB s</w:t>
      </w:r>
      <w:r w:rsidR="00B62635" w:rsidRPr="00CC45E7">
        <w:rPr>
          <w:rFonts w:eastAsia="Times New Roman" w:cs="Times New Roman"/>
        </w:rPr>
        <w:t>urveillance is carried out i</w:t>
      </w:r>
      <w:r w:rsidR="004A4DF5" w:rsidRPr="00CC45E7">
        <w:rPr>
          <w:rFonts w:eastAsia="Times New Roman" w:cs="Times New Roman"/>
        </w:rPr>
        <w:t xml:space="preserve">n Tasmania using the national </w:t>
      </w:r>
      <w:r w:rsidR="00B62635" w:rsidRPr="00CC45E7">
        <w:rPr>
          <w:rFonts w:eastAsia="Times New Roman" w:cs="Times New Roman"/>
        </w:rPr>
        <w:t xml:space="preserve">surveillance definitions published by the Australian Commission on Safety and Quality in Health Care (ACSQHC). </w:t>
      </w:r>
    </w:p>
    <w:p w:rsidR="00B62635" w:rsidRPr="00CC45E7" w:rsidRDefault="00B62635" w:rsidP="00CC45E7">
      <w:pPr>
        <w:tabs>
          <w:tab w:val="left" w:pos="567"/>
        </w:tabs>
        <w:spacing w:afterLines="0"/>
        <w:rPr>
          <w:rFonts w:eastAsia="Times New Roman" w:cs="Times New Roman"/>
        </w:rPr>
      </w:pPr>
      <w:r w:rsidRPr="00CC45E7">
        <w:rPr>
          <w:rFonts w:eastAsia="Times New Roman" w:cs="Times New Roman"/>
        </w:rPr>
        <w:t>Under this definition a SAB is defined as healthcare associated</w:t>
      </w:r>
      <w:r w:rsidR="002924C7">
        <w:rPr>
          <w:rFonts w:eastAsia="Times New Roman" w:cs="Times New Roman"/>
        </w:rPr>
        <w:t xml:space="preserve"> (HCA)</w:t>
      </w:r>
      <w:r w:rsidRPr="00CC45E7">
        <w:rPr>
          <w:rFonts w:eastAsia="Times New Roman" w:cs="Times New Roman"/>
        </w:rPr>
        <w:t xml:space="preserve"> if the patient’s first SAB positive blood culture was collected either &gt;48 hours after hospital admission or &lt;48 hours after discharge (Criterion A) </w:t>
      </w:r>
      <w:r w:rsidRPr="00CC45E7">
        <w:rPr>
          <w:rFonts w:eastAsia="Times New Roman" w:cs="Times New Roman"/>
          <w:b/>
        </w:rPr>
        <w:t>OR</w:t>
      </w:r>
      <w:r w:rsidR="00CC45E7">
        <w:rPr>
          <w:rFonts w:eastAsia="Times New Roman" w:cs="Times New Roman"/>
        </w:rPr>
        <w:t xml:space="preserve"> </w:t>
      </w:r>
      <w:r w:rsidRPr="00CC45E7">
        <w:rPr>
          <w:rFonts w:eastAsia="Times New Roman" w:cs="Times New Roman"/>
        </w:rPr>
        <w:t xml:space="preserve">≤48 hours after hospital admission and one </w:t>
      </w:r>
      <w:r w:rsidR="00606982">
        <w:rPr>
          <w:rFonts w:eastAsia="Times New Roman" w:cs="Times New Roman"/>
        </w:rPr>
        <w:t xml:space="preserve">or more </w:t>
      </w:r>
      <w:r w:rsidRPr="00CC45E7">
        <w:rPr>
          <w:rFonts w:eastAsia="Times New Roman" w:cs="Times New Roman"/>
        </w:rPr>
        <w:t>of four key clinical healthcare related criteria was met (Criterion B).</w:t>
      </w:r>
      <w:r w:rsidR="00CC45E7">
        <w:rPr>
          <w:rFonts w:eastAsia="Times New Roman" w:cs="Times New Roman"/>
        </w:rPr>
        <w:t xml:space="preserve"> </w:t>
      </w:r>
    </w:p>
    <w:p w:rsidR="00A657D5" w:rsidRPr="00CC45E7" w:rsidRDefault="00B62635" w:rsidP="00CC45E7">
      <w:pPr>
        <w:tabs>
          <w:tab w:val="left" w:pos="567"/>
        </w:tabs>
        <w:spacing w:afterLines="0"/>
        <w:rPr>
          <w:rFonts w:eastAsia="Times New Roman" w:cs="Times New Roman"/>
        </w:rPr>
      </w:pPr>
      <w:r w:rsidRPr="00CC45E7">
        <w:rPr>
          <w:rFonts w:eastAsia="Times New Roman" w:cs="Times New Roman"/>
        </w:rPr>
        <w:t>The National Healthcare Agreement (2011) target is no more than two HCA SAB per10 000 patient days</w:t>
      </w:r>
      <w:r w:rsidR="00E5663B">
        <w:rPr>
          <w:rFonts w:eastAsia="Times New Roman" w:cs="Times New Roman"/>
        </w:rPr>
        <w:t xml:space="preserve"> for each public hospital</w:t>
      </w:r>
      <w:r w:rsidRPr="00CC45E7">
        <w:rPr>
          <w:rFonts w:eastAsia="Times New Roman" w:cs="Times New Roman"/>
        </w:rPr>
        <w:t>.</w:t>
      </w:r>
    </w:p>
    <w:p w:rsidR="00A657D5" w:rsidRPr="006635E0" w:rsidRDefault="00B62635" w:rsidP="00CC45E7">
      <w:pPr>
        <w:pStyle w:val="Heading2"/>
        <w:spacing w:before="0" w:afterLines="0" w:after="140"/>
        <w:rPr>
          <w:rFonts w:ascii="Gill Sans MT" w:hAnsi="Gill Sans MT"/>
          <w:color w:val="4F81BD"/>
          <w:sz w:val="32"/>
          <w:szCs w:val="32"/>
        </w:rPr>
      </w:pPr>
      <w:bookmarkStart w:id="60" w:name="_Toc413158589"/>
      <w:bookmarkStart w:id="61" w:name="_Toc523989818"/>
      <w:bookmarkStart w:id="62" w:name="_Toc524592882"/>
      <w:bookmarkStart w:id="63" w:name="_Toc2082132"/>
      <w:r w:rsidRPr="006635E0">
        <w:rPr>
          <w:rFonts w:ascii="Gill Sans MT" w:hAnsi="Gill Sans MT"/>
          <w:color w:val="4F81BD"/>
          <w:sz w:val="32"/>
          <w:szCs w:val="32"/>
        </w:rPr>
        <w:t>Tasmanian rates</w:t>
      </w:r>
      <w:bookmarkEnd w:id="60"/>
      <w:bookmarkEnd w:id="61"/>
      <w:bookmarkEnd w:id="62"/>
      <w:bookmarkEnd w:id="63"/>
    </w:p>
    <w:p w:rsidR="00B62635" w:rsidRPr="00CC45E7" w:rsidRDefault="00EF669B" w:rsidP="00CC45E7">
      <w:pPr>
        <w:spacing w:afterLines="0"/>
      </w:pPr>
      <w:r w:rsidRPr="00EF669B">
        <w:fldChar w:fldCharType="begin"/>
      </w:r>
      <w:r w:rsidRPr="00EF669B">
        <w:instrText xml:space="preserve"> REF _Ref435167483 \h  \* MERGEFORMAT </w:instrText>
      </w:r>
      <w:r w:rsidRPr="00EF669B">
        <w:fldChar w:fldCharType="separate"/>
      </w:r>
      <w:r w:rsidRPr="00EF669B">
        <w:rPr>
          <w:rFonts w:eastAsia="Times New Roman" w:cs="Times New Roman"/>
          <w:bCs/>
        </w:rPr>
        <w:t xml:space="preserve">Figure </w:t>
      </w:r>
      <w:r w:rsidRPr="00EF669B">
        <w:rPr>
          <w:rFonts w:eastAsia="Times New Roman" w:cs="Times New Roman"/>
          <w:bCs/>
          <w:noProof/>
        </w:rPr>
        <w:t>1</w:t>
      </w:r>
      <w:r w:rsidRPr="00EF669B">
        <w:fldChar w:fldCharType="end"/>
      </w:r>
      <w:r w:rsidR="00EF3DFB">
        <w:t xml:space="preserve"> </w:t>
      </w:r>
      <w:r w:rsidR="003F5DC5" w:rsidRPr="00CC45E7">
        <w:t>present</w:t>
      </w:r>
      <w:r w:rsidR="00DA5E44">
        <w:t>s</w:t>
      </w:r>
      <w:r w:rsidR="00B62635" w:rsidRPr="00CC45E7">
        <w:t xml:space="preserve"> the </w:t>
      </w:r>
      <w:r w:rsidR="00DA5E44">
        <w:t xml:space="preserve">combined </w:t>
      </w:r>
      <w:r w:rsidR="00B62635" w:rsidRPr="00CC45E7">
        <w:t xml:space="preserve">Tasmanian acute public hospital rates </w:t>
      </w:r>
      <w:r w:rsidR="005D0EB3" w:rsidRPr="00CC45E7">
        <w:t>of</w:t>
      </w:r>
      <w:r w:rsidR="003C276F">
        <w:t xml:space="preserve"> HCA SAB</w:t>
      </w:r>
      <w:r w:rsidR="005D0EB3" w:rsidRPr="00CC45E7">
        <w:t xml:space="preserve"> </w:t>
      </w:r>
      <w:r w:rsidR="00B62635" w:rsidRPr="00CC45E7">
        <w:t>by quarter.</w:t>
      </w:r>
      <w:r>
        <w:t xml:space="preserve"> </w:t>
      </w:r>
      <w:r w:rsidR="00B62635" w:rsidRPr="00CC45E7">
        <w:t xml:space="preserve"> </w:t>
      </w:r>
    </w:p>
    <w:p w:rsidR="00B62635" w:rsidRDefault="00B62635" w:rsidP="00CC45E7">
      <w:pPr>
        <w:tabs>
          <w:tab w:val="left" w:pos="567"/>
        </w:tabs>
        <w:spacing w:afterLines="0"/>
        <w:rPr>
          <w:rFonts w:eastAsia="Times New Roman" w:cs="Times New Roman"/>
        </w:rPr>
      </w:pPr>
      <w:bookmarkStart w:id="64" w:name="_Ref435167483"/>
      <w:bookmarkStart w:id="65" w:name="_Toc2082228"/>
      <w:r w:rsidRPr="00CC45E7">
        <w:rPr>
          <w:rFonts w:eastAsia="Times New Roman" w:cs="Times New Roman"/>
          <w:b/>
          <w:bCs/>
        </w:rPr>
        <w:t xml:space="preserve">Figure </w:t>
      </w:r>
      <w:r w:rsidRPr="00CC45E7">
        <w:rPr>
          <w:rFonts w:eastAsia="Times New Roman" w:cs="Times New Roman"/>
          <w:b/>
          <w:bCs/>
        </w:rPr>
        <w:fldChar w:fldCharType="begin"/>
      </w:r>
      <w:r w:rsidRPr="00CC45E7">
        <w:rPr>
          <w:rFonts w:eastAsia="Times New Roman" w:cs="Times New Roman"/>
          <w:b/>
          <w:bCs/>
        </w:rPr>
        <w:instrText xml:space="preserve"> SEQ Figure \* ARABIC </w:instrText>
      </w:r>
      <w:r w:rsidRPr="00CC45E7">
        <w:rPr>
          <w:rFonts w:eastAsia="Times New Roman" w:cs="Times New Roman"/>
          <w:b/>
          <w:bCs/>
        </w:rPr>
        <w:fldChar w:fldCharType="separate"/>
      </w:r>
      <w:r w:rsidR="00CE03AB">
        <w:rPr>
          <w:rFonts w:eastAsia="Times New Roman" w:cs="Times New Roman"/>
          <w:b/>
          <w:bCs/>
          <w:noProof/>
        </w:rPr>
        <w:t>1</w:t>
      </w:r>
      <w:r w:rsidRPr="00CC45E7">
        <w:rPr>
          <w:rFonts w:eastAsia="Times New Roman" w:cs="Times New Roman"/>
          <w:b/>
          <w:bCs/>
        </w:rPr>
        <w:fldChar w:fldCharType="end"/>
      </w:r>
      <w:bookmarkEnd w:id="64"/>
      <w:r w:rsidRPr="00CC45E7">
        <w:rPr>
          <w:rFonts w:eastAsia="Times New Roman" w:cs="Times New Roman"/>
          <w:b/>
          <w:bCs/>
        </w:rPr>
        <w:t xml:space="preserve"> </w:t>
      </w:r>
      <w:r w:rsidR="00734130" w:rsidRPr="00734130">
        <w:t xml:space="preserve">Healthcare associated </w:t>
      </w:r>
      <w:r w:rsidR="00734130" w:rsidRPr="00734130">
        <w:rPr>
          <w:i/>
        </w:rPr>
        <w:t>Staphylococcus aureus</w:t>
      </w:r>
      <w:r w:rsidR="00734130" w:rsidRPr="00734130">
        <w:t xml:space="preserve"> bacteraemia</w:t>
      </w:r>
      <w:r w:rsidR="00734130" w:rsidRPr="00CC45E7">
        <w:rPr>
          <w:rFonts w:eastAsia="Times New Roman" w:cs="Times New Roman"/>
        </w:rPr>
        <w:t xml:space="preserve"> </w:t>
      </w:r>
      <w:r w:rsidR="00A21ECD" w:rsidRPr="00CC45E7">
        <w:rPr>
          <w:rFonts w:eastAsia="Times New Roman" w:cs="Times New Roman"/>
        </w:rPr>
        <w:t>-</w:t>
      </w:r>
      <w:r w:rsidR="00903F1E" w:rsidRPr="00CC45E7">
        <w:rPr>
          <w:rFonts w:eastAsia="Times New Roman" w:cs="Times New Roman"/>
        </w:rPr>
        <w:t xml:space="preserve"> Tasmanian </w:t>
      </w:r>
      <w:r w:rsidRPr="00CC45E7">
        <w:rPr>
          <w:rFonts w:eastAsia="Times New Roman" w:cs="Times New Roman"/>
        </w:rPr>
        <w:t>rate by quarter</w:t>
      </w:r>
      <w:bookmarkEnd w:id="65"/>
    </w:p>
    <w:p w:rsidR="00AF3ADA" w:rsidRDefault="008B21CA" w:rsidP="00AF3ADA">
      <w:pPr>
        <w:tabs>
          <w:tab w:val="left" w:pos="567"/>
        </w:tabs>
        <w:spacing w:afterLines="0"/>
        <w:rPr>
          <w:rFonts w:eastAsia="Times New Roman" w:cs="Times New Roman"/>
        </w:rPr>
      </w:pPr>
      <w:r>
        <w:rPr>
          <w:rFonts w:eastAsia="Times New Roman" w:cs="Times New Roman"/>
          <w:noProof/>
        </w:rPr>
        <w:drawing>
          <wp:inline distT="0" distB="0" distL="0" distR="0" wp14:anchorId="3FE434B8">
            <wp:extent cx="5821680" cy="3268980"/>
            <wp:effectExtent l="0" t="0" r="7620" b="7620"/>
            <wp:docPr id="1" name="Picture 1" descr="Figure 1 Healthcare associated Staphylococcus aureus bacteraemia -  Tasmanian rate by quarter&#10;&#10;Text description provided below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1680" cy="3268980"/>
                    </a:xfrm>
                    <a:prstGeom prst="rect">
                      <a:avLst/>
                    </a:prstGeom>
                    <a:noFill/>
                  </pic:spPr>
                </pic:pic>
              </a:graphicData>
            </a:graphic>
          </wp:inline>
        </w:drawing>
      </w:r>
    </w:p>
    <w:p w:rsidR="008E161C" w:rsidRPr="00AF3ADA" w:rsidRDefault="00734130" w:rsidP="00AF3ADA">
      <w:pPr>
        <w:tabs>
          <w:tab w:val="left" w:pos="567"/>
        </w:tabs>
        <w:spacing w:afterLines="0"/>
        <w:rPr>
          <w:rFonts w:eastAsia="Times New Roman" w:cs="Times New Roman"/>
        </w:rPr>
      </w:pPr>
      <w:r w:rsidRPr="008B21CA">
        <w:t xml:space="preserve">There were </w:t>
      </w:r>
      <w:r w:rsidR="008B21CA" w:rsidRPr="008B21CA">
        <w:t xml:space="preserve">7 </w:t>
      </w:r>
      <w:r w:rsidRPr="008B21CA">
        <w:t xml:space="preserve">cases of HCA SAB in all </w:t>
      </w:r>
      <w:r w:rsidR="004851E2" w:rsidRPr="008B21CA">
        <w:t>Tasmanian public hospitals in Q</w:t>
      </w:r>
      <w:r w:rsidR="003D3EAE" w:rsidRPr="008B21CA">
        <w:t>4</w:t>
      </w:r>
      <w:r w:rsidR="00AF3ADA" w:rsidRPr="008B21CA">
        <w:t xml:space="preserve"> 2018. This</w:t>
      </w:r>
      <w:r w:rsidRPr="008B21CA">
        <w:t xml:space="preserve"> corresponded to a </w:t>
      </w:r>
      <w:r w:rsidR="003C276F" w:rsidRPr="008B21CA">
        <w:t xml:space="preserve">combined Tasmanian public hospital </w:t>
      </w:r>
      <w:r w:rsidR="004C59AD" w:rsidRPr="008B21CA">
        <w:t>rat</w:t>
      </w:r>
      <w:r w:rsidR="003A32EB" w:rsidRPr="008B21CA">
        <w:t xml:space="preserve">e of </w:t>
      </w:r>
      <w:r w:rsidR="004851E2" w:rsidRPr="008B21CA">
        <w:t>HCA SAB for Q</w:t>
      </w:r>
      <w:r w:rsidR="003D3EAE" w:rsidRPr="008B21CA">
        <w:t>4</w:t>
      </w:r>
      <w:r w:rsidR="00DA5E44" w:rsidRPr="008B21CA">
        <w:t xml:space="preserve"> 2018</w:t>
      </w:r>
      <w:r w:rsidR="00F9232E" w:rsidRPr="008B21CA">
        <w:t xml:space="preserve"> </w:t>
      </w:r>
      <w:r w:rsidR="00AF3ADA" w:rsidRPr="008B21CA">
        <w:t xml:space="preserve">of </w:t>
      </w:r>
      <w:r w:rsidR="008B21CA" w:rsidRPr="008B21CA">
        <w:t>0.7</w:t>
      </w:r>
      <w:r w:rsidR="00AF3ADA" w:rsidRPr="008B21CA">
        <w:t xml:space="preserve"> </w:t>
      </w:r>
      <w:r w:rsidR="00D009AE" w:rsidRPr="008B21CA">
        <w:t>per 10 000 patient days (95% CI</w:t>
      </w:r>
      <w:r w:rsidR="003D3EAE" w:rsidRPr="008B21CA">
        <w:t xml:space="preserve"> </w:t>
      </w:r>
      <w:r w:rsidR="008B21CA" w:rsidRPr="008B21CA">
        <w:t>0.2</w:t>
      </w:r>
      <w:r w:rsidR="003D3EAE" w:rsidRPr="008B21CA">
        <w:t xml:space="preserve"> –</w:t>
      </w:r>
      <w:r w:rsidR="008B21CA" w:rsidRPr="008B21CA">
        <w:t xml:space="preserve"> 1.2</w:t>
      </w:r>
      <w:r w:rsidR="00D009AE" w:rsidRPr="008B21CA">
        <w:t>)</w:t>
      </w:r>
      <w:r w:rsidR="00D009AE" w:rsidRPr="008B21CA">
        <w:rPr>
          <w:rFonts w:eastAsia="Times New Roman" w:cs="Times New Roman"/>
        </w:rPr>
        <w:t>.</w:t>
      </w:r>
      <w:r w:rsidR="00CC45E7">
        <w:t xml:space="preserve"> </w:t>
      </w:r>
      <w:bookmarkStart w:id="66" w:name="_Ref458589372"/>
    </w:p>
    <w:bookmarkEnd w:id="66"/>
    <w:p w:rsidR="003A32EB" w:rsidRPr="00CC45E7" w:rsidRDefault="003A32EB" w:rsidP="00CC45E7">
      <w:pPr>
        <w:spacing w:afterLines="0"/>
        <w:rPr>
          <w:rFonts w:eastAsiaTheme="majorEastAsia" w:cstheme="majorBidi"/>
          <w:b/>
          <w:bCs/>
          <w:color w:val="4F81BD" w:themeColor="accent1"/>
          <w:sz w:val="32"/>
          <w:szCs w:val="32"/>
        </w:rPr>
      </w:pPr>
      <w:r w:rsidRPr="00CC45E7">
        <w:rPr>
          <w:sz w:val="32"/>
          <w:szCs w:val="32"/>
        </w:rPr>
        <w:br w:type="page"/>
      </w:r>
    </w:p>
    <w:p w:rsidR="00EF669B" w:rsidRPr="00EF3DFB" w:rsidRDefault="00EF669B" w:rsidP="00EF3DFB">
      <w:pPr>
        <w:pStyle w:val="Heading2"/>
        <w:spacing w:after="336"/>
        <w:rPr>
          <w:rFonts w:ascii="Gill Sans MT" w:hAnsi="Gill Sans MT"/>
          <w:color w:val="auto"/>
          <w:sz w:val="32"/>
          <w:szCs w:val="32"/>
        </w:rPr>
      </w:pPr>
      <w:bookmarkStart w:id="67" w:name="_Toc523989819"/>
      <w:bookmarkStart w:id="68" w:name="_Toc524592883"/>
      <w:bookmarkStart w:id="69" w:name="_Toc2082133"/>
      <w:bookmarkStart w:id="70" w:name="_Ref458589844"/>
      <w:r w:rsidRPr="00EF3DFB">
        <w:rPr>
          <w:rFonts w:ascii="Gill Sans MT" w:hAnsi="Gill Sans MT"/>
          <w:sz w:val="32"/>
          <w:szCs w:val="32"/>
        </w:rPr>
        <w:lastRenderedPageBreak/>
        <w:t>Hospital rates</w:t>
      </w:r>
      <w:bookmarkEnd w:id="67"/>
      <w:bookmarkEnd w:id="68"/>
      <w:bookmarkEnd w:id="69"/>
      <w:r w:rsidRPr="00EF3DFB">
        <w:rPr>
          <w:rFonts w:ascii="Gill Sans MT" w:hAnsi="Gill Sans MT"/>
          <w:sz w:val="32"/>
          <w:szCs w:val="32"/>
        </w:rPr>
        <w:t xml:space="preserve"> </w:t>
      </w:r>
    </w:p>
    <w:bookmarkStart w:id="71" w:name="_Ref491702435"/>
    <w:p w:rsidR="00EF669B" w:rsidRDefault="00EF669B" w:rsidP="00EF669B">
      <w:pPr>
        <w:spacing w:after="336"/>
      </w:pPr>
      <w:r>
        <w:fldChar w:fldCharType="begin"/>
      </w:r>
      <w:r>
        <w:instrText xml:space="preserve"> REF _Ref519849152 \h </w:instrText>
      </w:r>
      <w:r>
        <w:fldChar w:fldCharType="separate"/>
      </w:r>
      <w:r w:rsidR="00643C0C" w:rsidRPr="00EF669B">
        <w:t xml:space="preserve">Figure </w:t>
      </w:r>
      <w:r w:rsidR="00643C0C">
        <w:rPr>
          <w:noProof/>
        </w:rPr>
        <w:t>2</w:t>
      </w:r>
      <w:r>
        <w:fldChar w:fldCharType="end"/>
      </w:r>
      <w:r w:rsidR="00AF3ADA">
        <w:t xml:space="preserve"> </w:t>
      </w:r>
      <w:r>
        <w:t xml:space="preserve">presents the individual acute public hospitals rates of HCA SAB by quarter. </w:t>
      </w:r>
      <w:bookmarkEnd w:id="71"/>
    </w:p>
    <w:p w:rsidR="00EF669B" w:rsidRDefault="00EF669B" w:rsidP="00EF669B">
      <w:pPr>
        <w:pStyle w:val="Caption"/>
        <w:rPr>
          <w:b w:val="0"/>
          <w:sz w:val="22"/>
          <w:szCs w:val="22"/>
        </w:rPr>
      </w:pPr>
      <w:bookmarkStart w:id="72" w:name="_Ref519849152"/>
      <w:bookmarkStart w:id="73" w:name="_Toc2082229"/>
      <w:r w:rsidRPr="00EF669B">
        <w:rPr>
          <w:sz w:val="22"/>
          <w:szCs w:val="22"/>
        </w:rPr>
        <w:t xml:space="preserve">Figure </w:t>
      </w:r>
      <w:r w:rsidRPr="00EF669B">
        <w:rPr>
          <w:sz w:val="22"/>
          <w:szCs w:val="22"/>
        </w:rPr>
        <w:fldChar w:fldCharType="begin"/>
      </w:r>
      <w:r w:rsidRPr="00EF669B">
        <w:rPr>
          <w:sz w:val="22"/>
          <w:szCs w:val="22"/>
        </w:rPr>
        <w:instrText xml:space="preserve"> SEQ Figure \* ARABIC </w:instrText>
      </w:r>
      <w:r w:rsidRPr="00EF669B">
        <w:rPr>
          <w:sz w:val="22"/>
          <w:szCs w:val="22"/>
        </w:rPr>
        <w:fldChar w:fldCharType="separate"/>
      </w:r>
      <w:r w:rsidR="00643C0C">
        <w:rPr>
          <w:noProof/>
          <w:sz w:val="22"/>
          <w:szCs w:val="22"/>
        </w:rPr>
        <w:t>2</w:t>
      </w:r>
      <w:r w:rsidRPr="00EF669B">
        <w:rPr>
          <w:sz w:val="22"/>
          <w:szCs w:val="22"/>
        </w:rPr>
        <w:fldChar w:fldCharType="end"/>
      </w:r>
      <w:bookmarkEnd w:id="72"/>
      <w:r w:rsidRPr="00EF669B">
        <w:rPr>
          <w:b w:val="0"/>
          <w:sz w:val="22"/>
          <w:szCs w:val="22"/>
        </w:rPr>
        <w:t xml:space="preserve"> Healthcare associated </w:t>
      </w:r>
      <w:r w:rsidRPr="00EF669B">
        <w:rPr>
          <w:b w:val="0"/>
          <w:i/>
          <w:sz w:val="22"/>
          <w:szCs w:val="22"/>
        </w:rPr>
        <w:t>Staphylococcus aureus</w:t>
      </w:r>
      <w:r w:rsidRPr="00EF669B">
        <w:rPr>
          <w:b w:val="0"/>
          <w:sz w:val="22"/>
          <w:szCs w:val="22"/>
        </w:rPr>
        <w:t xml:space="preserve"> bacteraemia - rate by quarter</w:t>
      </w:r>
      <w:bookmarkEnd w:id="73"/>
    </w:p>
    <w:p w:rsidR="00C37193" w:rsidRPr="00C37193" w:rsidRDefault="008B21CA" w:rsidP="00C37193">
      <w:pPr>
        <w:spacing w:after="336"/>
      </w:pPr>
      <w:r>
        <w:rPr>
          <w:noProof/>
        </w:rPr>
        <w:drawing>
          <wp:inline distT="0" distB="0" distL="0" distR="0" wp14:anchorId="4ADE64A9">
            <wp:extent cx="5829300" cy="3276600"/>
            <wp:effectExtent l="0" t="0" r="0" b="0"/>
            <wp:docPr id="2" name="Picture 2" descr="Figure 2 Healthcare associated Staphylococcus aureus bacteraemia -  individual hospital rate by quarter&#10;&#10;Text description provided below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pic:spPr>
                </pic:pic>
              </a:graphicData>
            </a:graphic>
          </wp:inline>
        </w:drawing>
      </w:r>
    </w:p>
    <w:p w:rsidR="00606982" w:rsidRDefault="00606982" w:rsidP="00606982">
      <w:pPr>
        <w:spacing w:afterLines="0"/>
      </w:pPr>
      <w:bookmarkStart w:id="74" w:name="_Ref519849165"/>
      <w:r w:rsidRPr="008B21CA">
        <w:t>In Q</w:t>
      </w:r>
      <w:r w:rsidR="003D3EAE" w:rsidRPr="008B21CA">
        <w:t>4</w:t>
      </w:r>
      <w:r w:rsidRPr="008B21CA">
        <w:t xml:space="preserve"> 2018, the rate of HCA SAB for </w:t>
      </w:r>
      <w:r w:rsidR="000A45A5" w:rsidRPr="008B21CA">
        <w:t>RHH, LGH</w:t>
      </w:r>
      <w:r w:rsidR="003D3EAE" w:rsidRPr="008B21CA">
        <w:t>, MCH</w:t>
      </w:r>
      <w:r w:rsidR="000A45A5" w:rsidRPr="008B21CA">
        <w:t xml:space="preserve"> and NWRH </w:t>
      </w:r>
      <w:r w:rsidRPr="008B21CA">
        <w:t xml:space="preserve">met the </w:t>
      </w:r>
      <w:r w:rsidRPr="008B21CA">
        <w:rPr>
          <w:rFonts w:eastAsia="Times New Roman" w:cs="Times New Roman"/>
        </w:rPr>
        <w:t>National Healthcare Agreement target of no more than two HCA SAB per10 000 patient days</w:t>
      </w:r>
      <w:r w:rsidR="005E2376" w:rsidRPr="008B21CA">
        <w:rPr>
          <w:rFonts w:eastAsia="Times New Roman" w:cs="Times New Roman"/>
        </w:rPr>
        <w:t xml:space="preserve">.  </w:t>
      </w:r>
    </w:p>
    <w:p w:rsidR="00B62635" w:rsidRPr="00CC45E7" w:rsidRDefault="00B62635" w:rsidP="00CC45E7">
      <w:pPr>
        <w:pStyle w:val="Heading1"/>
      </w:pPr>
      <w:bookmarkStart w:id="75" w:name="_Toc2082134"/>
      <w:bookmarkEnd w:id="74"/>
      <w:bookmarkEnd w:id="70"/>
      <w:r w:rsidRPr="006635E0">
        <w:rPr>
          <w:i/>
          <w:color w:val="365F91"/>
        </w:rPr>
        <w:lastRenderedPageBreak/>
        <w:t>Clostridium di</w:t>
      </w:r>
      <w:r w:rsidRPr="00CC45E7">
        <w:rPr>
          <w:i/>
        </w:rPr>
        <w:t>fficile</w:t>
      </w:r>
      <w:r w:rsidRPr="00CC45E7">
        <w:t xml:space="preserve"> infection</w:t>
      </w:r>
      <w:bookmarkEnd w:id="75"/>
      <w:r w:rsidRPr="00CC45E7">
        <w:t xml:space="preserve"> </w:t>
      </w:r>
    </w:p>
    <w:p w:rsidR="00B62635" w:rsidRPr="00CC45E7" w:rsidRDefault="00B62635" w:rsidP="00CC45E7">
      <w:pPr>
        <w:spacing w:afterLines="0"/>
      </w:pPr>
      <w:r w:rsidRPr="00CC45E7">
        <w:rPr>
          <w:i/>
        </w:rPr>
        <w:t>Clostridium difficile</w:t>
      </w:r>
      <w:r w:rsidRPr="00CC45E7">
        <w:t xml:space="preserve"> infection (CDI) is a bowel infection caused by the bacterium </w:t>
      </w:r>
      <w:r w:rsidRPr="00CC45E7">
        <w:rPr>
          <w:i/>
        </w:rPr>
        <w:t>Clostridium difficile</w:t>
      </w:r>
      <w:r w:rsidRPr="00CC45E7">
        <w:t xml:space="preserve"> and is a common cause of healthcare associated diarrhoea. CDI causes significant patient morbidity and mortality and can result in increased hospital stays and costs.</w:t>
      </w:r>
      <w:r w:rsidR="00CC45E7">
        <w:t xml:space="preserve"> </w:t>
      </w:r>
      <w:r w:rsidRPr="00CC45E7">
        <w:t>Factors that may contribute to higher CDI rates include th</w:t>
      </w:r>
      <w:r w:rsidR="003C276F">
        <w:t xml:space="preserve">e overuse of antibiotics and </w:t>
      </w:r>
      <w:r w:rsidRPr="00CC45E7">
        <w:t xml:space="preserve">ineffective infection control processes </w:t>
      </w:r>
      <w:r w:rsidR="003C276F">
        <w:t xml:space="preserve">including </w:t>
      </w:r>
      <w:r w:rsidRPr="00CC45E7">
        <w:t xml:space="preserve">suboptimal environmental cleanliness. </w:t>
      </w:r>
    </w:p>
    <w:p w:rsidR="004A4DF5" w:rsidRPr="00CC45E7" w:rsidRDefault="00B62635" w:rsidP="00CC45E7">
      <w:pPr>
        <w:tabs>
          <w:tab w:val="left" w:pos="567"/>
        </w:tabs>
        <w:spacing w:afterLines="0"/>
      </w:pPr>
      <w:r w:rsidRPr="00CC45E7">
        <w:t>Surveillance of CDI in Tasma</w:t>
      </w:r>
      <w:r w:rsidR="004A4DF5" w:rsidRPr="00CC45E7">
        <w:t>nia uses the ACSQHC’s national</w:t>
      </w:r>
      <w:r w:rsidRPr="00CC45E7">
        <w:t xml:space="preserve"> surveillance definitions. </w:t>
      </w:r>
      <w:r w:rsidR="00DC2F82" w:rsidRPr="00CC45E7">
        <w:t>There i</w:t>
      </w:r>
      <w:r w:rsidR="003C276F">
        <w:t>s no National benchmark for CDI and it is not a notifiable condition in Tasmania.</w:t>
      </w:r>
    </w:p>
    <w:p w:rsidR="00B62635" w:rsidRPr="00CC45E7" w:rsidRDefault="00B62635" w:rsidP="00CC45E7">
      <w:pPr>
        <w:tabs>
          <w:tab w:val="left" w:pos="567"/>
        </w:tabs>
        <w:spacing w:afterLines="0"/>
      </w:pPr>
      <w:r w:rsidRPr="00CC45E7">
        <w:rPr>
          <w:b/>
        </w:rPr>
        <w:t>Hospital identified CDI</w:t>
      </w:r>
      <w:r w:rsidRPr="00CC45E7">
        <w:t xml:space="preserve"> are CDI infections identifi</w:t>
      </w:r>
      <w:r w:rsidR="00F41B50" w:rsidRPr="00CC45E7">
        <w:t>ed in a hospital irrespective of attribution of infection.</w:t>
      </w:r>
    </w:p>
    <w:p w:rsidR="00B62635" w:rsidRPr="00CC45E7" w:rsidRDefault="00B62635" w:rsidP="00CC45E7">
      <w:pPr>
        <w:tabs>
          <w:tab w:val="left" w:pos="567"/>
        </w:tabs>
        <w:spacing w:afterLines="0"/>
      </w:pPr>
      <w:r w:rsidRPr="00CC45E7">
        <w:rPr>
          <w:b/>
        </w:rPr>
        <w:t>Healthcare associated – healthcare facility onset</w:t>
      </w:r>
      <w:r w:rsidRPr="00CC45E7">
        <w:t xml:space="preserve"> (HCA-HCF) CDI are a sub-group of hospital identified cases. This category only includes infections that occurred 48 hours or more after a patient was admitted to hospital. The HCA – HCF rate excludes people who present to hospital with symptoms of CDI and/or develop symptoms within two days of admission. </w:t>
      </w:r>
    </w:p>
    <w:p w:rsidR="00B62635" w:rsidRDefault="00B62635" w:rsidP="00CC45E7">
      <w:pPr>
        <w:pStyle w:val="Heading2"/>
        <w:spacing w:before="0" w:afterLines="0" w:after="140"/>
        <w:rPr>
          <w:rFonts w:ascii="Gill Sans MT" w:hAnsi="Gill Sans MT"/>
          <w:sz w:val="32"/>
          <w:szCs w:val="32"/>
        </w:rPr>
      </w:pPr>
      <w:bookmarkStart w:id="76" w:name="_Toc523989824"/>
      <w:bookmarkStart w:id="77" w:name="_Toc524592888"/>
      <w:bookmarkStart w:id="78" w:name="_Toc2082135"/>
      <w:r w:rsidRPr="00CC45E7">
        <w:rPr>
          <w:rFonts w:ascii="Gill Sans MT" w:hAnsi="Gill Sans MT"/>
          <w:sz w:val="32"/>
          <w:szCs w:val="32"/>
        </w:rPr>
        <w:t>Tasmanian rates</w:t>
      </w:r>
      <w:bookmarkEnd w:id="76"/>
      <w:bookmarkEnd w:id="77"/>
      <w:bookmarkEnd w:id="78"/>
    </w:p>
    <w:p w:rsidR="009E0CA6" w:rsidRPr="009E0CA6" w:rsidRDefault="00B86CCB" w:rsidP="009E0CA6">
      <w:pPr>
        <w:spacing w:afterLines="0"/>
      </w:pPr>
      <w:r>
        <w:fldChar w:fldCharType="begin"/>
      </w:r>
      <w:r>
        <w:instrText xml:space="preserve"> REF _Ref491770324 \h </w:instrText>
      </w:r>
      <w:r>
        <w:fldChar w:fldCharType="separate"/>
      </w:r>
      <w:r w:rsidR="008B4046" w:rsidRPr="006635E0">
        <w:t xml:space="preserve">Figure </w:t>
      </w:r>
      <w:r w:rsidR="008B4046">
        <w:rPr>
          <w:noProof/>
        </w:rPr>
        <w:t>3</w:t>
      </w:r>
      <w:r>
        <w:fldChar w:fldCharType="end"/>
      </w:r>
      <w:r>
        <w:t xml:space="preserve"> </w:t>
      </w:r>
      <w:r w:rsidR="009E0CA6" w:rsidRPr="00B62635">
        <w:t xml:space="preserve">presents the Tasmanian combined acute public hospital rates of hospital identified CDI and HCA-HCF CDI by quarter. </w:t>
      </w:r>
    </w:p>
    <w:p w:rsidR="003F263A" w:rsidRDefault="007A05F0" w:rsidP="00CC45E7">
      <w:pPr>
        <w:pStyle w:val="Caption"/>
        <w:rPr>
          <w:b w:val="0"/>
          <w:sz w:val="22"/>
          <w:szCs w:val="22"/>
        </w:rPr>
      </w:pPr>
      <w:bookmarkStart w:id="79" w:name="_Ref491770324"/>
      <w:bookmarkStart w:id="80" w:name="_Toc2082230"/>
      <w:r w:rsidRPr="006635E0">
        <w:rPr>
          <w:sz w:val="22"/>
          <w:szCs w:val="22"/>
        </w:rPr>
        <w:t xml:space="preserve">Figure </w:t>
      </w:r>
      <w:r w:rsidR="00A72205" w:rsidRPr="006635E0">
        <w:rPr>
          <w:sz w:val="22"/>
          <w:szCs w:val="22"/>
        </w:rPr>
        <w:fldChar w:fldCharType="begin"/>
      </w:r>
      <w:r w:rsidR="00A72205" w:rsidRPr="006635E0">
        <w:rPr>
          <w:sz w:val="22"/>
          <w:szCs w:val="22"/>
        </w:rPr>
        <w:instrText xml:space="preserve"> SEQ Figure \* ARABIC </w:instrText>
      </w:r>
      <w:r w:rsidR="00A72205" w:rsidRPr="006635E0">
        <w:rPr>
          <w:sz w:val="22"/>
          <w:szCs w:val="22"/>
        </w:rPr>
        <w:fldChar w:fldCharType="separate"/>
      </w:r>
      <w:r w:rsidR="008B4046">
        <w:rPr>
          <w:noProof/>
          <w:sz w:val="22"/>
          <w:szCs w:val="22"/>
        </w:rPr>
        <w:t>3</w:t>
      </w:r>
      <w:r w:rsidR="00A72205" w:rsidRPr="006635E0">
        <w:rPr>
          <w:noProof/>
          <w:sz w:val="22"/>
          <w:szCs w:val="22"/>
        </w:rPr>
        <w:fldChar w:fldCharType="end"/>
      </w:r>
      <w:bookmarkEnd w:id="79"/>
      <w:r w:rsidRPr="006635E0">
        <w:rPr>
          <w:sz w:val="22"/>
          <w:szCs w:val="22"/>
        </w:rPr>
        <w:t xml:space="preserve"> </w:t>
      </w:r>
      <w:r w:rsidR="00CF7FCC" w:rsidRPr="006635E0">
        <w:rPr>
          <w:b w:val="0"/>
          <w:sz w:val="22"/>
          <w:szCs w:val="22"/>
        </w:rPr>
        <w:t>Acute public hospital identified CDI and HCA-HCF CDI – rates by</w:t>
      </w:r>
      <w:r w:rsidR="00B62635" w:rsidRPr="006635E0">
        <w:rPr>
          <w:b w:val="0"/>
          <w:sz w:val="22"/>
          <w:szCs w:val="22"/>
        </w:rPr>
        <w:t xml:space="preserve"> quarter</w:t>
      </w:r>
      <w:bookmarkEnd w:id="80"/>
      <w:r w:rsidR="00B62635" w:rsidRPr="006635E0">
        <w:rPr>
          <w:b w:val="0"/>
          <w:sz w:val="22"/>
          <w:szCs w:val="22"/>
        </w:rPr>
        <w:t xml:space="preserve"> </w:t>
      </w:r>
    </w:p>
    <w:p w:rsidR="0063074A" w:rsidRPr="0063074A" w:rsidRDefault="002B5F06" w:rsidP="0063074A">
      <w:pPr>
        <w:spacing w:after="336"/>
      </w:pPr>
      <w:r>
        <w:rPr>
          <w:noProof/>
        </w:rPr>
        <w:drawing>
          <wp:inline distT="0" distB="0" distL="0" distR="0" wp14:anchorId="4AE54AE7">
            <wp:extent cx="5775960" cy="3253740"/>
            <wp:effectExtent l="0" t="0" r="0" b="3810"/>
            <wp:docPr id="6" name="Picture 6" descr="Figure 3 HCA HCF  CDI by quarter&#10;&#10;Text description provided below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6511C6" w:rsidRDefault="006B079C" w:rsidP="006511C6">
      <w:pPr>
        <w:spacing w:after="336"/>
      </w:pPr>
      <w:r w:rsidRPr="006B079C">
        <w:t xml:space="preserve">47 </w:t>
      </w:r>
      <w:r w:rsidR="00734130" w:rsidRPr="006B079C">
        <w:t xml:space="preserve">cases of </w:t>
      </w:r>
      <w:r w:rsidR="0080146E" w:rsidRPr="006B079C">
        <w:t xml:space="preserve">hospital </w:t>
      </w:r>
      <w:r w:rsidR="004C59AD" w:rsidRPr="006B079C">
        <w:t>id</w:t>
      </w:r>
      <w:r w:rsidR="003C276F" w:rsidRPr="006B079C">
        <w:t>entified CDI</w:t>
      </w:r>
      <w:r w:rsidR="009E0CA6" w:rsidRPr="006B079C">
        <w:t xml:space="preserve"> in Q</w:t>
      </w:r>
      <w:r w:rsidR="003D3EAE" w:rsidRPr="006B079C">
        <w:t>4</w:t>
      </w:r>
      <w:r w:rsidR="00734130" w:rsidRPr="006B079C">
        <w:t xml:space="preserve"> 2018 corresponded to a rate of </w:t>
      </w:r>
      <w:r w:rsidRPr="006B079C">
        <w:t>5.1</w:t>
      </w:r>
      <w:r w:rsidR="0063074A" w:rsidRPr="006B079C">
        <w:t xml:space="preserve"> </w:t>
      </w:r>
      <w:r w:rsidR="008562A7" w:rsidRPr="006B079C">
        <w:t>per</w:t>
      </w:r>
      <w:r w:rsidR="00C67AF3" w:rsidRPr="006B079C">
        <w:t xml:space="preserve"> 10 00</w:t>
      </w:r>
      <w:r w:rsidR="00734130" w:rsidRPr="006B079C">
        <w:t>0 patient days (95%</w:t>
      </w:r>
      <w:r w:rsidRPr="006B079C">
        <w:t xml:space="preserve"> </w:t>
      </w:r>
      <w:r w:rsidR="009E0CA6" w:rsidRPr="006B079C">
        <w:t>CI</w:t>
      </w:r>
      <w:r w:rsidRPr="006B079C">
        <w:t xml:space="preserve"> 3.6 – 6.5</w:t>
      </w:r>
      <w:r w:rsidR="0080146E" w:rsidRPr="006B079C">
        <w:t>)</w:t>
      </w:r>
      <w:r w:rsidR="009E0CA6" w:rsidRPr="006B079C">
        <w:t xml:space="preserve">; of these, </w:t>
      </w:r>
      <w:r w:rsidRPr="006B079C">
        <w:t xml:space="preserve">15 </w:t>
      </w:r>
      <w:r w:rsidR="00734130" w:rsidRPr="006B079C">
        <w:t>cases were HCA-HCF</w:t>
      </w:r>
      <w:r w:rsidR="00E055F1" w:rsidRPr="006B079C">
        <w:t xml:space="preserve">, </w:t>
      </w:r>
      <w:r w:rsidR="00734130" w:rsidRPr="006B079C">
        <w:t xml:space="preserve">a </w:t>
      </w:r>
      <w:r w:rsidR="0080146E" w:rsidRPr="006B079C">
        <w:t xml:space="preserve">rate of </w:t>
      </w:r>
      <w:r w:rsidRPr="006B079C">
        <w:t xml:space="preserve">1.6 </w:t>
      </w:r>
      <w:r w:rsidR="008562A7" w:rsidRPr="006B079C">
        <w:t>per</w:t>
      </w:r>
      <w:r w:rsidR="003C276F" w:rsidRPr="006B079C">
        <w:t>10 000 patient days (95% CI</w:t>
      </w:r>
      <w:r w:rsidRPr="006B079C">
        <w:t xml:space="preserve"> 0.8 – 2.4</w:t>
      </w:r>
      <w:r w:rsidR="0080146E" w:rsidRPr="006B079C">
        <w:t>).</w:t>
      </w:r>
      <w:r w:rsidR="00840B67" w:rsidRPr="006B079C">
        <w:t xml:space="preserve"> This is a </w:t>
      </w:r>
      <w:r w:rsidRPr="006B079C">
        <w:t xml:space="preserve">decrease </w:t>
      </w:r>
      <w:r w:rsidR="005E2376" w:rsidRPr="006B079C">
        <w:t>from</w:t>
      </w:r>
      <w:r w:rsidRPr="006B079C">
        <w:t xml:space="preserve"> </w:t>
      </w:r>
      <w:r w:rsidR="00840B67" w:rsidRPr="006B079C">
        <w:t>Q</w:t>
      </w:r>
      <w:r w:rsidR="0000084B" w:rsidRPr="006B079C">
        <w:t>3</w:t>
      </w:r>
      <w:r w:rsidR="00840B67" w:rsidRPr="006B079C">
        <w:t xml:space="preserve"> 2018 where there were </w:t>
      </w:r>
      <w:r w:rsidRPr="006B079C">
        <w:t xml:space="preserve">24 </w:t>
      </w:r>
      <w:r w:rsidR="00840B67" w:rsidRPr="006B079C">
        <w:t>HCA-HCF which corresponded to a rate of 2.</w:t>
      </w:r>
      <w:r w:rsidRPr="006B079C">
        <w:t>6</w:t>
      </w:r>
      <w:r w:rsidR="00840B67" w:rsidRPr="006B079C">
        <w:t xml:space="preserve"> per 10 000 patient days. </w:t>
      </w:r>
    </w:p>
    <w:p w:rsidR="006511C6" w:rsidRDefault="006511C6">
      <w:pPr>
        <w:spacing w:after="336"/>
      </w:pPr>
      <w:bookmarkStart w:id="81" w:name="_Toc523989825"/>
      <w:bookmarkStart w:id="82" w:name="_Toc524592889"/>
      <w:bookmarkStart w:id="83" w:name="_Toc2082136"/>
      <w:r>
        <w:br w:type="page"/>
      </w:r>
    </w:p>
    <w:p w:rsidR="00B62635" w:rsidRPr="00CC45E7" w:rsidRDefault="00B62635" w:rsidP="00CC45E7">
      <w:pPr>
        <w:tabs>
          <w:tab w:val="left" w:pos="567"/>
        </w:tabs>
        <w:spacing w:afterLines="0"/>
      </w:pPr>
      <w:r w:rsidRPr="00CC45E7">
        <w:rPr>
          <w:rStyle w:val="Heading2Char"/>
          <w:rFonts w:ascii="Gill Sans MT" w:hAnsi="Gill Sans MT"/>
          <w:sz w:val="32"/>
          <w:szCs w:val="32"/>
        </w:rPr>
        <w:lastRenderedPageBreak/>
        <w:t xml:space="preserve">Hospital rates </w:t>
      </w:r>
      <w:r w:rsidR="00434C6E" w:rsidRPr="00CC45E7">
        <w:rPr>
          <w:rStyle w:val="Heading2Char"/>
          <w:rFonts w:ascii="Gill Sans MT" w:hAnsi="Gill Sans MT"/>
          <w:sz w:val="32"/>
          <w:szCs w:val="32"/>
        </w:rPr>
        <w:t>– by quarter</w:t>
      </w:r>
      <w:bookmarkEnd w:id="81"/>
      <w:bookmarkEnd w:id="82"/>
      <w:bookmarkEnd w:id="83"/>
    </w:p>
    <w:p w:rsidR="00B62635" w:rsidRDefault="00050540" w:rsidP="00001D87">
      <w:pPr>
        <w:spacing w:afterLines="0"/>
        <w:rPr>
          <w:bCs/>
        </w:rPr>
      </w:pPr>
      <w:r w:rsidRPr="00050540">
        <w:fldChar w:fldCharType="begin"/>
      </w:r>
      <w:r w:rsidRPr="00050540">
        <w:instrText xml:space="preserve"> REF _Ref514740834 \h </w:instrText>
      </w:r>
      <w:r>
        <w:instrText xml:space="preserve"> \* MERGEFORMAT </w:instrText>
      </w:r>
      <w:r w:rsidRPr="00050540">
        <w:fldChar w:fldCharType="separate"/>
      </w:r>
      <w:r w:rsidR="008B4046" w:rsidRPr="006635E0">
        <w:t xml:space="preserve">Figure </w:t>
      </w:r>
      <w:r w:rsidR="008B4046">
        <w:rPr>
          <w:noProof/>
        </w:rPr>
        <w:t>4</w:t>
      </w:r>
      <w:r w:rsidRPr="00050540">
        <w:fldChar w:fldCharType="end"/>
      </w:r>
      <w:r w:rsidRPr="00050540">
        <w:t xml:space="preserve"> and </w:t>
      </w:r>
      <w:r w:rsidRPr="00050540">
        <w:fldChar w:fldCharType="begin"/>
      </w:r>
      <w:r w:rsidRPr="00050540">
        <w:instrText xml:space="preserve"> REF _Ref514740850 \h </w:instrText>
      </w:r>
      <w:r>
        <w:instrText xml:space="preserve"> \* MERGEFORMAT </w:instrText>
      </w:r>
      <w:r w:rsidRPr="00050540">
        <w:fldChar w:fldCharType="separate"/>
      </w:r>
      <w:r w:rsidR="008B4046" w:rsidRPr="0043443B">
        <w:t xml:space="preserve">Figure </w:t>
      </w:r>
      <w:r w:rsidR="008B4046">
        <w:rPr>
          <w:noProof/>
        </w:rPr>
        <w:t>5</w:t>
      </w:r>
      <w:r w:rsidRPr="00050540">
        <w:fldChar w:fldCharType="end"/>
      </w:r>
      <w:r w:rsidR="00981A19">
        <w:t xml:space="preserve"> </w:t>
      </w:r>
      <w:r w:rsidRPr="00050540">
        <w:t>present</w:t>
      </w:r>
      <w:r w:rsidR="008B4046">
        <w:t>s</w:t>
      </w:r>
      <w:r w:rsidR="00B62635" w:rsidRPr="00050540">
        <w:t xml:space="preserve"> the individual</w:t>
      </w:r>
      <w:r w:rsidR="008562A7" w:rsidRPr="00050540">
        <w:t xml:space="preserve"> acute public hospital rates of</w:t>
      </w:r>
      <w:r w:rsidR="00AA1F31" w:rsidRPr="00050540">
        <w:t xml:space="preserve"> </w:t>
      </w:r>
      <w:r w:rsidR="00B62635" w:rsidRPr="00050540">
        <w:rPr>
          <w:b/>
          <w:bCs/>
        </w:rPr>
        <w:t>hospital identified CDI</w:t>
      </w:r>
      <w:r w:rsidR="002924C7">
        <w:rPr>
          <w:b/>
          <w:bCs/>
        </w:rPr>
        <w:t>,</w:t>
      </w:r>
      <w:r w:rsidR="00B62635" w:rsidRPr="00CC45E7">
        <w:rPr>
          <w:bCs/>
        </w:rPr>
        <w:t xml:space="preserve"> </w:t>
      </w:r>
      <w:r w:rsidR="00B62635" w:rsidRPr="00CC45E7">
        <w:t xml:space="preserve">and </w:t>
      </w:r>
      <w:r>
        <w:t xml:space="preserve">the </w:t>
      </w:r>
      <w:r w:rsidR="00B62635" w:rsidRPr="00CC45E7">
        <w:rPr>
          <w:b/>
          <w:bCs/>
        </w:rPr>
        <w:t>healthcare associated – healthcare facility onset (HCA-HCF)</w:t>
      </w:r>
      <w:r w:rsidR="009D21C4" w:rsidRPr="00CC45E7">
        <w:rPr>
          <w:b/>
          <w:bCs/>
        </w:rPr>
        <w:t xml:space="preserve"> </w:t>
      </w:r>
      <w:r w:rsidR="00B62635" w:rsidRPr="00CC45E7">
        <w:rPr>
          <w:b/>
          <w:bCs/>
        </w:rPr>
        <w:t>CDI</w:t>
      </w:r>
      <w:r w:rsidR="00B62635" w:rsidRPr="00CC45E7">
        <w:t xml:space="preserve"> by quarter</w:t>
      </w:r>
      <w:r w:rsidR="00B62635" w:rsidRPr="00CC45E7">
        <w:rPr>
          <w:bCs/>
        </w:rPr>
        <w:t>.</w:t>
      </w:r>
      <w:bookmarkStart w:id="84" w:name="_Ref435167763"/>
      <w:r w:rsidR="00001D87">
        <w:rPr>
          <w:bCs/>
        </w:rPr>
        <w:t xml:space="preserve"> </w:t>
      </w:r>
      <w:bookmarkStart w:id="85" w:name="_Toc413158595"/>
      <w:bookmarkEnd w:id="84"/>
    </w:p>
    <w:p w:rsidR="00001D87" w:rsidRDefault="00001D87" w:rsidP="00001D87">
      <w:pPr>
        <w:pStyle w:val="Caption"/>
        <w:rPr>
          <w:b w:val="0"/>
          <w:sz w:val="22"/>
          <w:szCs w:val="22"/>
        </w:rPr>
      </w:pPr>
      <w:bookmarkStart w:id="86" w:name="_Ref514740834"/>
      <w:bookmarkStart w:id="87" w:name="_Toc2082231"/>
      <w:r w:rsidRPr="006635E0">
        <w:rPr>
          <w:sz w:val="22"/>
          <w:szCs w:val="22"/>
        </w:rPr>
        <w:t xml:space="preserve">Figure </w:t>
      </w:r>
      <w:r w:rsidR="00A72205" w:rsidRPr="006635E0">
        <w:rPr>
          <w:sz w:val="22"/>
          <w:szCs w:val="22"/>
        </w:rPr>
        <w:fldChar w:fldCharType="begin"/>
      </w:r>
      <w:r w:rsidR="00A72205" w:rsidRPr="006635E0">
        <w:rPr>
          <w:sz w:val="22"/>
          <w:szCs w:val="22"/>
        </w:rPr>
        <w:instrText xml:space="preserve"> SEQ Figure \* ARABIC </w:instrText>
      </w:r>
      <w:r w:rsidR="00A72205" w:rsidRPr="006635E0">
        <w:rPr>
          <w:sz w:val="22"/>
          <w:szCs w:val="22"/>
        </w:rPr>
        <w:fldChar w:fldCharType="separate"/>
      </w:r>
      <w:r w:rsidR="008B4046">
        <w:rPr>
          <w:noProof/>
          <w:sz w:val="22"/>
          <w:szCs w:val="22"/>
        </w:rPr>
        <w:t>4</w:t>
      </w:r>
      <w:r w:rsidR="00A72205" w:rsidRPr="006635E0">
        <w:rPr>
          <w:noProof/>
          <w:sz w:val="22"/>
          <w:szCs w:val="22"/>
        </w:rPr>
        <w:fldChar w:fldCharType="end"/>
      </w:r>
      <w:bookmarkEnd w:id="86"/>
      <w:r w:rsidRPr="006635E0">
        <w:rPr>
          <w:sz w:val="22"/>
          <w:szCs w:val="22"/>
        </w:rPr>
        <w:t xml:space="preserve"> </w:t>
      </w:r>
      <w:r w:rsidR="00050540">
        <w:rPr>
          <w:b w:val="0"/>
          <w:sz w:val="22"/>
          <w:szCs w:val="22"/>
        </w:rPr>
        <w:t>H</w:t>
      </w:r>
      <w:r w:rsidRPr="006635E0">
        <w:rPr>
          <w:b w:val="0"/>
          <w:sz w:val="22"/>
          <w:szCs w:val="22"/>
        </w:rPr>
        <w:t>ospital identified CDI by quarter</w:t>
      </w:r>
      <w:bookmarkEnd w:id="87"/>
    </w:p>
    <w:p w:rsidR="00001D87" w:rsidRPr="0063074A" w:rsidRDefault="006B079C" w:rsidP="0063074A">
      <w:pPr>
        <w:spacing w:after="336"/>
      </w:pPr>
      <w:r>
        <w:rPr>
          <w:noProof/>
        </w:rPr>
        <w:drawing>
          <wp:inline distT="0" distB="0" distL="0" distR="0" wp14:anchorId="5BC98298">
            <wp:extent cx="5775960" cy="3253740"/>
            <wp:effectExtent l="0" t="0" r="0" b="3810"/>
            <wp:docPr id="4" name="Picture 4" descr="Figure 4 Hospital identified CDI by quarter&#10;&#10;Text description provided below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0364ED" w:rsidRDefault="000364ED" w:rsidP="000364ED">
      <w:pPr>
        <w:pStyle w:val="Caption"/>
        <w:rPr>
          <w:b w:val="0"/>
          <w:sz w:val="22"/>
          <w:szCs w:val="22"/>
        </w:rPr>
      </w:pPr>
      <w:bookmarkStart w:id="88" w:name="_Ref514740850"/>
      <w:bookmarkStart w:id="89" w:name="_Toc2082232"/>
      <w:r w:rsidRPr="0043443B">
        <w:rPr>
          <w:sz w:val="22"/>
          <w:szCs w:val="22"/>
        </w:rPr>
        <w:t xml:space="preserve">Figure </w:t>
      </w:r>
      <w:r w:rsidR="009E0CA6" w:rsidRPr="0043443B">
        <w:rPr>
          <w:sz w:val="22"/>
          <w:szCs w:val="22"/>
        </w:rPr>
        <w:fldChar w:fldCharType="begin"/>
      </w:r>
      <w:r w:rsidR="009E0CA6" w:rsidRPr="0043443B">
        <w:rPr>
          <w:sz w:val="22"/>
          <w:szCs w:val="22"/>
        </w:rPr>
        <w:instrText xml:space="preserve"> SEQ Figure \* ARABIC </w:instrText>
      </w:r>
      <w:r w:rsidR="009E0CA6" w:rsidRPr="0043443B">
        <w:rPr>
          <w:sz w:val="22"/>
          <w:szCs w:val="22"/>
        </w:rPr>
        <w:fldChar w:fldCharType="separate"/>
      </w:r>
      <w:r w:rsidR="008B4046">
        <w:rPr>
          <w:noProof/>
          <w:sz w:val="22"/>
          <w:szCs w:val="22"/>
        </w:rPr>
        <w:t>5</w:t>
      </w:r>
      <w:r w:rsidR="009E0CA6" w:rsidRPr="0043443B">
        <w:rPr>
          <w:noProof/>
          <w:sz w:val="22"/>
          <w:szCs w:val="22"/>
        </w:rPr>
        <w:fldChar w:fldCharType="end"/>
      </w:r>
      <w:bookmarkEnd w:id="88"/>
      <w:r w:rsidRPr="0043443B">
        <w:rPr>
          <w:sz w:val="22"/>
          <w:szCs w:val="22"/>
        </w:rPr>
        <w:t xml:space="preserve"> </w:t>
      </w:r>
      <w:r w:rsidRPr="0043443B">
        <w:rPr>
          <w:b w:val="0"/>
          <w:sz w:val="22"/>
          <w:szCs w:val="22"/>
        </w:rPr>
        <w:t>HCA-HCF by quarter</w:t>
      </w:r>
      <w:bookmarkEnd w:id="89"/>
    </w:p>
    <w:p w:rsidR="000364ED" w:rsidRPr="0043443B" w:rsidRDefault="006B079C" w:rsidP="00F20A20">
      <w:pPr>
        <w:spacing w:after="336"/>
      </w:pPr>
      <w:r>
        <w:rPr>
          <w:noProof/>
        </w:rPr>
        <w:drawing>
          <wp:inline distT="0" distB="0" distL="0" distR="0" wp14:anchorId="6723F681">
            <wp:extent cx="5775960" cy="3253740"/>
            <wp:effectExtent l="0" t="0" r="0" b="3810"/>
            <wp:docPr id="5" name="Picture 5" descr="Figure 5 HCA-HCF by quarter&#10;&#10;Text description provided below 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722802" w:rsidRPr="00B145AA" w:rsidRDefault="000364ED" w:rsidP="00B145AA">
      <w:pPr>
        <w:tabs>
          <w:tab w:val="left" w:pos="567"/>
        </w:tabs>
        <w:spacing w:afterLines="0"/>
        <w:rPr>
          <w:rFonts w:eastAsia="Times New Roman" w:cs="Times New Roman"/>
          <w:noProof/>
          <w:lang w:eastAsia="en-AU"/>
        </w:rPr>
      </w:pPr>
      <w:r w:rsidRPr="00CC45E7">
        <w:rPr>
          <w:rFonts w:eastAsia="Times New Roman" w:cs="Times New Roman"/>
          <w:noProof/>
          <w:lang w:eastAsia="en-AU"/>
        </w:rPr>
        <w:t xml:space="preserve">The </w:t>
      </w:r>
      <w:r w:rsidRPr="00134647">
        <w:rPr>
          <w:rFonts w:eastAsia="Times New Roman" w:cs="Times New Roman"/>
          <w:noProof/>
          <w:lang w:eastAsia="en-AU"/>
        </w:rPr>
        <w:t xml:space="preserve">rate of hospital identifed CDI varies </w:t>
      </w:r>
      <w:r w:rsidR="00FE4895" w:rsidRPr="00134647">
        <w:rPr>
          <w:rFonts w:eastAsia="Times New Roman" w:cs="Times New Roman"/>
          <w:noProof/>
          <w:lang w:eastAsia="en-AU"/>
        </w:rPr>
        <w:t xml:space="preserve">considerably </w:t>
      </w:r>
      <w:r w:rsidRPr="00134647">
        <w:rPr>
          <w:rFonts w:eastAsia="Times New Roman" w:cs="Times New Roman"/>
          <w:noProof/>
          <w:lang w:eastAsia="en-AU"/>
        </w:rPr>
        <w:t>between hospitals</w:t>
      </w:r>
      <w:r w:rsidR="00F20A20" w:rsidRPr="00134647">
        <w:rPr>
          <w:rFonts w:eastAsia="Times New Roman" w:cs="Times New Roman"/>
          <w:noProof/>
          <w:lang w:eastAsia="en-AU"/>
        </w:rPr>
        <w:t xml:space="preserve"> and </w:t>
      </w:r>
      <w:r w:rsidR="00840B67" w:rsidRPr="00134647">
        <w:rPr>
          <w:rFonts w:eastAsia="Times New Roman" w:cs="Times New Roman"/>
          <w:noProof/>
          <w:lang w:eastAsia="en-AU"/>
        </w:rPr>
        <w:t xml:space="preserve">most likely </w:t>
      </w:r>
      <w:r w:rsidR="00F20A20" w:rsidRPr="00134647">
        <w:rPr>
          <w:rFonts w:eastAsia="Times New Roman" w:cs="Times New Roman"/>
          <w:noProof/>
          <w:lang w:eastAsia="en-AU"/>
        </w:rPr>
        <w:t>ref</w:t>
      </w:r>
      <w:r w:rsidR="00840B67" w:rsidRPr="00134647">
        <w:rPr>
          <w:rFonts w:eastAsia="Times New Roman" w:cs="Times New Roman"/>
          <w:noProof/>
          <w:lang w:eastAsia="en-AU"/>
        </w:rPr>
        <w:t>lects</w:t>
      </w:r>
      <w:r w:rsidR="00F20A20" w:rsidRPr="00134647">
        <w:rPr>
          <w:rFonts w:eastAsia="Times New Roman" w:cs="Times New Roman"/>
          <w:noProof/>
          <w:lang w:eastAsia="en-AU"/>
        </w:rPr>
        <w:t xml:space="preserve"> community associated CDI</w:t>
      </w:r>
      <w:r w:rsidRPr="00134647">
        <w:rPr>
          <w:rFonts w:eastAsia="Times New Roman" w:cs="Times New Roman"/>
          <w:noProof/>
          <w:lang w:eastAsia="en-AU"/>
        </w:rPr>
        <w:t xml:space="preserve">. </w:t>
      </w:r>
      <w:r w:rsidR="00722802" w:rsidRPr="00134647">
        <w:rPr>
          <w:rFonts w:eastAsia="Times New Roman" w:cs="Times New Roman"/>
          <w:noProof/>
          <w:lang w:eastAsia="en-AU"/>
        </w:rPr>
        <w:t>The number and rate of HCA-HCF CDI at</w:t>
      </w:r>
      <w:r w:rsidR="00F20A20" w:rsidRPr="00134647">
        <w:rPr>
          <w:rFonts w:eastAsia="Times New Roman" w:cs="Times New Roman"/>
          <w:noProof/>
          <w:lang w:eastAsia="en-AU"/>
        </w:rPr>
        <w:t xml:space="preserve"> RHH, </w:t>
      </w:r>
      <w:r w:rsidR="00134647" w:rsidRPr="00134647">
        <w:rPr>
          <w:rFonts w:eastAsia="Times New Roman" w:cs="Times New Roman"/>
          <w:noProof/>
          <w:lang w:eastAsia="en-AU"/>
        </w:rPr>
        <w:t xml:space="preserve">LGH </w:t>
      </w:r>
      <w:r w:rsidR="00F20A20" w:rsidRPr="00134647">
        <w:rPr>
          <w:rFonts w:eastAsia="Times New Roman" w:cs="Times New Roman"/>
          <w:noProof/>
          <w:lang w:eastAsia="en-AU"/>
        </w:rPr>
        <w:t>MCH and NWRH decreased or rem</w:t>
      </w:r>
      <w:r w:rsidR="005E2376" w:rsidRPr="00134647">
        <w:rPr>
          <w:rFonts w:eastAsia="Times New Roman" w:cs="Times New Roman"/>
          <w:noProof/>
          <w:lang w:eastAsia="en-AU"/>
        </w:rPr>
        <w:t xml:space="preserve">ained </w:t>
      </w:r>
      <w:r w:rsidR="00F20A20" w:rsidRPr="00134647">
        <w:rPr>
          <w:rFonts w:eastAsia="Times New Roman" w:cs="Times New Roman"/>
          <w:noProof/>
          <w:lang w:eastAsia="en-AU"/>
        </w:rPr>
        <w:t>the same in Q</w:t>
      </w:r>
      <w:r w:rsidR="00134647" w:rsidRPr="00134647">
        <w:rPr>
          <w:rFonts w:eastAsia="Times New Roman" w:cs="Times New Roman"/>
          <w:noProof/>
          <w:lang w:eastAsia="en-AU"/>
        </w:rPr>
        <w:t>4</w:t>
      </w:r>
      <w:r w:rsidR="00F20A20" w:rsidRPr="00134647">
        <w:rPr>
          <w:rFonts w:eastAsia="Times New Roman" w:cs="Times New Roman"/>
          <w:noProof/>
          <w:lang w:eastAsia="en-AU"/>
        </w:rPr>
        <w:t xml:space="preserve"> 2018 compared to Q</w:t>
      </w:r>
      <w:r w:rsidR="00134647" w:rsidRPr="00134647">
        <w:rPr>
          <w:rFonts w:eastAsia="Times New Roman" w:cs="Times New Roman"/>
          <w:noProof/>
          <w:lang w:eastAsia="en-AU"/>
        </w:rPr>
        <w:t>3</w:t>
      </w:r>
      <w:r w:rsidR="00F20A20" w:rsidRPr="00134647">
        <w:rPr>
          <w:rFonts w:eastAsia="Times New Roman" w:cs="Times New Roman"/>
          <w:noProof/>
          <w:lang w:eastAsia="en-AU"/>
        </w:rPr>
        <w:t xml:space="preserve"> 2018.</w:t>
      </w:r>
      <w:r w:rsidR="00F20A20">
        <w:rPr>
          <w:rFonts w:eastAsia="Times New Roman" w:cs="Times New Roman"/>
          <w:noProof/>
          <w:lang w:eastAsia="en-AU"/>
        </w:rPr>
        <w:t xml:space="preserve"> </w:t>
      </w:r>
    </w:p>
    <w:p w:rsidR="00B62635" w:rsidRPr="00CC45E7" w:rsidRDefault="00B62635" w:rsidP="00CC45E7">
      <w:pPr>
        <w:pStyle w:val="Heading1"/>
      </w:pPr>
      <w:bookmarkStart w:id="90" w:name="_Toc2082137"/>
      <w:r w:rsidRPr="00CC45E7">
        <w:lastRenderedPageBreak/>
        <w:t>V</w:t>
      </w:r>
      <w:r w:rsidR="004A4DF5" w:rsidRPr="00CC45E7">
        <w:t>ancomycin resistant enterococci</w:t>
      </w:r>
      <w:bookmarkEnd w:id="85"/>
      <w:bookmarkEnd w:id="90"/>
    </w:p>
    <w:p w:rsidR="00CC45E7" w:rsidRDefault="00B62635" w:rsidP="008634AF">
      <w:pPr>
        <w:autoSpaceDE w:val="0"/>
        <w:autoSpaceDN w:val="0"/>
        <w:adjustRightInd w:val="0"/>
        <w:spacing w:afterLines="0"/>
        <w:rPr>
          <w:rFonts w:cs="Arial"/>
        </w:rPr>
      </w:pPr>
      <w:r w:rsidRPr="00CC45E7">
        <w:rPr>
          <w:rFonts w:cs="Arial"/>
        </w:rPr>
        <w:t>Enterococci are bacteria normally present in the human gastrointes</w:t>
      </w:r>
      <w:r w:rsidR="004A4DF5" w:rsidRPr="00CC45E7">
        <w:rPr>
          <w:rFonts w:cs="Arial"/>
        </w:rPr>
        <w:t xml:space="preserve">tinal and female genital tract and </w:t>
      </w:r>
      <w:r w:rsidRPr="00CC45E7">
        <w:rPr>
          <w:rFonts w:cs="Arial"/>
        </w:rPr>
        <w:t>can cause infections of the urinary tract, bloodstream and wounds.</w:t>
      </w:r>
      <w:r w:rsidR="00E5663B">
        <w:rPr>
          <w:rFonts w:cs="Arial"/>
        </w:rPr>
        <w:t xml:space="preserve"> </w:t>
      </w:r>
      <w:r w:rsidRPr="00CC45E7">
        <w:rPr>
          <w:rFonts w:cs="Arial"/>
        </w:rPr>
        <w:t>Enterococci that have acquired resistance to the antibiotic vancomycin are called vancomycin-resistant enterococci or VRE.</w:t>
      </w:r>
      <w:r w:rsidR="00CC45E7">
        <w:rPr>
          <w:rFonts w:cs="Arial"/>
        </w:rPr>
        <w:t xml:space="preserve"> </w:t>
      </w:r>
      <w:r w:rsidRPr="00CC45E7">
        <w:rPr>
          <w:rFonts w:cs="Arial"/>
        </w:rPr>
        <w:t xml:space="preserve">VRE infections can be more difficult to treat then those caused by vancomycin sensitive enterococci. </w:t>
      </w:r>
    </w:p>
    <w:p w:rsidR="00B62635" w:rsidRPr="00CC45E7" w:rsidRDefault="00B62635" w:rsidP="008634AF">
      <w:pPr>
        <w:autoSpaceDE w:val="0"/>
        <w:autoSpaceDN w:val="0"/>
        <w:adjustRightInd w:val="0"/>
        <w:spacing w:afterLines="0"/>
        <w:rPr>
          <w:rFonts w:cs="Arial"/>
        </w:rPr>
      </w:pPr>
      <w:r w:rsidRPr="00912FF0">
        <w:rPr>
          <w:rFonts w:cs="Arial"/>
        </w:rPr>
        <w:t xml:space="preserve">Factors </w:t>
      </w:r>
      <w:r w:rsidR="00160E8E" w:rsidRPr="00912FF0">
        <w:rPr>
          <w:rFonts w:cs="Arial"/>
        </w:rPr>
        <w:t>that can</w:t>
      </w:r>
      <w:r w:rsidRPr="00912FF0">
        <w:rPr>
          <w:rFonts w:cs="Arial"/>
        </w:rPr>
        <w:t xml:space="preserve"> contribute to the transmission of VRE in hospitals are </w:t>
      </w:r>
      <w:r w:rsidR="00932243" w:rsidRPr="00912FF0">
        <w:rPr>
          <w:rFonts w:cs="Arial"/>
        </w:rPr>
        <w:t xml:space="preserve">inadequate </w:t>
      </w:r>
      <w:r w:rsidRPr="00912FF0">
        <w:rPr>
          <w:rFonts w:cs="Arial"/>
        </w:rPr>
        <w:t>infection control practices, overuse of antibiotics and suboptimal environmental cleanliness.</w:t>
      </w:r>
    </w:p>
    <w:p w:rsidR="008634AF" w:rsidRDefault="00B62635" w:rsidP="008634AF">
      <w:pPr>
        <w:tabs>
          <w:tab w:val="left" w:pos="567"/>
        </w:tabs>
        <w:spacing w:afterLines="0"/>
        <w:rPr>
          <w:rFonts w:eastAsia="Times New Roman" w:cs="Arial"/>
        </w:rPr>
      </w:pPr>
      <w:r w:rsidRPr="00CC45E7">
        <w:rPr>
          <w:rFonts w:eastAsia="Times New Roman" w:cs="Times New Roman"/>
        </w:rPr>
        <w:t xml:space="preserve">Identification of VRE is notifiable in Tasmania pursuant to the </w:t>
      </w:r>
      <w:r w:rsidRPr="00CC45E7">
        <w:rPr>
          <w:rFonts w:eastAsia="Times New Roman" w:cs="Times New Roman"/>
          <w:i/>
        </w:rPr>
        <w:t>Public Health Act 1997</w:t>
      </w:r>
      <w:r w:rsidRPr="00CC45E7">
        <w:rPr>
          <w:rFonts w:eastAsia="Times New Roman" w:cs="Times New Roman"/>
        </w:rPr>
        <w:t>.</w:t>
      </w:r>
    </w:p>
    <w:p w:rsidR="00B62635" w:rsidRPr="008634AF" w:rsidRDefault="0036331F" w:rsidP="008634AF">
      <w:pPr>
        <w:tabs>
          <w:tab w:val="left" w:pos="567"/>
        </w:tabs>
        <w:spacing w:afterLines="0"/>
        <w:rPr>
          <w:rFonts w:eastAsia="Times New Roman" w:cs="Arial"/>
        </w:rPr>
      </w:pPr>
      <w:r w:rsidRPr="006635E0">
        <w:fldChar w:fldCharType="begin"/>
      </w:r>
      <w:r w:rsidRPr="006635E0">
        <w:instrText xml:space="preserve"> REF _Ref435167782 \h </w:instrText>
      </w:r>
      <w:r w:rsidR="00CC45E7" w:rsidRPr="006635E0">
        <w:instrText xml:space="preserve"> \* MERGEFORMAT </w:instrText>
      </w:r>
      <w:r w:rsidRPr="006635E0">
        <w:fldChar w:fldCharType="separate"/>
      </w:r>
      <w:r w:rsidR="00946E2A" w:rsidRPr="00946E2A">
        <w:rPr>
          <w:rFonts w:eastAsia="Times New Roman" w:cs="Times New Roman"/>
          <w:bCs/>
        </w:rPr>
        <w:t xml:space="preserve">Figure </w:t>
      </w:r>
      <w:r w:rsidR="00946E2A" w:rsidRPr="00946E2A">
        <w:rPr>
          <w:rFonts w:eastAsia="Times New Roman" w:cs="Times New Roman"/>
          <w:bCs/>
          <w:noProof/>
        </w:rPr>
        <w:t>6</w:t>
      </w:r>
      <w:r w:rsidRPr="006635E0">
        <w:fldChar w:fldCharType="end"/>
      </w:r>
      <w:r w:rsidRPr="00CC45E7">
        <w:t xml:space="preserve"> </w:t>
      </w:r>
      <w:r w:rsidR="003F5DC5" w:rsidRPr="00CC45E7">
        <w:t xml:space="preserve">presents </w:t>
      </w:r>
      <w:r w:rsidR="00FA2E3D" w:rsidRPr="00CC45E7">
        <w:t xml:space="preserve">all </w:t>
      </w:r>
      <w:r w:rsidR="003F5DC5" w:rsidRPr="00CC45E7">
        <w:t>patients with a first VRE</w:t>
      </w:r>
      <w:r w:rsidR="00FA72CE" w:rsidRPr="00CC45E7">
        <w:t xml:space="preserve"> isolate </w:t>
      </w:r>
      <w:r w:rsidRPr="00CC45E7">
        <w:t>identified within Tasmania by quarter</w:t>
      </w:r>
      <w:r w:rsidR="008634AF">
        <w:t>.</w:t>
      </w:r>
      <w:r w:rsidRPr="00CC45E7">
        <w:t xml:space="preserve"> These numbers include all new </w:t>
      </w:r>
      <w:r w:rsidR="003F5DC5" w:rsidRPr="00CC45E7">
        <w:t xml:space="preserve">patients </w:t>
      </w:r>
      <w:r w:rsidRPr="00CC45E7">
        <w:t xml:space="preserve">identified </w:t>
      </w:r>
      <w:r w:rsidRPr="004C7397">
        <w:t>within Tasmania from public and private hospitals, rural hospitals, GP clinics and long term and residential care facilities.</w:t>
      </w:r>
      <w:r w:rsidRPr="00CC45E7">
        <w:t xml:space="preserve"> A person’s first VRE isolate is classified acc</w:t>
      </w:r>
      <w:r w:rsidR="00FB518B" w:rsidRPr="00CC45E7">
        <w:t>ording to whether it represents colonisation</w:t>
      </w:r>
      <w:r w:rsidR="00E5663B">
        <w:t xml:space="preserve"> – an isolate from a non-sterile site with no targeted antibiotic treatment prescribed - </w:t>
      </w:r>
      <w:r w:rsidR="00FB518B" w:rsidRPr="00CC45E7">
        <w:t>or infection</w:t>
      </w:r>
      <w:r w:rsidR="00E5663B">
        <w:t xml:space="preserve"> – a </w:t>
      </w:r>
      <w:r w:rsidR="00E5663B" w:rsidRPr="00E5663B">
        <w:t xml:space="preserve">clinical isolate from a sterile site OR a non-sterile site clinical isolate where </w:t>
      </w:r>
      <w:r w:rsidR="00E5663B">
        <w:t xml:space="preserve">targeted </w:t>
      </w:r>
      <w:r w:rsidR="00E5663B" w:rsidRPr="00E5663B">
        <w:t>antibiotic therapy was prescribed</w:t>
      </w:r>
      <w:r w:rsidR="00FB518B" w:rsidRPr="00CC45E7">
        <w:t xml:space="preserve">. </w:t>
      </w:r>
    </w:p>
    <w:p w:rsidR="008634AF" w:rsidRPr="00CC45E7" w:rsidRDefault="008634AF" w:rsidP="008634AF">
      <w:pPr>
        <w:spacing w:afterLines="0"/>
        <w:contextualSpacing/>
      </w:pPr>
      <w:r w:rsidRPr="00CC45E7">
        <w:t>The number of people newly identified with VRE within hospitals does not necessarily reflect that VRE was acquired at that hospital.</w:t>
      </w:r>
      <w:r>
        <w:t xml:space="preserve"> </w:t>
      </w:r>
      <w:r w:rsidRPr="00CC45E7">
        <w:t>The numbers of VRE isolates identified can be affected by the amount of sc</w:t>
      </w:r>
      <w:r>
        <w:t xml:space="preserve">reening undertaken by hospitals and those that </w:t>
      </w:r>
      <w:r w:rsidRPr="00CC45E7">
        <w:t>have an intensive screening program are likely to identify more VRE</w:t>
      </w:r>
    </w:p>
    <w:p w:rsidR="0036331F" w:rsidRPr="00CC45E7" w:rsidRDefault="0036331F" w:rsidP="00CC45E7">
      <w:pPr>
        <w:spacing w:afterLines="0"/>
        <w:contextualSpacing/>
      </w:pPr>
    </w:p>
    <w:p w:rsidR="00B145AA" w:rsidRDefault="00B62635" w:rsidP="00CC45E7">
      <w:pPr>
        <w:tabs>
          <w:tab w:val="left" w:pos="567"/>
        </w:tabs>
        <w:spacing w:afterLines="0"/>
        <w:rPr>
          <w:rFonts w:eastAsia="Times New Roman" w:cs="Times New Roman"/>
          <w:bCs/>
        </w:rPr>
      </w:pPr>
      <w:bookmarkStart w:id="91" w:name="_Ref435167782"/>
      <w:bookmarkStart w:id="92" w:name="_Toc2082233"/>
      <w:r w:rsidRPr="00CC45E7">
        <w:rPr>
          <w:rFonts w:eastAsia="Times New Roman" w:cs="Times New Roman"/>
          <w:b/>
          <w:bCs/>
        </w:rPr>
        <w:t xml:space="preserve">Figure </w:t>
      </w:r>
      <w:r w:rsidRPr="00CC45E7">
        <w:rPr>
          <w:rFonts w:eastAsia="Times New Roman" w:cs="Times New Roman"/>
          <w:b/>
          <w:bCs/>
        </w:rPr>
        <w:fldChar w:fldCharType="begin"/>
      </w:r>
      <w:r w:rsidRPr="00CC45E7">
        <w:rPr>
          <w:rFonts w:eastAsia="Times New Roman" w:cs="Times New Roman"/>
          <w:b/>
          <w:bCs/>
        </w:rPr>
        <w:instrText xml:space="preserve"> SEQ Figure \* ARABIC </w:instrText>
      </w:r>
      <w:r w:rsidRPr="00CC45E7">
        <w:rPr>
          <w:rFonts w:eastAsia="Times New Roman" w:cs="Times New Roman"/>
          <w:b/>
          <w:bCs/>
        </w:rPr>
        <w:fldChar w:fldCharType="separate"/>
      </w:r>
      <w:r w:rsidR="008B4046">
        <w:rPr>
          <w:rFonts w:eastAsia="Times New Roman" w:cs="Times New Roman"/>
          <w:b/>
          <w:bCs/>
          <w:noProof/>
        </w:rPr>
        <w:t>6</w:t>
      </w:r>
      <w:r w:rsidRPr="00CC45E7">
        <w:rPr>
          <w:rFonts w:eastAsia="Times New Roman" w:cs="Times New Roman"/>
          <w:b/>
          <w:bCs/>
        </w:rPr>
        <w:fldChar w:fldCharType="end"/>
      </w:r>
      <w:bookmarkEnd w:id="91"/>
      <w:r w:rsidRPr="00CC45E7">
        <w:rPr>
          <w:rFonts w:eastAsia="Times New Roman" w:cs="Times New Roman"/>
          <w:b/>
          <w:bCs/>
        </w:rPr>
        <w:t xml:space="preserve"> </w:t>
      </w:r>
      <w:r w:rsidR="00FB518B" w:rsidRPr="00CC45E7">
        <w:t>First VRE isolates – classification by quarter</w:t>
      </w:r>
      <w:bookmarkEnd w:id="92"/>
      <w:r w:rsidR="00FB518B" w:rsidRPr="00CC45E7">
        <w:rPr>
          <w:rFonts w:eastAsia="Times New Roman" w:cs="Times New Roman"/>
          <w:bCs/>
        </w:rPr>
        <w:t xml:space="preserve"> </w:t>
      </w:r>
    </w:p>
    <w:p w:rsidR="00B01BF0" w:rsidRDefault="004E7EB1" w:rsidP="00CC45E7">
      <w:pPr>
        <w:tabs>
          <w:tab w:val="left" w:pos="567"/>
        </w:tabs>
        <w:spacing w:afterLines="0"/>
        <w:rPr>
          <w:rFonts w:eastAsia="Times New Roman" w:cs="Times New Roman"/>
          <w:bCs/>
        </w:rPr>
      </w:pPr>
      <w:r>
        <w:rPr>
          <w:rFonts w:eastAsia="Times New Roman" w:cs="Times New Roman"/>
          <w:bCs/>
          <w:noProof/>
        </w:rPr>
        <w:drawing>
          <wp:inline distT="0" distB="0" distL="0" distR="0" wp14:anchorId="30865F63">
            <wp:extent cx="5722620" cy="3246120"/>
            <wp:effectExtent l="0" t="0" r="0" b="0"/>
            <wp:docPr id="9" name="Picture 9" descr="Figure 6 First VRE isolates – classification by quarter &#10;&#10;Text description provided below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2620" cy="3246120"/>
                    </a:xfrm>
                    <a:prstGeom prst="rect">
                      <a:avLst/>
                    </a:prstGeom>
                    <a:noFill/>
                  </pic:spPr>
                </pic:pic>
              </a:graphicData>
            </a:graphic>
          </wp:inline>
        </w:drawing>
      </w:r>
    </w:p>
    <w:p w:rsidR="009B08CC" w:rsidRDefault="009B08CC" w:rsidP="00CC45E7">
      <w:pPr>
        <w:tabs>
          <w:tab w:val="left" w:pos="567"/>
        </w:tabs>
        <w:spacing w:afterLines="0"/>
        <w:rPr>
          <w:rFonts w:eastAsia="Times New Roman" w:cs="Times New Roman"/>
          <w:bCs/>
        </w:rPr>
      </w:pPr>
    </w:p>
    <w:p w:rsidR="008634AF" w:rsidRDefault="008634AF" w:rsidP="008634AF">
      <w:pPr>
        <w:spacing w:afterLines="0"/>
      </w:pPr>
      <w:r>
        <w:t>The number of new VRE identified in Q</w:t>
      </w:r>
      <w:r w:rsidR="003D3EAE">
        <w:t>4</w:t>
      </w:r>
      <w:r>
        <w:t xml:space="preserve"> 2018 </w:t>
      </w:r>
      <w:r w:rsidR="003D3EAE">
        <w:t xml:space="preserve">decreased for the first time since Q3 2017. </w:t>
      </w:r>
    </w:p>
    <w:p w:rsidR="00FB518B" w:rsidRDefault="008634AF" w:rsidP="008634AF">
      <w:pPr>
        <w:tabs>
          <w:tab w:val="left" w:pos="567"/>
        </w:tabs>
        <w:spacing w:afterLines="0"/>
        <w:rPr>
          <w:rFonts w:eastAsia="Times New Roman" w:cs="Times New Roman"/>
          <w:bCs/>
        </w:rPr>
      </w:pPr>
      <w:r>
        <w:t>Most</w:t>
      </w:r>
      <w:r w:rsidRPr="00CC45E7">
        <w:t xml:space="preserve"> </w:t>
      </w:r>
      <w:r>
        <w:t xml:space="preserve">first VRE </w:t>
      </w:r>
      <w:r w:rsidRPr="00CC45E7">
        <w:t>isolates continue t</w:t>
      </w:r>
      <w:r>
        <w:t>o reflect colonisation rather than infection</w:t>
      </w:r>
      <w:r w:rsidRPr="00CC45E7">
        <w:t xml:space="preserve">. The proportion of </w:t>
      </w:r>
      <w:r w:rsidR="002B5F06">
        <w:t xml:space="preserve">first </w:t>
      </w:r>
      <w:r w:rsidRPr="00CC45E7">
        <w:t xml:space="preserve">isolates that represent infections has remained stable over </w:t>
      </w:r>
      <w:r w:rsidRPr="00764DCC">
        <w:t>the last</w:t>
      </w:r>
      <w:r>
        <w:t xml:space="preserve"> </w:t>
      </w:r>
      <w:r w:rsidR="00F0357A">
        <w:t>eight</w:t>
      </w:r>
      <w:r>
        <w:t xml:space="preserve"> quarters </w:t>
      </w:r>
      <w:r w:rsidRPr="00CC45E7">
        <w:t xml:space="preserve">with infections representing around </w:t>
      </w:r>
      <w:r w:rsidR="00F0357A">
        <w:t xml:space="preserve">between one and </w:t>
      </w:r>
      <w:r>
        <w:t>three per cent</w:t>
      </w:r>
      <w:r w:rsidRPr="00CC45E7">
        <w:t xml:space="preserve"> of total </w:t>
      </w:r>
      <w:r>
        <w:t xml:space="preserve">first VRE </w:t>
      </w:r>
      <w:r w:rsidRPr="00CC45E7">
        <w:t>isolates.</w:t>
      </w:r>
      <w:r w:rsidR="004E7EB1">
        <w:t xml:space="preserve"> There were five isolates in Q4 2019 that were unable to be classified due to surveillance forms not being returned.</w:t>
      </w:r>
    </w:p>
    <w:p w:rsidR="008634AF" w:rsidRDefault="008634AF" w:rsidP="00CC45E7">
      <w:pPr>
        <w:tabs>
          <w:tab w:val="left" w:pos="567"/>
        </w:tabs>
        <w:spacing w:afterLines="0"/>
        <w:rPr>
          <w:rFonts w:eastAsia="Times New Roman" w:cs="Times New Roman"/>
          <w:bCs/>
        </w:rPr>
      </w:pPr>
    </w:p>
    <w:p w:rsidR="0096579E" w:rsidRDefault="0096579E" w:rsidP="0096579E">
      <w:pPr>
        <w:pStyle w:val="Heading2"/>
        <w:spacing w:after="336"/>
        <w:rPr>
          <w:rFonts w:ascii="Gill Sans MT" w:hAnsi="Gill Sans MT"/>
          <w:sz w:val="32"/>
          <w:szCs w:val="32"/>
        </w:rPr>
      </w:pPr>
      <w:bookmarkStart w:id="93" w:name="_Toc524592892"/>
      <w:bookmarkStart w:id="94" w:name="_Toc2082138"/>
      <w:r>
        <w:rPr>
          <w:rFonts w:ascii="Gill Sans MT" w:hAnsi="Gill Sans MT"/>
          <w:sz w:val="32"/>
          <w:szCs w:val="32"/>
        </w:rPr>
        <w:t>VRE genotypes</w:t>
      </w:r>
      <w:bookmarkEnd w:id="93"/>
      <w:bookmarkEnd w:id="94"/>
    </w:p>
    <w:p w:rsidR="0096579E" w:rsidRPr="0096579E" w:rsidRDefault="0096579E" w:rsidP="0096579E">
      <w:pPr>
        <w:spacing w:after="336"/>
      </w:pPr>
      <w:r>
        <w:fldChar w:fldCharType="begin"/>
      </w:r>
      <w:r>
        <w:instrText xml:space="preserve"> REF _Ref524085874 \h </w:instrText>
      </w:r>
      <w:r>
        <w:fldChar w:fldCharType="separate"/>
      </w:r>
      <w:r w:rsidR="008B4046" w:rsidRPr="00CC45E7">
        <w:t xml:space="preserve">Figure </w:t>
      </w:r>
      <w:r w:rsidR="008B4046">
        <w:rPr>
          <w:noProof/>
        </w:rPr>
        <w:t>7</w:t>
      </w:r>
      <w:r>
        <w:fldChar w:fldCharType="end"/>
      </w:r>
      <w:r>
        <w:t xml:space="preserve"> presents the genotypes of all new isolates identified within Tasmania by quarter</w:t>
      </w:r>
      <w:r w:rsidR="00CE03AB">
        <w:t>.</w:t>
      </w:r>
    </w:p>
    <w:p w:rsidR="00F81869" w:rsidRDefault="008B715C" w:rsidP="00CC45E7">
      <w:pPr>
        <w:pStyle w:val="Caption"/>
        <w:rPr>
          <w:b w:val="0"/>
          <w:sz w:val="22"/>
          <w:szCs w:val="22"/>
        </w:rPr>
      </w:pPr>
      <w:bookmarkStart w:id="95" w:name="_Ref524085874"/>
      <w:bookmarkStart w:id="96" w:name="_Toc2082234"/>
      <w:r w:rsidRPr="00CC45E7">
        <w:rPr>
          <w:sz w:val="22"/>
          <w:szCs w:val="22"/>
        </w:rPr>
        <w:t xml:space="preserve">Figure </w:t>
      </w:r>
      <w:r w:rsidRPr="00CC45E7">
        <w:rPr>
          <w:sz w:val="22"/>
          <w:szCs w:val="22"/>
        </w:rPr>
        <w:fldChar w:fldCharType="begin"/>
      </w:r>
      <w:r w:rsidRPr="00CC45E7">
        <w:rPr>
          <w:sz w:val="22"/>
          <w:szCs w:val="22"/>
        </w:rPr>
        <w:instrText xml:space="preserve"> SEQ Figure \* ARABIC </w:instrText>
      </w:r>
      <w:r w:rsidRPr="00CC45E7">
        <w:rPr>
          <w:sz w:val="22"/>
          <w:szCs w:val="22"/>
        </w:rPr>
        <w:fldChar w:fldCharType="separate"/>
      </w:r>
      <w:r w:rsidR="008B4046">
        <w:rPr>
          <w:noProof/>
          <w:sz w:val="22"/>
          <w:szCs w:val="22"/>
        </w:rPr>
        <w:t>7</w:t>
      </w:r>
      <w:r w:rsidRPr="00CC45E7">
        <w:rPr>
          <w:sz w:val="22"/>
          <w:szCs w:val="22"/>
        </w:rPr>
        <w:fldChar w:fldCharType="end"/>
      </w:r>
      <w:bookmarkEnd w:id="95"/>
      <w:r w:rsidRPr="00CC45E7">
        <w:rPr>
          <w:sz w:val="22"/>
          <w:szCs w:val="22"/>
        </w:rPr>
        <w:t xml:space="preserve"> </w:t>
      </w:r>
      <w:r w:rsidR="003F5DC5" w:rsidRPr="00CC45E7">
        <w:rPr>
          <w:b w:val="0"/>
          <w:sz w:val="22"/>
          <w:szCs w:val="22"/>
        </w:rPr>
        <w:t>First</w:t>
      </w:r>
      <w:r w:rsidR="00FA2E3D" w:rsidRPr="00CC45E7">
        <w:rPr>
          <w:b w:val="0"/>
          <w:sz w:val="22"/>
          <w:szCs w:val="22"/>
        </w:rPr>
        <w:t xml:space="preserve"> VRE isolates -</w:t>
      </w:r>
      <w:r w:rsidRPr="00CC45E7">
        <w:rPr>
          <w:b w:val="0"/>
          <w:sz w:val="22"/>
          <w:szCs w:val="22"/>
        </w:rPr>
        <w:t xml:space="preserve"> genotype by </w:t>
      </w:r>
      <w:r w:rsidR="004C59AD" w:rsidRPr="00CC45E7">
        <w:rPr>
          <w:b w:val="0"/>
          <w:sz w:val="22"/>
          <w:szCs w:val="22"/>
        </w:rPr>
        <w:t>quarter</w:t>
      </w:r>
      <w:bookmarkEnd w:id="96"/>
      <w:r w:rsidR="00CE03AB">
        <w:rPr>
          <w:b w:val="0"/>
          <w:sz w:val="22"/>
          <w:szCs w:val="22"/>
        </w:rPr>
        <w:t xml:space="preserve"> </w:t>
      </w:r>
    </w:p>
    <w:p w:rsidR="006635E0" w:rsidRPr="00CC45E7" w:rsidRDefault="00F0357A" w:rsidP="00B145AA">
      <w:pPr>
        <w:spacing w:after="336"/>
      </w:pPr>
      <w:r>
        <w:rPr>
          <w:noProof/>
        </w:rPr>
        <w:drawing>
          <wp:inline distT="0" distB="0" distL="0" distR="0" wp14:anchorId="04B406F2">
            <wp:extent cx="5730240" cy="3246120"/>
            <wp:effectExtent l="0" t="0" r="3810" b="0"/>
            <wp:docPr id="7" name="Picture 7" descr="Figure 7 First VRE isolates - genotype by quarter &#10;&#10;Text description provided below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3246120"/>
                    </a:xfrm>
                    <a:prstGeom prst="rect">
                      <a:avLst/>
                    </a:prstGeom>
                    <a:noFill/>
                  </pic:spPr>
                </pic:pic>
              </a:graphicData>
            </a:graphic>
          </wp:inline>
        </w:drawing>
      </w:r>
    </w:p>
    <w:p w:rsidR="004F6384" w:rsidRDefault="00F81869" w:rsidP="00CC45E7">
      <w:pPr>
        <w:spacing w:afterLines="0"/>
      </w:pPr>
      <w:r w:rsidRPr="00CC45E7">
        <w:t>The number and proportion of iso</w:t>
      </w:r>
      <w:r w:rsidR="00A1345B">
        <w:t xml:space="preserve">lates with the </w:t>
      </w:r>
      <w:proofErr w:type="spellStart"/>
      <w:r w:rsidR="00A1345B">
        <w:rPr>
          <w:i/>
        </w:rPr>
        <w:t>van</w:t>
      </w:r>
      <w:r w:rsidR="006061E8" w:rsidRPr="00A1345B">
        <w:rPr>
          <w:i/>
        </w:rPr>
        <w:t>A</w:t>
      </w:r>
      <w:proofErr w:type="spellEnd"/>
      <w:r w:rsidR="006061E8">
        <w:t xml:space="preserve"> genotype has increased</w:t>
      </w:r>
      <w:r w:rsidRPr="00CC45E7">
        <w:t xml:space="preserve"> </w:t>
      </w:r>
      <w:r w:rsidR="00B145AA">
        <w:t xml:space="preserve">substantially </w:t>
      </w:r>
      <w:r w:rsidRPr="00CC45E7">
        <w:t xml:space="preserve">over the past </w:t>
      </w:r>
      <w:r w:rsidR="00F0357A">
        <w:t xml:space="preserve">three </w:t>
      </w:r>
      <w:r w:rsidRPr="00CC45E7">
        <w:t>quarters</w:t>
      </w:r>
      <w:r w:rsidR="00B145AA">
        <w:t xml:space="preserve"> and </w:t>
      </w:r>
      <w:r w:rsidR="006704BF">
        <w:t xml:space="preserve">represents </w:t>
      </w:r>
      <w:r w:rsidR="00922BEA">
        <w:t xml:space="preserve">the majority </w:t>
      </w:r>
      <w:r w:rsidR="006704BF" w:rsidRPr="00F0357A">
        <w:t>(</w:t>
      </w:r>
      <w:r w:rsidR="00F0357A" w:rsidRPr="00F0357A">
        <w:t>61</w:t>
      </w:r>
      <w:r w:rsidR="006704BF" w:rsidRPr="00F0357A">
        <w:t>%)</w:t>
      </w:r>
      <w:r w:rsidR="006704BF">
        <w:t xml:space="preserve"> </w:t>
      </w:r>
      <w:r w:rsidR="00B145AA">
        <w:t>of the total isolates for the current quarter</w:t>
      </w:r>
      <w:r w:rsidR="0096579E">
        <w:t>.</w:t>
      </w:r>
      <w:r w:rsidR="002B5F06">
        <w:t xml:space="preserve"> </w:t>
      </w:r>
      <w:r w:rsidR="004F6384">
        <w:br w:type="page"/>
      </w:r>
    </w:p>
    <w:p w:rsidR="00BA0A68" w:rsidRPr="00CC45E7" w:rsidRDefault="00FF76E2" w:rsidP="00CC45E7">
      <w:pPr>
        <w:pStyle w:val="Heading1"/>
      </w:pPr>
      <w:bookmarkStart w:id="97" w:name="_Toc2082139"/>
      <w:r w:rsidRPr="00CC45E7">
        <w:lastRenderedPageBreak/>
        <w:t>Carbapene</w:t>
      </w:r>
      <w:r w:rsidR="00BA0A68" w:rsidRPr="00CC45E7">
        <w:t>mase-producing Enterobacteriaceae</w:t>
      </w:r>
      <w:bookmarkEnd w:id="97"/>
    </w:p>
    <w:p w:rsidR="00CC45E7" w:rsidRDefault="00BA0A68" w:rsidP="00CC45E7">
      <w:pPr>
        <w:spacing w:afterLines="0"/>
        <w:rPr>
          <w:rFonts w:eastAsia="Times New Roman" w:cs="Times New Roman"/>
          <w:szCs w:val="24"/>
          <w:lang w:val="en" w:eastAsia="en-AU"/>
        </w:rPr>
      </w:pPr>
      <w:r w:rsidRPr="00CC45E7">
        <w:rPr>
          <w:rFonts w:eastAsia="Times New Roman" w:cs="Times New Roman"/>
          <w:szCs w:val="24"/>
          <w:lang w:val="en" w:eastAsia="en-AU"/>
        </w:rPr>
        <w:t xml:space="preserve">Carbapenem resistance in Enterobacteriaceae is an emerging clinical and public health problem that threatens the effectiveness of </w:t>
      </w:r>
      <w:r w:rsidR="0096579E">
        <w:rPr>
          <w:rFonts w:eastAsia="Times New Roman" w:cs="Times New Roman"/>
          <w:szCs w:val="24"/>
          <w:lang w:val="en" w:eastAsia="en-AU"/>
        </w:rPr>
        <w:t xml:space="preserve">an </w:t>
      </w:r>
      <w:r w:rsidR="009D568F">
        <w:rPr>
          <w:rFonts w:eastAsia="Times New Roman" w:cs="Times New Roman"/>
          <w:szCs w:val="24"/>
          <w:lang w:val="en" w:eastAsia="en-AU"/>
        </w:rPr>
        <w:t>important</w:t>
      </w:r>
      <w:r w:rsidR="0096579E">
        <w:rPr>
          <w:rFonts w:eastAsia="Times New Roman" w:cs="Times New Roman"/>
          <w:szCs w:val="24"/>
          <w:lang w:val="en" w:eastAsia="en-AU"/>
        </w:rPr>
        <w:t xml:space="preserve"> </w:t>
      </w:r>
      <w:r w:rsidRPr="00CC45E7">
        <w:rPr>
          <w:rFonts w:eastAsia="Times New Roman" w:cs="Times New Roman"/>
          <w:szCs w:val="24"/>
          <w:lang w:val="en" w:eastAsia="en-AU"/>
        </w:rPr>
        <w:t>antibiotic group – carbapenems – that are highly active against multi-drug resistant Gram negative organism</w:t>
      </w:r>
      <w:r w:rsidR="00FF76E2" w:rsidRPr="00CC45E7">
        <w:rPr>
          <w:rFonts w:eastAsia="Times New Roman" w:cs="Times New Roman"/>
          <w:szCs w:val="24"/>
          <w:lang w:val="en" w:eastAsia="en-AU"/>
        </w:rPr>
        <w:t xml:space="preserve">s. </w:t>
      </w:r>
    </w:p>
    <w:p w:rsidR="00DF700D" w:rsidRDefault="0096579E" w:rsidP="00CC45E7">
      <w:pPr>
        <w:spacing w:afterLines="0"/>
        <w:rPr>
          <w:rFonts w:eastAsia="Times New Roman" w:cs="Times New Roman"/>
          <w:szCs w:val="24"/>
          <w:lang w:val="en" w:eastAsia="en-AU"/>
        </w:rPr>
      </w:pPr>
      <w:r>
        <w:rPr>
          <w:rFonts w:eastAsia="Times New Roman" w:cs="Times New Roman"/>
          <w:szCs w:val="24"/>
          <w:lang w:val="en" w:eastAsia="en-AU"/>
        </w:rPr>
        <w:t>The epidemiology of c</w:t>
      </w:r>
      <w:r w:rsidR="00FF76E2" w:rsidRPr="00CC45E7">
        <w:rPr>
          <w:rFonts w:eastAsia="Times New Roman" w:cs="Times New Roman"/>
          <w:szCs w:val="24"/>
          <w:lang w:val="en" w:eastAsia="en-AU"/>
        </w:rPr>
        <w:t>arbapene</w:t>
      </w:r>
      <w:r w:rsidR="00BA0A68" w:rsidRPr="00CC45E7">
        <w:rPr>
          <w:rFonts w:eastAsia="Times New Roman" w:cs="Times New Roman"/>
          <w:szCs w:val="24"/>
          <w:lang w:val="en" w:eastAsia="en-AU"/>
        </w:rPr>
        <w:t>mase-producing Enterobacteriaceae (CPE) varies between countries and it is evident that without active surveillance and subsequent stringent infection control measures these organisms may rapidly become endemic.</w:t>
      </w:r>
      <w:r w:rsidR="00CC45E7">
        <w:rPr>
          <w:rFonts w:eastAsia="Times New Roman" w:cs="Times New Roman"/>
          <w:szCs w:val="24"/>
          <w:lang w:val="en" w:eastAsia="en-AU"/>
        </w:rPr>
        <w:t xml:space="preserve"> </w:t>
      </w:r>
    </w:p>
    <w:p w:rsidR="00CC45E7" w:rsidRDefault="00BA0A68" w:rsidP="00CC45E7">
      <w:pPr>
        <w:spacing w:afterLines="0"/>
        <w:rPr>
          <w:rFonts w:eastAsia="Times New Roman" w:cs="Times New Roman"/>
          <w:szCs w:val="24"/>
          <w:lang w:val="en" w:eastAsia="en-AU"/>
        </w:rPr>
      </w:pPr>
      <w:r w:rsidRPr="00CC45E7">
        <w:rPr>
          <w:rFonts w:eastAsia="Times New Roman" w:cs="Times New Roman"/>
          <w:szCs w:val="24"/>
          <w:lang w:val="en" w:eastAsia="en-AU"/>
        </w:rPr>
        <w:t xml:space="preserve">In areas where few CPE cases have occurred, it is recommended that health departments take an aggressive approach to contain CPE. </w:t>
      </w:r>
    </w:p>
    <w:p w:rsidR="00BA0A68" w:rsidRPr="00CC45E7" w:rsidRDefault="00BA0A68" w:rsidP="00CC45E7">
      <w:pPr>
        <w:spacing w:afterLines="0"/>
        <w:rPr>
          <w:rFonts w:eastAsia="Times New Roman" w:cs="Times New Roman"/>
          <w:szCs w:val="24"/>
          <w:lang w:val="en" w:eastAsia="en-AU"/>
        </w:rPr>
      </w:pPr>
      <w:r w:rsidRPr="00CC45E7">
        <w:rPr>
          <w:rFonts w:eastAsia="Times New Roman" w:cs="Times New Roman"/>
          <w:szCs w:val="24"/>
          <w:lang w:val="en" w:eastAsia="en-AU"/>
        </w:rPr>
        <w:t xml:space="preserve">With current low prevalence rates, surveillance through mandatory laboratory notification creates an opportunity for proactive measures to prevent, detect and contain CPE within Tasmania. </w:t>
      </w:r>
    </w:p>
    <w:p w:rsidR="00290713" w:rsidRDefault="00BA0A68" w:rsidP="00290713">
      <w:pPr>
        <w:tabs>
          <w:tab w:val="left" w:pos="567"/>
        </w:tabs>
        <w:spacing w:afterLines="0"/>
        <w:rPr>
          <w:rFonts w:eastAsia="Times New Roman" w:cs="Times New Roman"/>
        </w:rPr>
      </w:pPr>
      <w:r w:rsidRPr="00CC45E7">
        <w:rPr>
          <w:rFonts w:eastAsia="Times New Roman" w:cs="Times New Roman"/>
        </w:rPr>
        <w:t>Identification of CP</w:t>
      </w:r>
      <w:r w:rsidR="00932243" w:rsidRPr="00CC45E7">
        <w:rPr>
          <w:rFonts w:eastAsia="Times New Roman" w:cs="Times New Roman"/>
        </w:rPr>
        <w:t>E was made</w:t>
      </w:r>
      <w:r w:rsidRPr="00CC45E7">
        <w:rPr>
          <w:rFonts w:eastAsia="Times New Roman" w:cs="Times New Roman"/>
        </w:rPr>
        <w:t xml:space="preserve"> notifiable in Tasmania pursuant to the </w:t>
      </w:r>
      <w:r w:rsidRPr="00CC45E7">
        <w:rPr>
          <w:rFonts w:eastAsia="Times New Roman" w:cs="Times New Roman"/>
          <w:i/>
        </w:rPr>
        <w:t>Public Health Act 1997</w:t>
      </w:r>
      <w:r w:rsidR="00932243" w:rsidRPr="00CC45E7">
        <w:rPr>
          <w:rFonts w:eastAsia="Times New Roman" w:cs="Times New Roman"/>
        </w:rPr>
        <w:t xml:space="preserve"> in </w:t>
      </w:r>
      <w:r w:rsidR="00290713">
        <w:rPr>
          <w:rFonts w:eastAsia="Times New Roman" w:cs="Times New Roman"/>
        </w:rPr>
        <w:t>2016.</w:t>
      </w:r>
    </w:p>
    <w:p w:rsidR="00F40AE2" w:rsidRDefault="008A5114" w:rsidP="00290713">
      <w:pPr>
        <w:tabs>
          <w:tab w:val="left" w:pos="567"/>
        </w:tabs>
        <w:spacing w:afterLines="0"/>
      </w:pPr>
      <w:r w:rsidRPr="00547AE6">
        <w:t>There w</w:t>
      </w:r>
      <w:r w:rsidR="00F0357A" w:rsidRPr="00547AE6">
        <w:t>ere two cases</w:t>
      </w:r>
      <w:r w:rsidRPr="00547AE6">
        <w:t xml:space="preserve"> </w:t>
      </w:r>
      <w:r w:rsidR="00BA0A68" w:rsidRPr="00547AE6">
        <w:t xml:space="preserve">of </w:t>
      </w:r>
      <w:r w:rsidR="00941B7C" w:rsidRPr="00547AE6">
        <w:t xml:space="preserve">CPE identified in Tasmania in </w:t>
      </w:r>
      <w:r w:rsidR="00611B5E" w:rsidRPr="00547AE6">
        <w:t>Q</w:t>
      </w:r>
      <w:r w:rsidR="00F0357A" w:rsidRPr="00547AE6">
        <w:t>4</w:t>
      </w:r>
      <w:r w:rsidR="00611B5E" w:rsidRPr="00547AE6">
        <w:t xml:space="preserve"> </w:t>
      </w:r>
      <w:r w:rsidRPr="00547AE6">
        <w:t>201</w:t>
      </w:r>
      <w:r w:rsidR="00611B5E" w:rsidRPr="00547AE6">
        <w:t>8</w:t>
      </w:r>
      <w:r w:rsidRPr="00547AE6">
        <w:t xml:space="preserve">. </w:t>
      </w:r>
      <w:r w:rsidR="00F0357A" w:rsidRPr="00547AE6">
        <w:t xml:space="preserve">Both were </w:t>
      </w:r>
      <w:r w:rsidRPr="00547AE6">
        <w:t xml:space="preserve">identified in </w:t>
      </w:r>
      <w:r w:rsidR="00547AE6" w:rsidRPr="00547AE6">
        <w:t xml:space="preserve">screening specimens that were taken when the patients were admitted to hospital in line with the recommended screening protocol. Neither of the patients acquired CPE in Tasmania. Both patients had appropriate infection control precautions in place from their admission to hospital thus no </w:t>
      </w:r>
      <w:r w:rsidR="00F40AE2" w:rsidRPr="00547AE6">
        <w:t>contact tracing or screening of other hospitals patients was required.</w:t>
      </w:r>
      <w:r w:rsidR="00F40AE2">
        <w:t xml:space="preserve"> </w:t>
      </w:r>
    </w:p>
    <w:p w:rsidR="009D568F" w:rsidRPr="00290713" w:rsidRDefault="005A2A29" w:rsidP="00290713">
      <w:pPr>
        <w:tabs>
          <w:tab w:val="left" w:pos="567"/>
        </w:tabs>
        <w:spacing w:afterLines="0"/>
        <w:rPr>
          <w:rFonts w:eastAsia="Times New Roman" w:cs="Arial"/>
        </w:rPr>
      </w:pPr>
      <w:r>
        <w:rPr>
          <w:rFonts w:eastAsia="Times New Roman" w:cs="Arial"/>
        </w:rPr>
        <w:t xml:space="preserve">A total of seven cases have been identified in Tasmania </w:t>
      </w:r>
      <w:r w:rsidR="002B5F06">
        <w:rPr>
          <w:rFonts w:eastAsia="Times New Roman" w:cs="Arial"/>
        </w:rPr>
        <w:t xml:space="preserve">from 2016 </w:t>
      </w:r>
      <w:r>
        <w:rPr>
          <w:rFonts w:eastAsia="Times New Roman" w:cs="Arial"/>
        </w:rPr>
        <w:t xml:space="preserve">to the end of December 2018. </w:t>
      </w:r>
    </w:p>
    <w:p w:rsidR="00835BAD" w:rsidRPr="00835BAD" w:rsidRDefault="00064A43" w:rsidP="009D3EEE">
      <w:pPr>
        <w:spacing w:afterLines="0"/>
        <w:rPr>
          <w:noProof/>
          <w:lang w:eastAsia="en-AU"/>
        </w:rPr>
      </w:pPr>
      <w:r w:rsidRPr="00CC45E7">
        <w:rPr>
          <w:noProof/>
          <w:lang w:eastAsia="en-AU"/>
        </w:rPr>
        <w:br w:type="page"/>
      </w:r>
    </w:p>
    <w:p w:rsidR="00B62635" w:rsidRPr="00CC45E7" w:rsidRDefault="00A8348E" w:rsidP="00CC45E7">
      <w:pPr>
        <w:pStyle w:val="Heading1"/>
      </w:pPr>
      <w:bookmarkStart w:id="98" w:name="_Toc2082140"/>
      <w:r w:rsidRPr="00CC45E7">
        <w:lastRenderedPageBreak/>
        <w:t>A</w:t>
      </w:r>
      <w:r w:rsidR="00B62635" w:rsidRPr="00CC45E7">
        <w:t>cknowledgements</w:t>
      </w:r>
      <w:bookmarkEnd w:id="98"/>
    </w:p>
    <w:p w:rsidR="00B62635" w:rsidRPr="00CC45E7" w:rsidRDefault="00B62635" w:rsidP="00CC45E7">
      <w:pPr>
        <w:spacing w:afterLines="0"/>
        <w:rPr>
          <w:lang w:eastAsia="en-AU"/>
        </w:rPr>
      </w:pPr>
      <w:r w:rsidRPr="00CC45E7">
        <w:rPr>
          <w:lang w:eastAsia="en-AU"/>
        </w:rPr>
        <w:t xml:space="preserve">The production of this report is the culmination of data collection, analysis and input from </w:t>
      </w:r>
      <w:r w:rsidR="00C06949">
        <w:rPr>
          <w:lang w:eastAsia="en-AU"/>
        </w:rPr>
        <w:t>several</w:t>
      </w:r>
      <w:r w:rsidRPr="00CC45E7">
        <w:rPr>
          <w:lang w:eastAsia="en-AU"/>
        </w:rPr>
        <w:t xml:space="preserve"> different organisations. In particular, we would like to acknowledge:</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Executive Director of Nursing North</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 xml:space="preserve">Executive Director of Nursing North West </w:t>
      </w:r>
    </w:p>
    <w:p w:rsidR="00B62635" w:rsidRPr="00CC45E7" w:rsidRDefault="0013176B" w:rsidP="00CC45E7">
      <w:pPr>
        <w:numPr>
          <w:ilvl w:val="0"/>
          <w:numId w:val="11"/>
        </w:numPr>
        <w:tabs>
          <w:tab w:val="clear" w:pos="360"/>
        </w:tabs>
        <w:spacing w:afterLines="0"/>
        <w:ind w:left="567" w:hanging="567"/>
        <w:rPr>
          <w:lang w:eastAsia="en-AU"/>
        </w:rPr>
      </w:pPr>
      <w:r>
        <w:rPr>
          <w:lang w:eastAsia="en-AU"/>
        </w:rPr>
        <w:t xml:space="preserve">Nursing Director South – Critical Care, Clinical Support and Investigations </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Launceston General Hospital Infection Prevention and Control Unit</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North West Regional Hospital</w:t>
      </w:r>
      <w:r w:rsidR="00CC45E7">
        <w:rPr>
          <w:lang w:eastAsia="en-AU"/>
        </w:rPr>
        <w:t xml:space="preserve"> </w:t>
      </w:r>
      <w:r w:rsidRPr="00CC45E7">
        <w:rPr>
          <w:lang w:eastAsia="en-AU"/>
        </w:rPr>
        <w:t>Infection Control Team</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 xml:space="preserve">Mersey Community Hospital Infection Control Team </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Royal Hobart Hospital Infection Prevention and Control Unit</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Microbiology Departments at the Royal Hobart Hospital, Launceston General Hospital and DSPL</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Hand Hygiene Australia</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Communicable Diseases Prevention Unit, P</w:t>
      </w:r>
      <w:r w:rsidR="00EA4532">
        <w:rPr>
          <w:lang w:eastAsia="en-AU"/>
        </w:rPr>
        <w:t>opulation</w:t>
      </w:r>
      <w:r w:rsidRPr="00CC45E7">
        <w:rPr>
          <w:lang w:eastAsia="en-AU"/>
        </w:rPr>
        <w:t xml:space="preserve"> Health Services </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Contributing Primary Health Sites</w:t>
      </w:r>
    </w:p>
    <w:p w:rsidR="00B62635" w:rsidRPr="00CC45E7" w:rsidRDefault="00B62635" w:rsidP="00CC45E7">
      <w:pPr>
        <w:spacing w:afterLines="0"/>
      </w:pPr>
      <w:r w:rsidRPr="00CC45E7">
        <w:br w:type="page"/>
      </w:r>
    </w:p>
    <w:p w:rsidR="00B62635" w:rsidRPr="00CC45E7" w:rsidRDefault="00B62635" w:rsidP="00CC45E7">
      <w:pPr>
        <w:pStyle w:val="Heading1"/>
      </w:pPr>
      <w:bookmarkStart w:id="99" w:name="_Toc2082141"/>
      <w:r w:rsidRPr="00CC45E7">
        <w:lastRenderedPageBreak/>
        <w:t>Appendix 1</w:t>
      </w:r>
      <w:bookmarkEnd w:id="99"/>
    </w:p>
    <w:p w:rsidR="00B62635" w:rsidRPr="00CC45E7" w:rsidRDefault="00B62635" w:rsidP="00CC45E7">
      <w:pPr>
        <w:pStyle w:val="Heading2"/>
        <w:spacing w:before="0" w:afterLines="0" w:after="140"/>
        <w:rPr>
          <w:rFonts w:ascii="Gill Sans MT" w:hAnsi="Gill Sans MT"/>
          <w:color w:val="auto"/>
          <w:sz w:val="32"/>
          <w:szCs w:val="32"/>
          <w:lang w:eastAsia="en-AU"/>
        </w:rPr>
      </w:pPr>
      <w:bookmarkStart w:id="100" w:name="_Toc459796637"/>
      <w:bookmarkStart w:id="101" w:name="_Toc523989835"/>
      <w:bookmarkStart w:id="102" w:name="_Toc2082142"/>
      <w:r w:rsidRPr="00CC45E7">
        <w:rPr>
          <w:rFonts w:ascii="Gill Sans MT" w:hAnsi="Gill Sans MT"/>
          <w:color w:val="auto"/>
          <w:sz w:val="32"/>
          <w:szCs w:val="32"/>
          <w:lang w:eastAsia="en-AU"/>
        </w:rPr>
        <w:t>Explanatory notes</w:t>
      </w:r>
      <w:bookmarkEnd w:id="100"/>
      <w:bookmarkEnd w:id="101"/>
      <w:bookmarkEnd w:id="102"/>
      <w:r w:rsidRPr="00CC45E7">
        <w:rPr>
          <w:rFonts w:ascii="Gill Sans MT" w:hAnsi="Gill Sans MT"/>
          <w:color w:val="auto"/>
          <w:sz w:val="32"/>
          <w:szCs w:val="32"/>
          <w:lang w:eastAsia="en-AU"/>
        </w:rPr>
        <w:t xml:space="preserve">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03" w:name="_Toc435168214"/>
      <w:bookmarkStart w:id="104" w:name="_Toc450223080"/>
      <w:bookmarkStart w:id="105" w:name="_Toc459796638"/>
      <w:bookmarkStart w:id="106" w:name="_Toc468796511"/>
      <w:bookmarkStart w:id="107" w:name="_Toc469393455"/>
      <w:bookmarkStart w:id="108" w:name="_Toc469393511"/>
      <w:bookmarkStart w:id="109" w:name="_Toc481060102"/>
      <w:bookmarkStart w:id="110" w:name="_Toc482964386"/>
      <w:bookmarkStart w:id="111" w:name="_Toc483998825"/>
      <w:bookmarkStart w:id="112" w:name="_Toc485299633"/>
      <w:bookmarkStart w:id="113" w:name="_Toc493759077"/>
      <w:bookmarkStart w:id="114" w:name="_Toc493759258"/>
      <w:bookmarkStart w:id="115" w:name="_Toc494185073"/>
      <w:bookmarkStart w:id="116" w:name="_Toc496003677"/>
      <w:bookmarkStart w:id="117" w:name="_Toc498597635"/>
      <w:bookmarkStart w:id="118" w:name="_Toc501707537"/>
      <w:bookmarkStart w:id="119" w:name="_Toc502663343"/>
      <w:bookmarkStart w:id="120" w:name="_Toc502663862"/>
      <w:bookmarkStart w:id="121" w:name="_Toc514241481"/>
      <w:bookmarkStart w:id="122" w:name="_Toc514332283"/>
      <w:bookmarkStart w:id="123" w:name="_Toc524592901"/>
      <w:bookmarkStart w:id="124" w:name="_Toc531268414"/>
      <w:bookmarkStart w:id="125" w:name="_Toc2082143"/>
      <w:r w:rsidRPr="00CC45E7">
        <w:rPr>
          <w:rFonts w:eastAsia="Times New Roman" w:cs="Times New Roman"/>
          <w:b/>
          <w:bCs/>
          <w:sz w:val="24"/>
          <w:szCs w:val="24"/>
        </w:rPr>
        <w:t>What types of healthcare surveillance are done in Tasmania?</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B62635" w:rsidRPr="00CC45E7" w:rsidRDefault="00B62635" w:rsidP="00CC45E7">
      <w:pPr>
        <w:autoSpaceDE w:val="0"/>
        <w:autoSpaceDN w:val="0"/>
        <w:adjustRightInd w:val="0"/>
        <w:spacing w:afterLines="0"/>
        <w:rPr>
          <w:rFonts w:cs="AGaramond-Regular"/>
          <w:lang w:eastAsia="en-AU"/>
        </w:rPr>
      </w:pPr>
      <w:r w:rsidRPr="00CC45E7">
        <w:rPr>
          <w:rFonts w:cs="AGaramond-Regular"/>
          <w:lang w:eastAsia="en-AU"/>
        </w:rPr>
        <w:t>TIPCU undertakes surveillance of the following:</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i/>
          <w:lang w:eastAsia="en-AU"/>
        </w:rPr>
        <w:t>Staphylococcus aureus</w:t>
      </w:r>
      <w:r w:rsidRPr="00CC45E7">
        <w:rPr>
          <w:rFonts w:cs="AGaramond-Regular"/>
          <w:lang w:eastAsia="en-AU"/>
        </w:rPr>
        <w:t xml:space="preserve"> bacteraemia (bloodstream infection).</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i/>
          <w:lang w:eastAsia="en-AU"/>
        </w:rPr>
        <w:t>Clostridium difficile</w:t>
      </w:r>
      <w:r w:rsidRPr="00CC45E7">
        <w:rPr>
          <w:rFonts w:cs="AGaramond-Regular"/>
          <w:lang w:eastAsia="en-AU"/>
        </w:rPr>
        <w:t xml:space="preserve"> infection (CDI).</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lang w:eastAsia="en-AU"/>
        </w:rPr>
        <w:t>Vancomycin resistant enterococci (VRE).</w:t>
      </w:r>
    </w:p>
    <w:p w:rsidR="00166B8C" w:rsidRPr="00CC45E7" w:rsidRDefault="0013176B"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eastAsia="Times New Roman" w:cs="Times New Roman"/>
          <w:szCs w:val="24"/>
          <w:lang w:val="en" w:eastAsia="en-AU"/>
        </w:rPr>
        <w:t>Carbapenemase-producing Enterobacteriaceae</w:t>
      </w:r>
      <w:r>
        <w:rPr>
          <w:rFonts w:cs="AGaramond-Regular"/>
          <w:lang w:eastAsia="en-AU"/>
        </w:rPr>
        <w:t xml:space="preserve">. </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lang w:eastAsia="en-AU"/>
        </w:rPr>
        <w:t>Hand hygiene compliance rates.</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lang w:eastAsia="en-AU"/>
        </w:rPr>
        <w:t>Antibiotic utilisation</w:t>
      </w:r>
      <w:r w:rsidR="00166B8C" w:rsidRPr="00CC45E7">
        <w:rPr>
          <w:rFonts w:cs="AGaramond-Regular"/>
          <w:lang w:eastAsia="en-AU"/>
        </w:rPr>
        <w:t xml:space="preserve"> – reported annually</w:t>
      </w:r>
      <w:r w:rsidRPr="00CC45E7">
        <w:rPr>
          <w:rFonts w:cs="AGaramond-Regular"/>
          <w:lang w:eastAsia="en-AU"/>
        </w:rPr>
        <w:t xml:space="preserve">.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26" w:name="_Toc435168215"/>
      <w:bookmarkStart w:id="127" w:name="_Toc450223081"/>
      <w:bookmarkStart w:id="128" w:name="_Toc459796639"/>
      <w:bookmarkStart w:id="129" w:name="_Toc468796512"/>
      <w:bookmarkStart w:id="130" w:name="_Toc469393456"/>
      <w:bookmarkStart w:id="131" w:name="_Toc469393512"/>
      <w:bookmarkStart w:id="132" w:name="_Toc481060103"/>
      <w:bookmarkStart w:id="133" w:name="_Toc482964387"/>
      <w:bookmarkStart w:id="134" w:name="_Toc483998826"/>
      <w:bookmarkStart w:id="135" w:name="_Toc485299634"/>
      <w:bookmarkStart w:id="136" w:name="_Toc493759078"/>
      <w:bookmarkStart w:id="137" w:name="_Toc493759259"/>
      <w:bookmarkStart w:id="138" w:name="_Toc494185074"/>
      <w:bookmarkStart w:id="139" w:name="_Toc496003678"/>
      <w:bookmarkStart w:id="140" w:name="_Toc498597636"/>
      <w:bookmarkStart w:id="141" w:name="_Toc501707538"/>
      <w:bookmarkStart w:id="142" w:name="_Toc502663344"/>
      <w:bookmarkStart w:id="143" w:name="_Toc502663863"/>
      <w:bookmarkStart w:id="144" w:name="_Toc514241482"/>
      <w:bookmarkStart w:id="145" w:name="_Toc514332284"/>
      <w:bookmarkStart w:id="146" w:name="_Toc524592902"/>
      <w:bookmarkStart w:id="147" w:name="_Toc531268415"/>
      <w:bookmarkStart w:id="148" w:name="_Toc2082144"/>
      <w:r w:rsidRPr="00CC45E7">
        <w:rPr>
          <w:rFonts w:eastAsia="Times New Roman" w:cs="Times New Roman"/>
          <w:b/>
          <w:bCs/>
          <w:sz w:val="24"/>
          <w:szCs w:val="24"/>
        </w:rPr>
        <w:t>What do the rates mean?</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CC45E7">
        <w:rPr>
          <w:rFonts w:eastAsia="Times New Roman" w:cs="Times New Roman"/>
          <w:b/>
          <w:bCs/>
          <w:sz w:val="24"/>
          <w:szCs w:val="24"/>
        </w:rPr>
        <w:t xml:space="preserve"> </w:t>
      </w:r>
    </w:p>
    <w:p w:rsidR="00B62635" w:rsidRPr="00CC45E7" w:rsidRDefault="00B62635" w:rsidP="00CC45E7">
      <w:pPr>
        <w:autoSpaceDE w:val="0"/>
        <w:autoSpaceDN w:val="0"/>
        <w:adjustRightInd w:val="0"/>
        <w:spacing w:afterLines="0"/>
      </w:pPr>
      <w:r w:rsidRPr="00CC45E7">
        <w:t>The healthcare surveillance data are expressed as a rate or a raw number. SAB and CDI are expressed as a rate per 10 000 patient days, VRE is expressed as a raw number, hand hygiene compliance is expressed as a percentage and antibiotic utilisation is expressed as hospital use measured by defined daily doses</w:t>
      </w:r>
      <w:r w:rsidR="00FF76E2" w:rsidRPr="00CC45E7">
        <w:t>, per 1</w:t>
      </w:r>
      <w:r w:rsidR="00C06949">
        <w:t> </w:t>
      </w:r>
      <w:r w:rsidR="00FF76E2" w:rsidRPr="00CC45E7">
        <w:t xml:space="preserve">000 occupied bed days.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49" w:name="_Toc435168216"/>
      <w:bookmarkStart w:id="150" w:name="_Toc450223082"/>
      <w:bookmarkStart w:id="151" w:name="_Toc459796640"/>
      <w:bookmarkStart w:id="152" w:name="_Toc468796513"/>
      <w:bookmarkStart w:id="153" w:name="_Toc469393457"/>
      <w:bookmarkStart w:id="154" w:name="_Toc469393513"/>
      <w:bookmarkStart w:id="155" w:name="_Toc481060104"/>
      <w:bookmarkStart w:id="156" w:name="_Toc482964388"/>
      <w:bookmarkStart w:id="157" w:name="_Toc483998827"/>
      <w:bookmarkStart w:id="158" w:name="_Toc485299635"/>
      <w:bookmarkStart w:id="159" w:name="_Toc493759079"/>
      <w:bookmarkStart w:id="160" w:name="_Toc493759260"/>
      <w:bookmarkStart w:id="161" w:name="_Toc494185075"/>
      <w:bookmarkStart w:id="162" w:name="_Toc496003679"/>
      <w:bookmarkStart w:id="163" w:name="_Toc498597637"/>
      <w:bookmarkStart w:id="164" w:name="_Toc501707539"/>
      <w:bookmarkStart w:id="165" w:name="_Toc502663345"/>
      <w:bookmarkStart w:id="166" w:name="_Toc502663864"/>
      <w:bookmarkStart w:id="167" w:name="_Toc514241483"/>
      <w:bookmarkStart w:id="168" w:name="_Toc514332285"/>
      <w:bookmarkStart w:id="169" w:name="_Toc524592903"/>
      <w:bookmarkStart w:id="170" w:name="_Toc531268416"/>
      <w:bookmarkStart w:id="171" w:name="_Toc2082145"/>
      <w:r w:rsidRPr="00CC45E7">
        <w:rPr>
          <w:rFonts w:eastAsia="Times New Roman" w:cs="Times New Roman"/>
          <w:b/>
          <w:bCs/>
          <w:sz w:val="24"/>
          <w:szCs w:val="24"/>
        </w:rPr>
        <w:t xml:space="preserve">What are the definitions for </w:t>
      </w:r>
      <w:r w:rsidRPr="00CC45E7">
        <w:rPr>
          <w:rFonts w:eastAsia="Times New Roman" w:cs="Times New Roman"/>
          <w:b/>
          <w:bCs/>
          <w:i/>
          <w:sz w:val="24"/>
          <w:szCs w:val="24"/>
        </w:rPr>
        <w:t>Clostridium difficile</w:t>
      </w:r>
      <w:r w:rsidRPr="00CC45E7">
        <w:rPr>
          <w:rFonts w:eastAsia="Times New Roman" w:cs="Times New Roman"/>
          <w:b/>
          <w:bCs/>
          <w:sz w:val="24"/>
          <w:szCs w:val="24"/>
        </w:rPr>
        <w:t xml:space="preserve"> infection (CDI)?</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CC45E7">
        <w:rPr>
          <w:rFonts w:eastAsia="Times New Roman" w:cs="Times New Roman"/>
          <w:b/>
          <w:bCs/>
          <w:sz w:val="24"/>
          <w:szCs w:val="24"/>
        </w:rPr>
        <w:t xml:space="preserve"> </w:t>
      </w:r>
    </w:p>
    <w:p w:rsidR="00B62635" w:rsidRPr="00CC45E7" w:rsidRDefault="00B62635" w:rsidP="00CC45E7">
      <w:pPr>
        <w:spacing w:afterLines="0"/>
      </w:pPr>
      <w:r w:rsidRPr="00CC45E7">
        <w:rPr>
          <w:lang w:eastAsia="en-AU"/>
        </w:rPr>
        <w:t>TIPCU use the</w:t>
      </w:r>
      <w:r w:rsidRPr="00CC45E7">
        <w:t xml:space="preserve"> national surveillance definitions published by the Australian Commission on Safety and Quality in Health Care (ACSQHC) to classify CDI. TIPCU reports on:</w:t>
      </w:r>
    </w:p>
    <w:p w:rsidR="00B62635" w:rsidRPr="00CC45E7" w:rsidRDefault="00B62635" w:rsidP="00CC45E7">
      <w:pPr>
        <w:numPr>
          <w:ilvl w:val="0"/>
          <w:numId w:val="24"/>
        </w:numPr>
        <w:spacing w:afterLines="0"/>
        <w:ind w:left="567" w:hanging="567"/>
        <w:contextualSpacing/>
        <w:rPr>
          <w:rFonts w:cs="Arial"/>
        </w:rPr>
      </w:pPr>
      <w:bookmarkStart w:id="172" w:name="_Ref435101787"/>
      <w:r w:rsidRPr="00CC45E7">
        <w:rPr>
          <w:b/>
        </w:rPr>
        <w:t xml:space="preserve">Hospital </w:t>
      </w:r>
      <w:r w:rsidRPr="00CC45E7">
        <w:rPr>
          <w:rFonts w:cs="Arial"/>
          <w:b/>
        </w:rPr>
        <w:t>identified CDI</w:t>
      </w:r>
      <w:r w:rsidRPr="00CC45E7">
        <w:rPr>
          <w:rFonts w:cs="Arial"/>
        </w:rPr>
        <w:t xml:space="preserve"> is defined as </w:t>
      </w:r>
      <w:r w:rsidRPr="00CC45E7">
        <w:rPr>
          <w:rFonts w:eastAsia="Times New Roman" w:cs="Arial"/>
          <w:lang w:eastAsia="en-AU"/>
        </w:rPr>
        <w:t>a case diagnosed in a patient attending an acute care facility. This includes positive specimens obtained from admitted patients and those attending the emergency department and outpatient departments. This definition excludes patients less than two years old and cases with a positive test within the previous eight weeks.</w:t>
      </w:r>
      <w:bookmarkEnd w:id="172"/>
    </w:p>
    <w:p w:rsidR="00B62635" w:rsidRPr="00CC45E7" w:rsidRDefault="00B62635" w:rsidP="00CC45E7">
      <w:pPr>
        <w:numPr>
          <w:ilvl w:val="0"/>
          <w:numId w:val="24"/>
        </w:numPr>
        <w:spacing w:afterLines="0"/>
        <w:ind w:left="567" w:hanging="567"/>
        <w:contextualSpacing/>
        <w:rPr>
          <w:rFonts w:cs="Arial"/>
        </w:rPr>
      </w:pPr>
      <w:r w:rsidRPr="00CC45E7">
        <w:rPr>
          <w:rFonts w:cs="Arial"/>
          <w:b/>
        </w:rPr>
        <w:t>Healthcare associated – healthcare facility onset CDI</w:t>
      </w:r>
      <w:r w:rsidRPr="00CC45E7">
        <w:rPr>
          <w:rFonts w:cs="Arial"/>
        </w:rPr>
        <w:t xml:space="preserve"> (HCA-HCF CDI) is defined as</w:t>
      </w:r>
      <w:r w:rsidRPr="00CC45E7">
        <w:t xml:space="preserve"> a patient with CDI symptom onset (or date and time of stool specimen collection if a laboratory system is used) more than 48 hours after admission to a healthcare facility.</w:t>
      </w:r>
      <w:r w:rsidR="00CC45E7">
        <w:rPr>
          <w:rFonts w:cs="Arial"/>
        </w:rPr>
        <w:t xml:space="preserve"> </w:t>
      </w:r>
      <w:r w:rsidRPr="00CC45E7">
        <w:rPr>
          <w:rFonts w:eastAsia="Times New Roman" w:cs="Arial"/>
          <w:lang w:eastAsia="en-AU"/>
        </w:rPr>
        <w:t>This definition excludes patients less than two years old and cases with a positive test within the previous eight weeks.</w:t>
      </w:r>
    </w:p>
    <w:p w:rsidR="00E9274D" w:rsidRPr="00CC45E7" w:rsidRDefault="00E9274D" w:rsidP="00CC45E7">
      <w:pPr>
        <w:spacing w:afterLines="0"/>
      </w:pPr>
      <w:r w:rsidRPr="00CC45E7">
        <w:br w:type="page"/>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73" w:name="_Toc435168217"/>
      <w:bookmarkStart w:id="174" w:name="_Toc450223083"/>
      <w:bookmarkStart w:id="175" w:name="_Toc459796641"/>
      <w:bookmarkStart w:id="176" w:name="_Toc468796514"/>
      <w:bookmarkStart w:id="177" w:name="_Toc469393458"/>
      <w:bookmarkStart w:id="178" w:name="_Toc469393514"/>
      <w:bookmarkStart w:id="179" w:name="_Toc481060105"/>
      <w:bookmarkStart w:id="180" w:name="_Toc482964389"/>
      <w:bookmarkStart w:id="181" w:name="_Toc483998828"/>
      <w:bookmarkStart w:id="182" w:name="_Toc485299636"/>
      <w:bookmarkStart w:id="183" w:name="_Toc493759080"/>
      <w:bookmarkStart w:id="184" w:name="_Toc493759261"/>
      <w:bookmarkStart w:id="185" w:name="_Toc494185076"/>
      <w:bookmarkStart w:id="186" w:name="_Toc496003680"/>
      <w:bookmarkStart w:id="187" w:name="_Toc498597638"/>
      <w:bookmarkStart w:id="188" w:name="_Toc501707540"/>
      <w:bookmarkStart w:id="189" w:name="_Toc502663346"/>
      <w:bookmarkStart w:id="190" w:name="_Toc502663865"/>
      <w:bookmarkStart w:id="191" w:name="_Toc514241484"/>
      <w:bookmarkStart w:id="192" w:name="_Toc514332286"/>
      <w:bookmarkStart w:id="193" w:name="_Toc524592904"/>
      <w:bookmarkStart w:id="194" w:name="_Toc531268417"/>
      <w:bookmarkStart w:id="195" w:name="_Toc2082146"/>
      <w:r w:rsidRPr="00CC45E7">
        <w:rPr>
          <w:rFonts w:eastAsia="Times New Roman" w:cs="Times New Roman"/>
          <w:b/>
          <w:bCs/>
          <w:sz w:val="24"/>
          <w:szCs w:val="24"/>
        </w:rPr>
        <w:lastRenderedPageBreak/>
        <w:t xml:space="preserve">What are the definitions for healthcare associated </w:t>
      </w:r>
      <w:r w:rsidRPr="00CC45E7">
        <w:rPr>
          <w:rFonts w:eastAsia="Times New Roman" w:cs="Times New Roman"/>
          <w:b/>
          <w:bCs/>
          <w:i/>
          <w:sz w:val="24"/>
          <w:szCs w:val="24"/>
        </w:rPr>
        <w:t>Staphylococcus aureus</w:t>
      </w:r>
      <w:r w:rsidRPr="00CC45E7">
        <w:rPr>
          <w:rFonts w:eastAsia="Times New Roman" w:cs="Times New Roman"/>
          <w:b/>
          <w:bCs/>
          <w:sz w:val="24"/>
          <w:szCs w:val="24"/>
        </w:rPr>
        <w:t xml:space="preserve"> bacteraemia (SAB)?</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CC45E7">
        <w:rPr>
          <w:rFonts w:eastAsia="Times New Roman" w:cs="Times New Roman"/>
          <w:b/>
          <w:bCs/>
          <w:sz w:val="24"/>
          <w:szCs w:val="24"/>
        </w:rPr>
        <w:t xml:space="preserve"> </w:t>
      </w:r>
    </w:p>
    <w:p w:rsidR="00B62635" w:rsidRPr="00CC45E7" w:rsidRDefault="00B62635" w:rsidP="00CC45E7">
      <w:pPr>
        <w:spacing w:afterLines="0"/>
      </w:pPr>
      <w:r w:rsidRPr="00CC45E7">
        <w:rPr>
          <w:b/>
        </w:rPr>
        <w:t>Criterion A </w:t>
      </w:r>
      <w:r w:rsidRPr="00CC45E7">
        <w:t>the patient’s first SAB blood culture was collected more than 48 hours after hospital admission or less than 48 hours after discharge.</w:t>
      </w:r>
    </w:p>
    <w:p w:rsidR="00B62635" w:rsidRPr="00CC45E7" w:rsidRDefault="00B62635" w:rsidP="00CC45E7">
      <w:pPr>
        <w:spacing w:afterLines="0"/>
        <w:rPr>
          <w:b/>
        </w:rPr>
      </w:pPr>
      <w:r w:rsidRPr="00CC45E7">
        <w:rPr>
          <w:b/>
        </w:rPr>
        <w:t>OR</w:t>
      </w:r>
    </w:p>
    <w:p w:rsidR="00B62635" w:rsidRPr="00CC45E7" w:rsidRDefault="00B62635" w:rsidP="00CC45E7">
      <w:pPr>
        <w:spacing w:afterLines="0"/>
      </w:pPr>
      <w:r w:rsidRPr="00CC45E7">
        <w:rPr>
          <w:b/>
        </w:rPr>
        <w:t>Criterion B</w:t>
      </w:r>
      <w:r w:rsidRPr="00CC45E7">
        <w:t> the patient’s first positive SAB blood culture was collected less than or equal to 48</w:t>
      </w:r>
      <w:r w:rsidR="00C06949">
        <w:t> </w:t>
      </w:r>
      <w:r w:rsidRPr="00CC45E7">
        <w:t>hours after hospital admission and one or more of the following key clinical criteria was met for the patient-episode of SAB.</w:t>
      </w:r>
    </w:p>
    <w:p w:rsidR="00B62635" w:rsidRPr="00CC45E7" w:rsidRDefault="00B62635" w:rsidP="00CC45E7">
      <w:pPr>
        <w:spacing w:afterLines="0"/>
      </w:pPr>
      <w:r w:rsidRPr="00CC45E7">
        <w:t>Key clinical criteria:</w:t>
      </w:r>
    </w:p>
    <w:p w:rsidR="00B62635" w:rsidRPr="00CC45E7" w:rsidRDefault="00B62635" w:rsidP="00C06949">
      <w:pPr>
        <w:numPr>
          <w:ilvl w:val="0"/>
          <w:numId w:val="14"/>
        </w:numPr>
        <w:tabs>
          <w:tab w:val="clear" w:pos="720"/>
        </w:tabs>
        <w:spacing w:afterLines="0"/>
        <w:ind w:left="567" w:hanging="567"/>
      </w:pPr>
      <w:r w:rsidRPr="00CC45E7">
        <w:t>SAB is a complication of the presence of an</w:t>
      </w:r>
      <w:r w:rsidR="00066DCB" w:rsidRPr="00CC45E7">
        <w:t xml:space="preserve"> indwelling medical device (eg i</w:t>
      </w:r>
      <w:r w:rsidRPr="00CC45E7">
        <w:t>ntravascular line, haemodialysis vascular access, CSF shunt, urinary catheter).</w:t>
      </w:r>
    </w:p>
    <w:p w:rsidR="00B62635" w:rsidRPr="00CC45E7" w:rsidRDefault="00B62635" w:rsidP="00C06949">
      <w:pPr>
        <w:numPr>
          <w:ilvl w:val="0"/>
          <w:numId w:val="14"/>
        </w:numPr>
        <w:tabs>
          <w:tab w:val="clear" w:pos="720"/>
        </w:tabs>
        <w:spacing w:afterLines="0"/>
        <w:ind w:left="567" w:hanging="567"/>
      </w:pPr>
      <w:r w:rsidRPr="00CC45E7">
        <w:t>SAB occurs within 30 days of a surgical procedure or 365 days for surgically implanted devices, where the SAB is related to the surgical site.</w:t>
      </w:r>
    </w:p>
    <w:p w:rsidR="00B62635" w:rsidRPr="00CC45E7" w:rsidRDefault="00B62635" w:rsidP="00C06949">
      <w:pPr>
        <w:numPr>
          <w:ilvl w:val="0"/>
          <w:numId w:val="14"/>
        </w:numPr>
        <w:tabs>
          <w:tab w:val="clear" w:pos="720"/>
        </w:tabs>
        <w:spacing w:afterLines="0"/>
        <w:ind w:left="567" w:hanging="567"/>
      </w:pPr>
      <w:r w:rsidRPr="00CC45E7">
        <w:t>SAB was diagnosed within 48 hours of a related invasive instrumentation or incision.</w:t>
      </w:r>
    </w:p>
    <w:p w:rsidR="008E161C" w:rsidRPr="00CC45E7" w:rsidRDefault="00B62635" w:rsidP="00C06949">
      <w:pPr>
        <w:numPr>
          <w:ilvl w:val="0"/>
          <w:numId w:val="14"/>
        </w:numPr>
        <w:tabs>
          <w:tab w:val="clear" w:pos="720"/>
        </w:tabs>
        <w:spacing w:afterLines="0"/>
        <w:ind w:left="567" w:hanging="567"/>
      </w:pPr>
      <w:r w:rsidRPr="00CC45E7">
        <w:t>SAB is associated with neutropenia (less 1 x 10</w:t>
      </w:r>
      <w:r w:rsidRPr="00CC45E7">
        <w:rPr>
          <w:vertAlign w:val="superscript"/>
        </w:rPr>
        <w:t>9</w:t>
      </w:r>
      <w:r w:rsidRPr="00CC45E7">
        <w:t>/L) contributed to by cytotoxic therapy.</w:t>
      </w:r>
    </w:p>
    <w:p w:rsidR="00B62635" w:rsidRPr="00CC45E7" w:rsidRDefault="000A4DA1" w:rsidP="00CC45E7">
      <w:pPr>
        <w:spacing w:afterLines="0"/>
        <w:rPr>
          <w:b/>
          <w:sz w:val="24"/>
          <w:szCs w:val="24"/>
        </w:rPr>
      </w:pPr>
      <w:r w:rsidRPr="00CC45E7">
        <w:rPr>
          <w:b/>
          <w:sz w:val="24"/>
          <w:szCs w:val="24"/>
        </w:rPr>
        <w:t>What is</w:t>
      </w:r>
      <w:r w:rsidR="00FF76E2" w:rsidRPr="00CC45E7">
        <w:rPr>
          <w:b/>
          <w:sz w:val="24"/>
          <w:szCs w:val="24"/>
        </w:rPr>
        <w:t xml:space="preserve"> the definition</w:t>
      </w:r>
      <w:r w:rsidR="00B62635" w:rsidRPr="00CC45E7">
        <w:rPr>
          <w:b/>
          <w:sz w:val="24"/>
          <w:szCs w:val="24"/>
        </w:rPr>
        <w:t xml:space="preserve"> for vancomycin resistant enterococci (VRE)?</w:t>
      </w:r>
    </w:p>
    <w:p w:rsidR="00C06949" w:rsidRDefault="00B62635" w:rsidP="00CC45E7">
      <w:pPr>
        <w:tabs>
          <w:tab w:val="left" w:pos="567"/>
        </w:tabs>
        <w:spacing w:afterLines="0"/>
        <w:rPr>
          <w:lang w:eastAsia="en-AU"/>
        </w:rPr>
      </w:pPr>
      <w:r w:rsidRPr="00CC45E7">
        <w:rPr>
          <w:lang w:eastAsia="en-AU"/>
        </w:rPr>
        <w:t xml:space="preserve">The definition for VRE is an isolate identified as VRE by an accredited laboratory. </w:t>
      </w:r>
    </w:p>
    <w:p w:rsidR="008E161C" w:rsidRPr="00CC45E7" w:rsidRDefault="00B62635" w:rsidP="00CC45E7">
      <w:pPr>
        <w:tabs>
          <w:tab w:val="left" w:pos="567"/>
        </w:tabs>
        <w:spacing w:afterLines="0"/>
        <w:rPr>
          <w:lang w:eastAsia="en-AU"/>
        </w:rPr>
      </w:pPr>
      <w:r w:rsidRPr="00CC45E7">
        <w:rPr>
          <w:lang w:eastAsia="en-AU"/>
        </w:rPr>
        <w:t xml:space="preserve">TIPCU reports on the total number of people with new isolates of VRE identified in Tasmania per quarter and this number includes all people with new VRE isolates from public and private hospitals, rural hospitals, GP clinics and long term and residential care facilities. </w:t>
      </w:r>
      <w:bookmarkStart w:id="196" w:name="_Toc435168218"/>
      <w:bookmarkStart w:id="197" w:name="_Toc450223084"/>
    </w:p>
    <w:p w:rsidR="00166B8C" w:rsidRPr="00CC45E7" w:rsidRDefault="000A4DA1" w:rsidP="00CC45E7">
      <w:pPr>
        <w:spacing w:afterLines="0"/>
        <w:rPr>
          <w:b/>
          <w:sz w:val="24"/>
          <w:szCs w:val="24"/>
        </w:rPr>
      </w:pPr>
      <w:r w:rsidRPr="00CC45E7">
        <w:rPr>
          <w:b/>
          <w:sz w:val="24"/>
          <w:szCs w:val="24"/>
        </w:rPr>
        <w:t>What is</w:t>
      </w:r>
      <w:r w:rsidR="00FF76E2" w:rsidRPr="00CC45E7">
        <w:rPr>
          <w:b/>
          <w:sz w:val="24"/>
          <w:szCs w:val="24"/>
        </w:rPr>
        <w:t xml:space="preserve"> the definition</w:t>
      </w:r>
      <w:r w:rsidR="00166B8C" w:rsidRPr="00CC45E7">
        <w:rPr>
          <w:b/>
          <w:sz w:val="24"/>
          <w:szCs w:val="24"/>
        </w:rPr>
        <w:t xml:space="preserve"> for </w:t>
      </w:r>
      <w:r w:rsidR="00F018D6">
        <w:rPr>
          <w:b/>
        </w:rPr>
        <w:t>c</w:t>
      </w:r>
      <w:r w:rsidR="00FF76E2" w:rsidRPr="00CC45E7">
        <w:rPr>
          <w:b/>
        </w:rPr>
        <w:t>arbapene</w:t>
      </w:r>
      <w:r w:rsidR="0013176B">
        <w:rPr>
          <w:b/>
        </w:rPr>
        <w:t>mase-</w:t>
      </w:r>
      <w:r w:rsidRPr="00CC45E7">
        <w:rPr>
          <w:b/>
        </w:rPr>
        <w:t>producing Enterobacteriaceae (CPE)</w:t>
      </w:r>
      <w:r w:rsidRPr="00CC45E7">
        <w:t>?</w:t>
      </w:r>
    </w:p>
    <w:p w:rsidR="00C06949" w:rsidRPr="00EE0F14" w:rsidRDefault="000A4DA1" w:rsidP="00EE0F14">
      <w:pPr>
        <w:spacing w:afterLines="0"/>
        <w:contextualSpacing/>
        <w:rPr>
          <w:rFonts w:eastAsia="Calibri" w:cs="Times New Roman"/>
          <w:lang w:val="en"/>
        </w:rPr>
      </w:pPr>
      <w:r w:rsidRPr="00CC45E7">
        <w:rPr>
          <w:lang w:eastAsia="en-AU"/>
        </w:rPr>
        <w:t xml:space="preserve">The definition for CPE is an </w:t>
      </w:r>
      <w:r w:rsidRPr="00CC45E7">
        <w:rPr>
          <w:rFonts w:eastAsia="Calibri" w:cs="Times New Roman"/>
          <w:lang w:val="en"/>
        </w:rPr>
        <w:t xml:space="preserve">Enterobacteriaceae isolate with a </w:t>
      </w:r>
      <w:r w:rsidR="00FF76E2" w:rsidRPr="00CC45E7">
        <w:rPr>
          <w:rFonts w:eastAsia="Calibri" w:cs="Times New Roman"/>
          <w:lang w:val="en"/>
        </w:rPr>
        <w:t>carbapene</w:t>
      </w:r>
      <w:r w:rsidRPr="00CC45E7">
        <w:rPr>
          <w:rFonts w:eastAsia="Calibri" w:cs="Times New Roman"/>
          <w:lang w:val="en"/>
        </w:rPr>
        <w:t xml:space="preserve">mase gene </w:t>
      </w:r>
      <w:r w:rsidRPr="00CC45E7">
        <w:rPr>
          <w:lang w:eastAsia="en-AU"/>
        </w:rPr>
        <w:t xml:space="preserve">identified by an accredited laboratory. </w:t>
      </w:r>
    </w:p>
    <w:p w:rsidR="000A4DA1" w:rsidRPr="00CC45E7" w:rsidRDefault="000A4DA1" w:rsidP="00EE0F14">
      <w:pPr>
        <w:tabs>
          <w:tab w:val="left" w:pos="567"/>
        </w:tabs>
        <w:spacing w:afterLines="0"/>
        <w:rPr>
          <w:lang w:eastAsia="en-AU"/>
        </w:rPr>
      </w:pPr>
      <w:r w:rsidRPr="00CC45E7">
        <w:rPr>
          <w:lang w:eastAsia="en-AU"/>
        </w:rPr>
        <w:t xml:space="preserve">TIPCU reports on the total number of people with new isolates of CPE identified in Tasmania per annum and this number includes all people with new CPE isolates from public and private hospitals, rural hospitals, GP clinics and long term and residential care facilities.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98" w:name="_Toc459796642"/>
      <w:bookmarkStart w:id="199" w:name="_Toc468796515"/>
      <w:bookmarkStart w:id="200" w:name="_Toc469393459"/>
      <w:bookmarkStart w:id="201" w:name="_Toc469393515"/>
      <w:bookmarkStart w:id="202" w:name="_Toc481060106"/>
      <w:bookmarkStart w:id="203" w:name="_Toc482964390"/>
      <w:bookmarkStart w:id="204" w:name="_Toc483998829"/>
      <w:bookmarkStart w:id="205" w:name="_Toc485299637"/>
      <w:bookmarkStart w:id="206" w:name="_Toc493759081"/>
      <w:bookmarkStart w:id="207" w:name="_Toc493759262"/>
      <w:bookmarkStart w:id="208" w:name="_Toc494185077"/>
      <w:bookmarkStart w:id="209" w:name="_Toc496003681"/>
      <w:bookmarkStart w:id="210" w:name="_Toc498597639"/>
      <w:bookmarkStart w:id="211" w:name="_Toc501707541"/>
      <w:bookmarkStart w:id="212" w:name="_Toc502663347"/>
      <w:bookmarkStart w:id="213" w:name="_Toc502663866"/>
      <w:bookmarkStart w:id="214" w:name="_Toc514241485"/>
      <w:bookmarkStart w:id="215" w:name="_Toc514332287"/>
      <w:bookmarkStart w:id="216" w:name="_Toc524592905"/>
      <w:bookmarkStart w:id="217" w:name="_Toc531268418"/>
      <w:bookmarkStart w:id="218" w:name="_Toc2082147"/>
      <w:r w:rsidRPr="00CC45E7">
        <w:rPr>
          <w:rFonts w:eastAsia="Times New Roman" w:cs="Times New Roman"/>
          <w:b/>
          <w:bCs/>
          <w:sz w:val="24"/>
          <w:szCs w:val="24"/>
        </w:rPr>
        <w:t>Confidence intervals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C06949" w:rsidRDefault="00B62635" w:rsidP="00CC45E7">
      <w:pPr>
        <w:autoSpaceDE w:val="0"/>
        <w:autoSpaceDN w:val="0"/>
        <w:adjustRightInd w:val="0"/>
        <w:spacing w:afterLines="0"/>
      </w:pPr>
      <w:r w:rsidRPr="00CC45E7">
        <w:t xml:space="preserve">Confidence intervals are used to calculate the range in which the true rate probably lies. </w:t>
      </w:r>
    </w:p>
    <w:p w:rsidR="00C06949" w:rsidRDefault="00B62635" w:rsidP="00CC45E7">
      <w:pPr>
        <w:autoSpaceDE w:val="0"/>
        <w:autoSpaceDN w:val="0"/>
        <w:adjustRightInd w:val="0"/>
        <w:spacing w:afterLines="0"/>
        <w:rPr>
          <w:rFonts w:cs="Arial"/>
          <w:lang w:eastAsia="en-AU"/>
        </w:rPr>
      </w:pPr>
      <w:r w:rsidRPr="00CC45E7">
        <w:t xml:space="preserve">As an example, when looking at the hand hygiene compliance (HHC) data </w:t>
      </w:r>
      <w:r w:rsidRPr="00CC45E7">
        <w:rPr>
          <w:rFonts w:cs="Arial"/>
          <w:lang w:eastAsia="en-AU"/>
        </w:rPr>
        <w:t xml:space="preserve">confidence intervals calculate the range in which the true compliance result lies, based on the data collected and the compliance measured, thus providing an indication of the reliability of the reported HHC level. </w:t>
      </w:r>
    </w:p>
    <w:p w:rsidR="00C06949" w:rsidRDefault="00B62635" w:rsidP="00CC45E7">
      <w:pPr>
        <w:autoSpaceDE w:val="0"/>
        <w:autoSpaceDN w:val="0"/>
        <w:adjustRightInd w:val="0"/>
        <w:spacing w:afterLines="0"/>
        <w:rPr>
          <w:rFonts w:cs="Arial"/>
          <w:lang w:eastAsia="en-AU"/>
        </w:rPr>
      </w:pPr>
      <w:r w:rsidRPr="00CC45E7">
        <w:rPr>
          <w:rFonts w:cs="Arial"/>
          <w:lang w:eastAsia="en-AU"/>
        </w:rPr>
        <w:t xml:space="preserve">When only a small number of moments are collected, the confidence interval will be larger, as it is more difficult to establish the true compliance level from a small sample of moments. </w:t>
      </w:r>
    </w:p>
    <w:p w:rsidR="00C06949" w:rsidRDefault="00B62635" w:rsidP="00CC45E7">
      <w:pPr>
        <w:autoSpaceDE w:val="0"/>
        <w:autoSpaceDN w:val="0"/>
        <w:adjustRightInd w:val="0"/>
        <w:spacing w:afterLines="0"/>
        <w:rPr>
          <w:rFonts w:cs="Arial"/>
          <w:lang w:eastAsia="en-AU"/>
        </w:rPr>
      </w:pPr>
      <w:r w:rsidRPr="00CC45E7">
        <w:rPr>
          <w:rFonts w:cs="Arial"/>
          <w:lang w:eastAsia="en-AU"/>
        </w:rPr>
        <w:t xml:space="preserve">If a large number of moments are collected the confidence interval will be smaller, meaning the reliability of the result is higher. </w:t>
      </w:r>
    </w:p>
    <w:p w:rsidR="000A4DA1" w:rsidRPr="00CC45E7" w:rsidRDefault="00B62635" w:rsidP="00C06949">
      <w:pPr>
        <w:autoSpaceDE w:val="0"/>
        <w:autoSpaceDN w:val="0"/>
        <w:adjustRightInd w:val="0"/>
        <w:spacing w:afterLines="0"/>
        <w:rPr>
          <w:rFonts w:cs="Arial"/>
          <w:lang w:eastAsia="en-AU"/>
        </w:rPr>
      </w:pPr>
      <w:r w:rsidRPr="00CC45E7">
        <w:rPr>
          <w:rFonts w:cs="Arial"/>
          <w:lang w:eastAsia="en-AU"/>
        </w:rPr>
        <w:t xml:space="preserve">Hand Hygiene Australia (HHA) calculates 95 per cent confidence intervals, indicating the intervals in which 95 per cent of the time </w:t>
      </w:r>
      <w:r w:rsidR="008854F1">
        <w:rPr>
          <w:rFonts w:cs="Arial"/>
          <w:lang w:eastAsia="en-AU"/>
        </w:rPr>
        <w:t>the true compliance level lies.</w:t>
      </w:r>
      <w:r w:rsidRPr="00CC45E7">
        <w:rPr>
          <w:rFonts w:cs="Arial"/>
          <w:lang w:eastAsia="en-AU"/>
        </w:rPr>
        <w:t xml:space="preserve"> (HHA 2011)</w:t>
      </w:r>
      <w:r w:rsidR="000A4DA1" w:rsidRPr="00CC45E7">
        <w:rPr>
          <w:rFonts w:cs="Arial"/>
          <w:lang w:eastAsia="en-AU"/>
        </w:rPr>
        <w:t>.</w:t>
      </w:r>
      <w:r w:rsidR="000A4DA1" w:rsidRPr="00CC45E7">
        <w:rPr>
          <w:rFonts w:cs="Arial"/>
          <w:lang w:eastAsia="en-AU"/>
        </w:rPr>
        <w:br w:type="page"/>
      </w:r>
    </w:p>
    <w:p w:rsidR="00B62635" w:rsidRPr="00CC45E7" w:rsidRDefault="00B62635" w:rsidP="00CC45E7">
      <w:pPr>
        <w:autoSpaceDE w:val="0"/>
        <w:autoSpaceDN w:val="0"/>
        <w:adjustRightInd w:val="0"/>
        <w:spacing w:afterLines="0"/>
        <w:rPr>
          <w:b/>
          <w:sz w:val="24"/>
          <w:szCs w:val="24"/>
        </w:rPr>
      </w:pPr>
      <w:r w:rsidRPr="00CC45E7">
        <w:rPr>
          <w:b/>
          <w:sz w:val="24"/>
          <w:szCs w:val="24"/>
        </w:rPr>
        <w:lastRenderedPageBreak/>
        <w:t>Patient care days</w:t>
      </w:r>
    </w:p>
    <w:p w:rsidR="003E283D" w:rsidRDefault="00B62635" w:rsidP="00CC45E7">
      <w:pPr>
        <w:autoSpaceDE w:val="0"/>
        <w:autoSpaceDN w:val="0"/>
        <w:adjustRightInd w:val="0"/>
        <w:spacing w:afterLines="0"/>
      </w:pPr>
      <w:r w:rsidRPr="00CC45E7">
        <w:t>Patient days is the term to explain the total days patients are in hospital. In Tasmania’s four larger acute public hospitals there are around 330 000 patient care days a year.</w:t>
      </w:r>
      <w:r w:rsidR="00CC45E7">
        <w:t xml:space="preserve"> </w:t>
      </w:r>
    </w:p>
    <w:p w:rsidR="00B62635" w:rsidRPr="00CC45E7" w:rsidRDefault="00B62635" w:rsidP="00CC45E7">
      <w:pPr>
        <w:autoSpaceDE w:val="0"/>
        <w:autoSpaceDN w:val="0"/>
        <w:adjustRightInd w:val="0"/>
        <w:spacing w:afterLines="0"/>
      </w:pPr>
      <w:r w:rsidRPr="00CC45E7">
        <w:t>When a rate is presented as a number per 10 000 patient days this presents the number of infections that occur for every 10 000 patient care days.</w:t>
      </w:r>
    </w:p>
    <w:p w:rsidR="000A4DA1" w:rsidRPr="00CC45E7" w:rsidRDefault="000A4DA1" w:rsidP="00CC45E7">
      <w:pPr>
        <w:keepNext/>
        <w:tabs>
          <w:tab w:val="left" w:pos="567"/>
        </w:tabs>
        <w:spacing w:afterLines="0"/>
        <w:outlineLvl w:val="2"/>
        <w:rPr>
          <w:rFonts w:eastAsia="Times New Roman" w:cs="Times New Roman"/>
          <w:b/>
          <w:bCs/>
          <w:sz w:val="24"/>
          <w:szCs w:val="24"/>
        </w:rPr>
      </w:pPr>
      <w:bookmarkStart w:id="219" w:name="_Toc435168219"/>
      <w:bookmarkStart w:id="220" w:name="_Toc450223085"/>
      <w:bookmarkStart w:id="221" w:name="_Toc459796643"/>
      <w:bookmarkStart w:id="222" w:name="_Toc468796516"/>
      <w:bookmarkStart w:id="223" w:name="_Toc469393460"/>
      <w:bookmarkStart w:id="224" w:name="_Toc469393516"/>
      <w:bookmarkStart w:id="225" w:name="_Toc481060107"/>
      <w:bookmarkStart w:id="226" w:name="_Toc482964391"/>
      <w:bookmarkStart w:id="227" w:name="_Toc483998830"/>
      <w:bookmarkStart w:id="228" w:name="_Toc485299638"/>
      <w:bookmarkStart w:id="229" w:name="_Toc493759082"/>
      <w:bookmarkStart w:id="230" w:name="_Toc493759263"/>
      <w:bookmarkStart w:id="231" w:name="_Toc494185078"/>
      <w:bookmarkStart w:id="232" w:name="_Toc496003682"/>
      <w:bookmarkStart w:id="233" w:name="_Toc498597640"/>
      <w:bookmarkStart w:id="234" w:name="_Toc501707542"/>
      <w:bookmarkStart w:id="235" w:name="_Toc502663348"/>
      <w:bookmarkStart w:id="236" w:name="_Toc502663867"/>
      <w:bookmarkStart w:id="237" w:name="_Toc514241486"/>
      <w:bookmarkStart w:id="238" w:name="_Toc514332288"/>
      <w:bookmarkStart w:id="239" w:name="_Toc524592906"/>
      <w:bookmarkStart w:id="240" w:name="_Toc531268419"/>
      <w:bookmarkStart w:id="241" w:name="_Toc2082148"/>
      <w:r w:rsidRPr="00CC45E7">
        <w:rPr>
          <w:rFonts w:eastAsia="Times New Roman" w:cs="Times New Roman"/>
          <w:b/>
          <w:bCs/>
          <w:sz w:val="24"/>
          <w:szCs w:val="24"/>
        </w:rPr>
        <w:t>Can I compare Tasmanian hospital infection rates?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3E283D" w:rsidRDefault="000A4DA1" w:rsidP="00CC45E7">
      <w:pPr>
        <w:autoSpaceDE w:val="0"/>
        <w:autoSpaceDN w:val="0"/>
        <w:adjustRightInd w:val="0"/>
        <w:spacing w:afterLines="0"/>
      </w:pPr>
      <w:r w:rsidRPr="00CC45E7">
        <w:t>Each Tasmanian hospital provides different services and has patients with different levels of illness.</w:t>
      </w:r>
      <w:r w:rsidR="00CC45E7">
        <w:t xml:space="preserve"> </w:t>
      </w:r>
      <w:r w:rsidRPr="00CC45E7">
        <w:t xml:space="preserve">This affects infection rates. </w:t>
      </w:r>
    </w:p>
    <w:p w:rsidR="003E283D" w:rsidRDefault="000A4DA1" w:rsidP="00CC45E7">
      <w:pPr>
        <w:autoSpaceDE w:val="0"/>
        <w:autoSpaceDN w:val="0"/>
        <w:adjustRightInd w:val="0"/>
        <w:spacing w:afterLines="0"/>
      </w:pPr>
      <w:r w:rsidRPr="00CC45E7">
        <w:t xml:space="preserve">For example, very sick immuno-compromised patients may be more likely to get infections. </w:t>
      </w:r>
    </w:p>
    <w:p w:rsidR="000A4DA1" w:rsidRPr="00CC45E7" w:rsidRDefault="000A4DA1" w:rsidP="00CC45E7">
      <w:pPr>
        <w:autoSpaceDE w:val="0"/>
        <w:autoSpaceDN w:val="0"/>
        <w:adjustRightInd w:val="0"/>
        <w:spacing w:afterLines="0"/>
      </w:pPr>
      <w:r w:rsidRPr="00CC45E7">
        <w:t>It is difficult to remove all of the factors outside the control of a hospital that can cause its infection rate to differ from other hospitals.</w:t>
      </w:r>
    </w:p>
    <w:p w:rsidR="000A4DA1" w:rsidRPr="00CC45E7" w:rsidRDefault="000A4DA1" w:rsidP="00CC45E7">
      <w:pPr>
        <w:spacing w:afterLines="0"/>
      </w:pPr>
      <w:r w:rsidRPr="00CC45E7">
        <w:t xml:space="preserve">Other reasons for caution when comparing hospitals include: </w:t>
      </w:r>
    </w:p>
    <w:p w:rsidR="000A4DA1" w:rsidRPr="00CC45E7" w:rsidRDefault="000A4DA1" w:rsidP="003E283D">
      <w:pPr>
        <w:numPr>
          <w:ilvl w:val="0"/>
          <w:numId w:val="12"/>
        </w:numPr>
        <w:tabs>
          <w:tab w:val="clear" w:pos="720"/>
        </w:tabs>
        <w:spacing w:afterLines="0"/>
        <w:ind w:left="567" w:hanging="567"/>
      </w:pPr>
      <w:r w:rsidRPr="00CC45E7">
        <w:t>some hospitals may screen patients more than others. This can affect data for CDI</w:t>
      </w:r>
      <w:r w:rsidRPr="00CC45E7">
        <w:rPr>
          <w:i/>
        </w:rPr>
        <w:t xml:space="preserve"> </w:t>
      </w:r>
      <w:r w:rsidRPr="00CC45E7">
        <w:t>and VRE in particular</w:t>
      </w:r>
    </w:p>
    <w:p w:rsidR="000A4DA1" w:rsidRPr="00CC45E7" w:rsidRDefault="000A4DA1" w:rsidP="003E283D">
      <w:pPr>
        <w:numPr>
          <w:ilvl w:val="0"/>
          <w:numId w:val="12"/>
        </w:numPr>
        <w:tabs>
          <w:tab w:val="clear" w:pos="720"/>
        </w:tabs>
        <w:spacing w:afterLines="0"/>
        <w:ind w:left="567" w:hanging="567"/>
      </w:pPr>
      <w:r w:rsidRPr="00CC45E7">
        <w:t>hospital laboratories may use different ways of identifying organisms. A laboratory that has a more sensitive way of looking for organisms may find more</w:t>
      </w:r>
    </w:p>
    <w:p w:rsidR="000A4DA1" w:rsidRPr="00CC45E7" w:rsidRDefault="000A4DA1" w:rsidP="003E283D">
      <w:pPr>
        <w:numPr>
          <w:ilvl w:val="0"/>
          <w:numId w:val="12"/>
        </w:numPr>
        <w:tabs>
          <w:tab w:val="clear" w:pos="720"/>
        </w:tabs>
        <w:spacing w:afterLines="0"/>
        <w:ind w:left="567" w:hanging="567"/>
      </w:pPr>
      <w:r w:rsidRPr="00CC45E7">
        <w:t>for hand hygiene, rural hospitals are not required to collect as many moments as the four acute public hospitals, which limits the comparability of data for rural and acute hospitals.</w:t>
      </w:r>
    </w:p>
    <w:p w:rsidR="000A4DA1" w:rsidRPr="00CC45E7" w:rsidRDefault="000A4DA1" w:rsidP="00CC45E7">
      <w:pPr>
        <w:spacing w:afterLines="0"/>
      </w:pPr>
    </w:p>
    <w:p w:rsidR="00E9274D" w:rsidRPr="00CC45E7" w:rsidRDefault="00E9274D" w:rsidP="00CC45E7">
      <w:pPr>
        <w:spacing w:afterLines="0"/>
      </w:pPr>
      <w:r w:rsidRPr="00CC45E7">
        <w:rPr>
          <w:lang w:eastAsia="en-AU"/>
        </w:rPr>
        <w:br w:type="page"/>
      </w:r>
    </w:p>
    <w:p w:rsidR="00B62635" w:rsidRPr="00CC45E7" w:rsidRDefault="00B62635" w:rsidP="00CC45E7">
      <w:pPr>
        <w:pStyle w:val="Heading1"/>
      </w:pPr>
      <w:bookmarkStart w:id="242" w:name="_Toc2082149"/>
      <w:r w:rsidRPr="00CC45E7">
        <w:lastRenderedPageBreak/>
        <w:t>Appendix 2</w:t>
      </w:r>
      <w:bookmarkEnd w:id="242"/>
    </w:p>
    <w:p w:rsidR="000E145C" w:rsidRPr="00CC45E7" w:rsidRDefault="00EE7D80" w:rsidP="00CC45E7">
      <w:pPr>
        <w:pStyle w:val="Heading2"/>
        <w:spacing w:before="0" w:afterLines="0" w:after="140"/>
        <w:rPr>
          <w:rFonts w:ascii="Gill Sans MT" w:hAnsi="Gill Sans MT"/>
          <w:color w:val="auto"/>
          <w:sz w:val="32"/>
          <w:szCs w:val="32"/>
          <w:lang w:val="fr-FR"/>
        </w:rPr>
      </w:pPr>
      <w:bookmarkStart w:id="243" w:name="_Toc468796315"/>
      <w:bookmarkStart w:id="244" w:name="_Toc2082150"/>
      <w:r w:rsidRPr="00CC45E7">
        <w:rPr>
          <w:rFonts w:ascii="Gill Sans MT" w:hAnsi="Gill Sans MT"/>
          <w:color w:val="auto"/>
          <w:sz w:val="32"/>
          <w:szCs w:val="32"/>
          <w:lang w:val="fr-FR"/>
        </w:rPr>
        <w:t xml:space="preserve">Healthcare </w:t>
      </w:r>
      <w:r w:rsidRPr="00CC45E7">
        <w:rPr>
          <w:rFonts w:ascii="Gill Sans MT" w:hAnsi="Gill Sans MT"/>
          <w:color w:val="auto"/>
          <w:sz w:val="32"/>
          <w:szCs w:val="32"/>
        </w:rPr>
        <w:t>associated</w:t>
      </w:r>
      <w:r w:rsidRPr="00CC45E7">
        <w:rPr>
          <w:rFonts w:ascii="Gill Sans MT" w:hAnsi="Gill Sans MT"/>
          <w:color w:val="auto"/>
          <w:sz w:val="32"/>
          <w:szCs w:val="32"/>
          <w:lang w:val="fr-FR"/>
        </w:rPr>
        <w:t xml:space="preserve"> </w:t>
      </w:r>
      <w:r w:rsidR="00B62635" w:rsidRPr="00CC45E7">
        <w:rPr>
          <w:rFonts w:ascii="Gill Sans MT" w:hAnsi="Gill Sans MT"/>
          <w:i/>
          <w:color w:val="auto"/>
          <w:sz w:val="32"/>
          <w:szCs w:val="32"/>
          <w:lang w:val="fr-FR"/>
        </w:rPr>
        <w:t>Staphylococcus aureus</w:t>
      </w:r>
      <w:r w:rsidR="00B62635" w:rsidRPr="00CC45E7">
        <w:rPr>
          <w:rFonts w:ascii="Gill Sans MT" w:hAnsi="Gill Sans MT"/>
          <w:color w:val="auto"/>
          <w:sz w:val="32"/>
          <w:szCs w:val="32"/>
          <w:lang w:val="fr-FR"/>
        </w:rPr>
        <w:t xml:space="preserve"> </w:t>
      </w:r>
      <w:r w:rsidR="00B62635" w:rsidRPr="00CC45E7">
        <w:rPr>
          <w:rFonts w:ascii="Gill Sans MT" w:hAnsi="Gill Sans MT"/>
          <w:color w:val="auto"/>
          <w:sz w:val="32"/>
          <w:szCs w:val="32"/>
        </w:rPr>
        <w:t>bacteraemia</w:t>
      </w:r>
      <w:r w:rsidR="00B62635" w:rsidRPr="00CC45E7">
        <w:rPr>
          <w:rFonts w:ascii="Gill Sans MT" w:hAnsi="Gill Sans MT"/>
          <w:color w:val="auto"/>
          <w:sz w:val="32"/>
          <w:szCs w:val="32"/>
          <w:lang w:val="fr-FR"/>
        </w:rPr>
        <w:t xml:space="preserve"> (SAB)</w:t>
      </w:r>
      <w:bookmarkEnd w:id="243"/>
      <w:bookmarkEnd w:id="244"/>
    </w:p>
    <w:p w:rsidR="00B62635" w:rsidRPr="00CC45E7" w:rsidRDefault="00B62635" w:rsidP="00CC45E7">
      <w:pPr>
        <w:spacing w:afterLines="0"/>
        <w:rPr>
          <w:rFonts w:eastAsiaTheme="majorEastAsia" w:cstheme="majorBidi"/>
          <w:b/>
          <w:sz w:val="32"/>
          <w:szCs w:val="32"/>
          <w:lang w:val="fr-FR"/>
        </w:rPr>
      </w:pPr>
      <w:bookmarkStart w:id="245" w:name="_Toc462910871"/>
      <w:bookmarkStart w:id="246" w:name="_Toc462911025"/>
      <w:bookmarkStart w:id="247" w:name="_Toc468796316"/>
      <w:bookmarkStart w:id="248" w:name="_Toc2150631"/>
      <w:r w:rsidRPr="00CC45E7">
        <w:rPr>
          <w:b/>
        </w:rPr>
        <w:t xml:space="preserve">Table </w:t>
      </w:r>
      <w:r w:rsidRPr="00CC45E7">
        <w:rPr>
          <w:b/>
        </w:rPr>
        <w:fldChar w:fldCharType="begin"/>
      </w:r>
      <w:r w:rsidRPr="00CC45E7">
        <w:rPr>
          <w:b/>
        </w:rPr>
        <w:instrText xml:space="preserve"> SEQ Table \* ARABIC </w:instrText>
      </w:r>
      <w:r w:rsidRPr="00CC45E7">
        <w:rPr>
          <w:b/>
        </w:rPr>
        <w:fldChar w:fldCharType="separate"/>
      </w:r>
      <w:r w:rsidR="006511C6">
        <w:rPr>
          <w:b/>
          <w:noProof/>
        </w:rPr>
        <w:t>1</w:t>
      </w:r>
      <w:r w:rsidRPr="00CC45E7">
        <w:rPr>
          <w:b/>
        </w:rPr>
        <w:fldChar w:fldCharType="end"/>
      </w:r>
      <w:r w:rsidRPr="00CC45E7">
        <w:rPr>
          <w:b/>
        </w:rPr>
        <w:t xml:space="preserve"> </w:t>
      </w:r>
      <w:r w:rsidRPr="00CC45E7">
        <w:t xml:space="preserve">Tasmanian </w:t>
      </w:r>
      <w:r w:rsidR="00AF3ADA">
        <w:t xml:space="preserve">public hospital </w:t>
      </w:r>
      <w:r w:rsidRPr="00CC45E7">
        <w:t>numbers and rate per 10 000 patient days of HCA-SAB.</w:t>
      </w:r>
      <w:bookmarkEnd w:id="245"/>
      <w:bookmarkEnd w:id="246"/>
      <w:bookmarkEnd w:id="247"/>
      <w:bookmarkEnd w:id="248"/>
      <w:r w:rsidRPr="00CC45E7">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2"/>
        <w:tblDescription w:val="Tasmanian numbers and rate per 10 000 patient days of HCA-SAB"/>
      </w:tblPr>
      <w:tblGrid>
        <w:gridCol w:w="1384"/>
        <w:gridCol w:w="1964"/>
        <w:gridCol w:w="1965"/>
        <w:gridCol w:w="1964"/>
        <w:gridCol w:w="1965"/>
      </w:tblGrid>
      <w:tr w:rsidR="00C04B72" w:rsidRPr="00CC45E7" w:rsidTr="00DA5E44">
        <w:trPr>
          <w:tblHeader/>
        </w:trPr>
        <w:tc>
          <w:tcPr>
            <w:tcW w:w="1384" w:type="dxa"/>
          </w:tcPr>
          <w:p w:rsidR="00EE0F14" w:rsidRPr="00CC45E7" w:rsidRDefault="00EE0F14" w:rsidP="00DA5E44">
            <w:pPr>
              <w:spacing w:afterLines="0"/>
              <w:rPr>
                <w:b/>
              </w:rPr>
            </w:pPr>
            <w:r w:rsidRPr="00CC45E7">
              <w:rPr>
                <w:b/>
              </w:rPr>
              <w:t>Quarter</w:t>
            </w:r>
          </w:p>
        </w:tc>
        <w:tc>
          <w:tcPr>
            <w:tcW w:w="1964" w:type="dxa"/>
          </w:tcPr>
          <w:p w:rsidR="00EE0F14" w:rsidRPr="00CC45E7" w:rsidRDefault="00EE0F14" w:rsidP="00DA5E44">
            <w:pPr>
              <w:spacing w:afterLines="0"/>
              <w:rPr>
                <w:b/>
              </w:rPr>
            </w:pPr>
            <w:r w:rsidRPr="00CC45E7">
              <w:rPr>
                <w:b/>
              </w:rPr>
              <w:t xml:space="preserve">Total HCA-SAB </w:t>
            </w:r>
          </w:p>
        </w:tc>
        <w:tc>
          <w:tcPr>
            <w:tcW w:w="1965" w:type="dxa"/>
          </w:tcPr>
          <w:p w:rsidR="00EE0F14" w:rsidRPr="00CC45E7" w:rsidRDefault="00EE0F14" w:rsidP="00DA5E44">
            <w:pPr>
              <w:spacing w:afterLines="0"/>
              <w:rPr>
                <w:b/>
              </w:rPr>
            </w:pPr>
            <w:r w:rsidRPr="00CC45E7">
              <w:rPr>
                <w:b/>
              </w:rPr>
              <w:t>Number MSSA</w:t>
            </w:r>
          </w:p>
        </w:tc>
        <w:tc>
          <w:tcPr>
            <w:tcW w:w="1964" w:type="dxa"/>
          </w:tcPr>
          <w:p w:rsidR="00EE0F14" w:rsidRPr="00CC45E7" w:rsidRDefault="00EE0F14" w:rsidP="00DA5E44">
            <w:pPr>
              <w:spacing w:afterLines="0"/>
              <w:rPr>
                <w:b/>
              </w:rPr>
            </w:pPr>
            <w:r w:rsidRPr="00CC45E7">
              <w:rPr>
                <w:b/>
              </w:rPr>
              <w:t>Number MRSA</w:t>
            </w:r>
          </w:p>
        </w:tc>
        <w:tc>
          <w:tcPr>
            <w:tcW w:w="1965" w:type="dxa"/>
          </w:tcPr>
          <w:p w:rsidR="00EE0F14" w:rsidRPr="00CC45E7" w:rsidRDefault="00EE0F14" w:rsidP="00DA5E44">
            <w:pPr>
              <w:spacing w:afterLines="0"/>
              <w:rPr>
                <w:b/>
              </w:rPr>
            </w:pPr>
            <w:r w:rsidRPr="00CC45E7">
              <w:rPr>
                <w:b/>
              </w:rPr>
              <w:t>HCA SAB Rate</w:t>
            </w:r>
          </w:p>
        </w:tc>
      </w:tr>
      <w:tr w:rsidR="00C04B72" w:rsidRPr="00CC45E7" w:rsidTr="00DA5E44">
        <w:tc>
          <w:tcPr>
            <w:tcW w:w="1384" w:type="dxa"/>
          </w:tcPr>
          <w:p w:rsidR="00EE0F14" w:rsidRPr="00CC45E7" w:rsidRDefault="00EE0F14" w:rsidP="00EE0F14">
            <w:pPr>
              <w:spacing w:afterLines="0"/>
            </w:pPr>
            <w:r w:rsidRPr="00CC45E7">
              <w:t>Q3 2016</w:t>
            </w:r>
          </w:p>
        </w:tc>
        <w:tc>
          <w:tcPr>
            <w:tcW w:w="1964" w:type="dxa"/>
          </w:tcPr>
          <w:p w:rsidR="00EE0F14" w:rsidRPr="00CC45E7" w:rsidRDefault="00EE0F14" w:rsidP="00EE0F14">
            <w:pPr>
              <w:spacing w:afterLines="0"/>
            </w:pPr>
            <w:r w:rsidRPr="00CC45E7">
              <w:t>7</w:t>
            </w:r>
          </w:p>
        </w:tc>
        <w:tc>
          <w:tcPr>
            <w:tcW w:w="1965" w:type="dxa"/>
          </w:tcPr>
          <w:p w:rsidR="00EE0F14" w:rsidRPr="00CC45E7" w:rsidRDefault="00EE0F14" w:rsidP="00EE0F14">
            <w:pPr>
              <w:spacing w:afterLines="0"/>
            </w:pPr>
            <w:r w:rsidRPr="00CC45E7">
              <w:t>7</w:t>
            </w:r>
          </w:p>
        </w:tc>
        <w:tc>
          <w:tcPr>
            <w:tcW w:w="1964" w:type="dxa"/>
          </w:tcPr>
          <w:p w:rsidR="00EE0F14" w:rsidRPr="00CC45E7" w:rsidRDefault="00EE0F14" w:rsidP="00EE0F14">
            <w:pPr>
              <w:spacing w:afterLines="0"/>
            </w:pPr>
            <w:r w:rsidRPr="00CC45E7">
              <w:t>0</w:t>
            </w:r>
          </w:p>
        </w:tc>
        <w:tc>
          <w:tcPr>
            <w:tcW w:w="1965" w:type="dxa"/>
          </w:tcPr>
          <w:p w:rsidR="00EE0F14" w:rsidRPr="00CC45E7" w:rsidRDefault="00EE0F14" w:rsidP="00EE0F14">
            <w:pPr>
              <w:spacing w:afterLines="0"/>
            </w:pPr>
            <w:r w:rsidRPr="00CC45E7">
              <w:t>0.8</w:t>
            </w:r>
          </w:p>
        </w:tc>
      </w:tr>
      <w:tr w:rsidR="00C04B72" w:rsidRPr="00CC45E7" w:rsidTr="00DA5E44">
        <w:tc>
          <w:tcPr>
            <w:tcW w:w="1384" w:type="dxa"/>
          </w:tcPr>
          <w:p w:rsidR="00EE0F14" w:rsidRPr="00CC45E7" w:rsidRDefault="00EE0F14" w:rsidP="00EE0F14">
            <w:pPr>
              <w:spacing w:afterLines="0"/>
            </w:pPr>
            <w:r w:rsidRPr="00CC45E7">
              <w:t>Q4 2016</w:t>
            </w:r>
          </w:p>
        </w:tc>
        <w:tc>
          <w:tcPr>
            <w:tcW w:w="1964" w:type="dxa"/>
          </w:tcPr>
          <w:p w:rsidR="00EE0F14" w:rsidRPr="00CC45E7" w:rsidRDefault="00EE0F14" w:rsidP="00EE0F14">
            <w:pPr>
              <w:spacing w:afterLines="0"/>
            </w:pPr>
            <w:r w:rsidRPr="00CC45E7">
              <w:t>11</w:t>
            </w:r>
          </w:p>
        </w:tc>
        <w:tc>
          <w:tcPr>
            <w:tcW w:w="1965" w:type="dxa"/>
          </w:tcPr>
          <w:p w:rsidR="00EE0F14" w:rsidRPr="00CC45E7" w:rsidRDefault="00EE0F14" w:rsidP="00EE0F14">
            <w:pPr>
              <w:spacing w:afterLines="0"/>
            </w:pPr>
            <w:r w:rsidRPr="00CC45E7">
              <w:t>10</w:t>
            </w:r>
          </w:p>
        </w:tc>
        <w:tc>
          <w:tcPr>
            <w:tcW w:w="1964" w:type="dxa"/>
          </w:tcPr>
          <w:p w:rsidR="00EE0F14" w:rsidRPr="00CC45E7" w:rsidRDefault="00EE0F14" w:rsidP="00EE0F14">
            <w:pPr>
              <w:spacing w:afterLines="0"/>
            </w:pPr>
            <w:r w:rsidRPr="00CC45E7">
              <w:t>1</w:t>
            </w:r>
          </w:p>
        </w:tc>
        <w:tc>
          <w:tcPr>
            <w:tcW w:w="1965" w:type="dxa"/>
          </w:tcPr>
          <w:p w:rsidR="00EE0F14" w:rsidRPr="00CC45E7" w:rsidRDefault="00EE0F14" w:rsidP="00EE0F14">
            <w:pPr>
              <w:spacing w:afterLines="0"/>
            </w:pPr>
            <w:r w:rsidRPr="00CC45E7">
              <w:t>1.3</w:t>
            </w:r>
          </w:p>
        </w:tc>
      </w:tr>
      <w:tr w:rsidR="009D568F" w:rsidRPr="00CC45E7" w:rsidTr="00DA5E44">
        <w:tc>
          <w:tcPr>
            <w:tcW w:w="1384" w:type="dxa"/>
          </w:tcPr>
          <w:p w:rsidR="00EE0F14" w:rsidRPr="00CC45E7" w:rsidRDefault="00EE0F14" w:rsidP="00EE0F14">
            <w:pPr>
              <w:spacing w:afterLines="0"/>
            </w:pPr>
            <w:r w:rsidRPr="00CC45E7">
              <w:t>Q1 2017</w:t>
            </w:r>
          </w:p>
        </w:tc>
        <w:tc>
          <w:tcPr>
            <w:tcW w:w="1964" w:type="dxa"/>
          </w:tcPr>
          <w:p w:rsidR="00EE0F14" w:rsidRPr="00CC45E7" w:rsidRDefault="00EE0F14" w:rsidP="00EE0F14">
            <w:pPr>
              <w:spacing w:afterLines="0"/>
            </w:pPr>
            <w:r w:rsidRPr="00CC45E7">
              <w:t>7</w:t>
            </w:r>
          </w:p>
        </w:tc>
        <w:tc>
          <w:tcPr>
            <w:tcW w:w="1965" w:type="dxa"/>
          </w:tcPr>
          <w:p w:rsidR="00EE0F14" w:rsidRPr="00CC45E7" w:rsidRDefault="00EE0F14" w:rsidP="00EE0F14">
            <w:pPr>
              <w:spacing w:afterLines="0"/>
            </w:pPr>
            <w:r w:rsidRPr="00CC45E7">
              <w:t>6</w:t>
            </w:r>
          </w:p>
        </w:tc>
        <w:tc>
          <w:tcPr>
            <w:tcW w:w="1964" w:type="dxa"/>
          </w:tcPr>
          <w:p w:rsidR="00EE0F14" w:rsidRPr="00CC45E7" w:rsidRDefault="00EE0F14" w:rsidP="00EE0F14">
            <w:pPr>
              <w:spacing w:afterLines="0"/>
            </w:pPr>
            <w:r w:rsidRPr="00CC45E7">
              <w:t>1</w:t>
            </w:r>
          </w:p>
        </w:tc>
        <w:tc>
          <w:tcPr>
            <w:tcW w:w="1965" w:type="dxa"/>
          </w:tcPr>
          <w:p w:rsidR="00EE0F14" w:rsidRPr="00CC45E7" w:rsidRDefault="00EE0F14" w:rsidP="00EE0F14">
            <w:pPr>
              <w:spacing w:afterLines="0"/>
            </w:pPr>
            <w:r w:rsidRPr="00CC45E7">
              <w:t>0.8</w:t>
            </w:r>
          </w:p>
        </w:tc>
      </w:tr>
      <w:tr w:rsidR="00C04B72" w:rsidRPr="00CC45E7" w:rsidTr="00DA5E44">
        <w:tc>
          <w:tcPr>
            <w:tcW w:w="1384" w:type="dxa"/>
          </w:tcPr>
          <w:p w:rsidR="00EE0F14" w:rsidRPr="00CC45E7" w:rsidRDefault="00EE0F14" w:rsidP="00EE0F14">
            <w:pPr>
              <w:spacing w:afterLines="0"/>
            </w:pPr>
            <w:r w:rsidRPr="00CC45E7">
              <w:t>Q2 2017</w:t>
            </w:r>
          </w:p>
        </w:tc>
        <w:tc>
          <w:tcPr>
            <w:tcW w:w="1964" w:type="dxa"/>
          </w:tcPr>
          <w:p w:rsidR="00EE0F14" w:rsidRPr="00CC45E7" w:rsidRDefault="00EE0F14" w:rsidP="00EE0F14">
            <w:pPr>
              <w:spacing w:afterLines="0"/>
            </w:pPr>
            <w:r w:rsidRPr="00CC45E7">
              <w:t>12</w:t>
            </w:r>
          </w:p>
        </w:tc>
        <w:tc>
          <w:tcPr>
            <w:tcW w:w="1965" w:type="dxa"/>
          </w:tcPr>
          <w:p w:rsidR="00EE0F14" w:rsidRPr="00CC45E7" w:rsidRDefault="00EE0F14" w:rsidP="00EE0F14">
            <w:pPr>
              <w:spacing w:afterLines="0"/>
            </w:pPr>
            <w:r w:rsidRPr="00CC45E7">
              <w:t>10</w:t>
            </w:r>
          </w:p>
        </w:tc>
        <w:tc>
          <w:tcPr>
            <w:tcW w:w="1964" w:type="dxa"/>
          </w:tcPr>
          <w:p w:rsidR="00EE0F14" w:rsidRPr="00CC45E7" w:rsidRDefault="00EE0F14" w:rsidP="00EE0F14">
            <w:pPr>
              <w:spacing w:afterLines="0"/>
            </w:pPr>
            <w:r w:rsidRPr="00CC45E7">
              <w:t>2</w:t>
            </w:r>
          </w:p>
        </w:tc>
        <w:tc>
          <w:tcPr>
            <w:tcW w:w="1965" w:type="dxa"/>
          </w:tcPr>
          <w:p w:rsidR="00EE0F14" w:rsidRPr="00CC45E7" w:rsidRDefault="00EE0F14" w:rsidP="00EE0F14">
            <w:pPr>
              <w:spacing w:afterLines="0"/>
            </w:pPr>
            <w:r w:rsidRPr="00CC45E7">
              <w:t>1.3</w:t>
            </w:r>
          </w:p>
        </w:tc>
      </w:tr>
      <w:tr w:rsidR="00C04B72" w:rsidRPr="00CC45E7" w:rsidTr="00DA5E44">
        <w:tc>
          <w:tcPr>
            <w:tcW w:w="1384" w:type="dxa"/>
          </w:tcPr>
          <w:p w:rsidR="00EE0F14" w:rsidRPr="00CC45E7" w:rsidRDefault="00EE0F14" w:rsidP="00EE0F14">
            <w:pPr>
              <w:spacing w:afterLines="0"/>
            </w:pPr>
            <w:r w:rsidRPr="00CC45E7">
              <w:t>Q3 2017</w:t>
            </w:r>
          </w:p>
        </w:tc>
        <w:tc>
          <w:tcPr>
            <w:tcW w:w="1964" w:type="dxa"/>
          </w:tcPr>
          <w:p w:rsidR="00EE0F14" w:rsidRPr="00CC45E7" w:rsidRDefault="00EE0F14" w:rsidP="00EE0F14">
            <w:pPr>
              <w:spacing w:afterLines="0"/>
            </w:pPr>
            <w:r w:rsidRPr="00CC45E7">
              <w:t>8</w:t>
            </w:r>
          </w:p>
        </w:tc>
        <w:tc>
          <w:tcPr>
            <w:tcW w:w="1965" w:type="dxa"/>
          </w:tcPr>
          <w:p w:rsidR="00EE0F14" w:rsidRPr="00CC45E7" w:rsidRDefault="00EE0F14" w:rsidP="00EE0F14">
            <w:pPr>
              <w:spacing w:afterLines="0"/>
            </w:pPr>
            <w:r w:rsidRPr="00CC45E7">
              <w:t>8</w:t>
            </w:r>
          </w:p>
        </w:tc>
        <w:tc>
          <w:tcPr>
            <w:tcW w:w="1964" w:type="dxa"/>
          </w:tcPr>
          <w:p w:rsidR="00EE0F14" w:rsidRPr="00CC45E7" w:rsidRDefault="00EE0F14" w:rsidP="00EE0F14">
            <w:pPr>
              <w:spacing w:afterLines="0"/>
            </w:pPr>
            <w:r w:rsidRPr="00CC45E7">
              <w:t>0</w:t>
            </w:r>
          </w:p>
        </w:tc>
        <w:tc>
          <w:tcPr>
            <w:tcW w:w="1965" w:type="dxa"/>
          </w:tcPr>
          <w:p w:rsidR="00EE0F14" w:rsidRPr="00CC45E7" w:rsidRDefault="00EE0F14" w:rsidP="00EE0F14">
            <w:pPr>
              <w:spacing w:afterLines="0"/>
            </w:pPr>
            <w:r w:rsidRPr="00CC45E7">
              <w:t>0.8</w:t>
            </w:r>
          </w:p>
        </w:tc>
      </w:tr>
      <w:tr w:rsidR="00C04B72" w:rsidRPr="00CC45E7" w:rsidTr="00DA5E44">
        <w:tc>
          <w:tcPr>
            <w:tcW w:w="1384" w:type="dxa"/>
          </w:tcPr>
          <w:p w:rsidR="00EE0F14" w:rsidRPr="00CC45E7" w:rsidRDefault="00EE0F14" w:rsidP="00EE0F14">
            <w:pPr>
              <w:spacing w:afterLines="0"/>
            </w:pPr>
            <w:r>
              <w:t>Q4 2017</w:t>
            </w:r>
          </w:p>
        </w:tc>
        <w:tc>
          <w:tcPr>
            <w:tcW w:w="1964" w:type="dxa"/>
          </w:tcPr>
          <w:p w:rsidR="00EE0F14" w:rsidRPr="00CC45E7" w:rsidRDefault="00EE0F14" w:rsidP="00EE0F14">
            <w:pPr>
              <w:spacing w:afterLines="0"/>
            </w:pPr>
            <w:r>
              <w:t>11</w:t>
            </w:r>
          </w:p>
        </w:tc>
        <w:tc>
          <w:tcPr>
            <w:tcW w:w="1965" w:type="dxa"/>
          </w:tcPr>
          <w:p w:rsidR="00EE0F14" w:rsidRPr="00CC45E7" w:rsidRDefault="00EE0F14" w:rsidP="00EE0F14">
            <w:pPr>
              <w:spacing w:afterLines="0"/>
            </w:pPr>
            <w:r>
              <w:t>8</w:t>
            </w:r>
          </w:p>
        </w:tc>
        <w:tc>
          <w:tcPr>
            <w:tcW w:w="1964" w:type="dxa"/>
          </w:tcPr>
          <w:p w:rsidR="00EE0F14" w:rsidRPr="00CC45E7" w:rsidRDefault="00EE0F14" w:rsidP="00EE0F14">
            <w:pPr>
              <w:spacing w:afterLines="0"/>
            </w:pPr>
            <w:r>
              <w:t>3</w:t>
            </w:r>
          </w:p>
        </w:tc>
        <w:tc>
          <w:tcPr>
            <w:tcW w:w="1965" w:type="dxa"/>
          </w:tcPr>
          <w:p w:rsidR="00EE0F14" w:rsidRPr="00CC45E7" w:rsidRDefault="00EE0F14" w:rsidP="00EE0F14">
            <w:pPr>
              <w:spacing w:afterLines="0"/>
            </w:pPr>
            <w:r>
              <w:t>1.2</w:t>
            </w:r>
          </w:p>
        </w:tc>
      </w:tr>
      <w:tr w:rsidR="00C04B72" w:rsidRPr="00CC45E7" w:rsidTr="00DA5E44">
        <w:tc>
          <w:tcPr>
            <w:tcW w:w="1384" w:type="dxa"/>
          </w:tcPr>
          <w:p w:rsidR="00EE0F14" w:rsidRDefault="00EE0F14" w:rsidP="00DA5E44">
            <w:pPr>
              <w:spacing w:afterLines="0"/>
            </w:pPr>
            <w:r>
              <w:t>Q1 2018</w:t>
            </w:r>
          </w:p>
        </w:tc>
        <w:tc>
          <w:tcPr>
            <w:tcW w:w="1964" w:type="dxa"/>
          </w:tcPr>
          <w:p w:rsidR="00EE0F14" w:rsidRDefault="0096126A" w:rsidP="00DA5E44">
            <w:pPr>
              <w:spacing w:afterLines="0"/>
            </w:pPr>
            <w:r>
              <w:t>7</w:t>
            </w:r>
          </w:p>
        </w:tc>
        <w:tc>
          <w:tcPr>
            <w:tcW w:w="1965" w:type="dxa"/>
          </w:tcPr>
          <w:p w:rsidR="00EE0F14" w:rsidRDefault="0096126A" w:rsidP="00DA5E44">
            <w:pPr>
              <w:spacing w:afterLines="0"/>
            </w:pPr>
            <w:r>
              <w:t>7</w:t>
            </w:r>
          </w:p>
        </w:tc>
        <w:tc>
          <w:tcPr>
            <w:tcW w:w="1964" w:type="dxa"/>
          </w:tcPr>
          <w:p w:rsidR="00EE0F14" w:rsidRDefault="0096126A" w:rsidP="00DA5E44">
            <w:pPr>
              <w:spacing w:afterLines="0"/>
            </w:pPr>
            <w:r>
              <w:t>0</w:t>
            </w:r>
          </w:p>
        </w:tc>
        <w:tc>
          <w:tcPr>
            <w:tcW w:w="1965" w:type="dxa"/>
          </w:tcPr>
          <w:p w:rsidR="00EE0F14" w:rsidRDefault="0096126A" w:rsidP="00DA5E44">
            <w:pPr>
              <w:spacing w:afterLines="0"/>
            </w:pPr>
            <w:r>
              <w:t>0.8</w:t>
            </w:r>
          </w:p>
        </w:tc>
      </w:tr>
      <w:tr w:rsidR="00C04B72" w:rsidRPr="00CC45E7" w:rsidTr="00DA5E44">
        <w:tc>
          <w:tcPr>
            <w:tcW w:w="1384" w:type="dxa"/>
          </w:tcPr>
          <w:p w:rsidR="00EA4532" w:rsidRDefault="000331C3" w:rsidP="00DA5E44">
            <w:pPr>
              <w:spacing w:afterLines="0"/>
            </w:pPr>
            <w:r>
              <w:t>Q2 2018</w:t>
            </w:r>
          </w:p>
        </w:tc>
        <w:tc>
          <w:tcPr>
            <w:tcW w:w="1964" w:type="dxa"/>
          </w:tcPr>
          <w:p w:rsidR="00EA4532" w:rsidRDefault="00AF3ADA" w:rsidP="00DA5E44">
            <w:pPr>
              <w:spacing w:afterLines="0"/>
            </w:pPr>
            <w:r>
              <w:t>10</w:t>
            </w:r>
          </w:p>
        </w:tc>
        <w:tc>
          <w:tcPr>
            <w:tcW w:w="1965" w:type="dxa"/>
          </w:tcPr>
          <w:p w:rsidR="00EA4532" w:rsidRDefault="00AF3ADA" w:rsidP="00DA5E44">
            <w:pPr>
              <w:spacing w:afterLines="0"/>
            </w:pPr>
            <w:r>
              <w:t>8</w:t>
            </w:r>
          </w:p>
        </w:tc>
        <w:tc>
          <w:tcPr>
            <w:tcW w:w="1964" w:type="dxa"/>
          </w:tcPr>
          <w:p w:rsidR="00EA4532" w:rsidRDefault="00AF3ADA" w:rsidP="00DA5E44">
            <w:pPr>
              <w:spacing w:afterLines="0"/>
            </w:pPr>
            <w:r>
              <w:t>2</w:t>
            </w:r>
          </w:p>
        </w:tc>
        <w:tc>
          <w:tcPr>
            <w:tcW w:w="1965" w:type="dxa"/>
          </w:tcPr>
          <w:p w:rsidR="00EA4532" w:rsidRDefault="00AF3ADA" w:rsidP="00DA5E44">
            <w:pPr>
              <w:spacing w:afterLines="0"/>
            </w:pPr>
            <w:r>
              <w:t>1.1</w:t>
            </w:r>
          </w:p>
        </w:tc>
      </w:tr>
      <w:tr w:rsidR="000A45A5" w:rsidRPr="00CC45E7" w:rsidTr="00DA5E44">
        <w:tc>
          <w:tcPr>
            <w:tcW w:w="1384" w:type="dxa"/>
          </w:tcPr>
          <w:p w:rsidR="000A45A5" w:rsidRDefault="000A45A5" w:rsidP="00DA5E44">
            <w:pPr>
              <w:spacing w:afterLines="0"/>
            </w:pPr>
            <w:r>
              <w:t>Q3 2018</w:t>
            </w:r>
          </w:p>
        </w:tc>
        <w:tc>
          <w:tcPr>
            <w:tcW w:w="1964" w:type="dxa"/>
          </w:tcPr>
          <w:p w:rsidR="000A45A5" w:rsidRDefault="000A45A5" w:rsidP="00DA5E44">
            <w:pPr>
              <w:spacing w:afterLines="0"/>
            </w:pPr>
            <w:r>
              <w:t>1</w:t>
            </w:r>
            <w:r w:rsidR="00C33E09">
              <w:t>3</w:t>
            </w:r>
          </w:p>
        </w:tc>
        <w:tc>
          <w:tcPr>
            <w:tcW w:w="1965" w:type="dxa"/>
          </w:tcPr>
          <w:p w:rsidR="000A45A5" w:rsidRDefault="000A45A5" w:rsidP="00DA5E44">
            <w:pPr>
              <w:spacing w:afterLines="0"/>
            </w:pPr>
            <w:r>
              <w:t>1</w:t>
            </w:r>
            <w:r w:rsidR="00C33E09">
              <w:t>2</w:t>
            </w:r>
          </w:p>
        </w:tc>
        <w:tc>
          <w:tcPr>
            <w:tcW w:w="1964" w:type="dxa"/>
          </w:tcPr>
          <w:p w:rsidR="000A45A5" w:rsidRDefault="000A45A5" w:rsidP="00DA5E44">
            <w:pPr>
              <w:spacing w:afterLines="0"/>
            </w:pPr>
            <w:r>
              <w:t>1</w:t>
            </w:r>
          </w:p>
        </w:tc>
        <w:tc>
          <w:tcPr>
            <w:tcW w:w="1965" w:type="dxa"/>
          </w:tcPr>
          <w:p w:rsidR="000A45A5" w:rsidRDefault="000A45A5" w:rsidP="00DA5E44">
            <w:pPr>
              <w:spacing w:afterLines="0"/>
            </w:pPr>
            <w:r>
              <w:t>1.</w:t>
            </w:r>
            <w:r w:rsidR="00C33E09">
              <w:t>3</w:t>
            </w:r>
          </w:p>
        </w:tc>
      </w:tr>
      <w:tr w:rsidR="003D3EAE" w:rsidRPr="00CC45E7" w:rsidTr="00DA5E44">
        <w:tc>
          <w:tcPr>
            <w:tcW w:w="1384" w:type="dxa"/>
          </w:tcPr>
          <w:p w:rsidR="003D3EAE" w:rsidRDefault="003D3EAE" w:rsidP="00DA5E44">
            <w:pPr>
              <w:spacing w:afterLines="0"/>
            </w:pPr>
            <w:r>
              <w:t>Q4 2018</w:t>
            </w:r>
          </w:p>
        </w:tc>
        <w:tc>
          <w:tcPr>
            <w:tcW w:w="1964" w:type="dxa"/>
          </w:tcPr>
          <w:p w:rsidR="003D3EAE" w:rsidRDefault="008B21CA" w:rsidP="00DA5E44">
            <w:pPr>
              <w:spacing w:afterLines="0"/>
            </w:pPr>
            <w:r>
              <w:t>7</w:t>
            </w:r>
          </w:p>
        </w:tc>
        <w:tc>
          <w:tcPr>
            <w:tcW w:w="1965" w:type="dxa"/>
          </w:tcPr>
          <w:p w:rsidR="003D3EAE" w:rsidRDefault="008B21CA" w:rsidP="00DA5E44">
            <w:pPr>
              <w:spacing w:afterLines="0"/>
            </w:pPr>
            <w:r>
              <w:t>7</w:t>
            </w:r>
          </w:p>
        </w:tc>
        <w:tc>
          <w:tcPr>
            <w:tcW w:w="1964" w:type="dxa"/>
          </w:tcPr>
          <w:p w:rsidR="003D3EAE" w:rsidRDefault="008B21CA" w:rsidP="00DA5E44">
            <w:pPr>
              <w:spacing w:afterLines="0"/>
            </w:pPr>
            <w:r>
              <w:t>0</w:t>
            </w:r>
          </w:p>
        </w:tc>
        <w:tc>
          <w:tcPr>
            <w:tcW w:w="1965" w:type="dxa"/>
          </w:tcPr>
          <w:p w:rsidR="003D3EAE" w:rsidRDefault="008B21CA" w:rsidP="00DA5E44">
            <w:pPr>
              <w:spacing w:afterLines="0"/>
            </w:pPr>
            <w:r>
              <w:t>0.7</w:t>
            </w:r>
          </w:p>
        </w:tc>
      </w:tr>
    </w:tbl>
    <w:p w:rsidR="00B3262C" w:rsidRDefault="00B3262C" w:rsidP="00CC45E7">
      <w:pPr>
        <w:tabs>
          <w:tab w:val="left" w:pos="567"/>
        </w:tabs>
        <w:spacing w:afterLines="0"/>
        <w:rPr>
          <w:rFonts w:eastAsia="Times New Roman" w:cs="Times New Roman"/>
          <w:b/>
          <w:bCs/>
        </w:rPr>
      </w:pPr>
    </w:p>
    <w:p w:rsidR="00B62635" w:rsidRPr="00B3262C" w:rsidRDefault="00B62635" w:rsidP="00CC45E7">
      <w:pPr>
        <w:tabs>
          <w:tab w:val="left" w:pos="567"/>
        </w:tabs>
        <w:spacing w:afterLines="0"/>
        <w:rPr>
          <w:rFonts w:eastAsia="Times New Roman" w:cs="Times New Roman"/>
          <w:b/>
          <w:bCs/>
        </w:rPr>
      </w:pPr>
      <w:bookmarkStart w:id="249" w:name="_Toc2150632"/>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6511C6">
        <w:rPr>
          <w:rFonts w:eastAsia="Times New Roman" w:cs="Times New Roman"/>
          <w:b/>
          <w:bCs/>
          <w:noProof/>
        </w:rPr>
        <w:t>2</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Royal Hobart Hospital numbers and rates per10 000 patient days of HCA-SAB</w:t>
      </w:r>
      <w:bookmarkEnd w:id="24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3"/>
        <w:tblDescription w:val="Table 3 Royal Hobart Hospital numbers and rates per10 000 patient days of HCA-SAB"/>
      </w:tblPr>
      <w:tblGrid>
        <w:gridCol w:w="1384"/>
        <w:gridCol w:w="1964"/>
        <w:gridCol w:w="1965"/>
        <w:gridCol w:w="1964"/>
        <w:gridCol w:w="1965"/>
      </w:tblGrid>
      <w:tr w:rsidR="00C04B72" w:rsidRPr="00CC45E7" w:rsidTr="00A244A5">
        <w:trPr>
          <w:tblHeader/>
        </w:trPr>
        <w:tc>
          <w:tcPr>
            <w:tcW w:w="1384" w:type="dxa"/>
          </w:tcPr>
          <w:p w:rsidR="0096126A" w:rsidRPr="00CC45E7" w:rsidRDefault="0096126A" w:rsidP="00A244A5">
            <w:pPr>
              <w:spacing w:afterLines="0"/>
              <w:rPr>
                <w:b/>
              </w:rPr>
            </w:pPr>
            <w:r w:rsidRPr="00CC45E7">
              <w:rPr>
                <w:b/>
              </w:rPr>
              <w:t>Quarter</w:t>
            </w:r>
          </w:p>
        </w:tc>
        <w:tc>
          <w:tcPr>
            <w:tcW w:w="1964" w:type="dxa"/>
          </w:tcPr>
          <w:p w:rsidR="0096126A" w:rsidRPr="00CC45E7" w:rsidRDefault="0096126A" w:rsidP="00A244A5">
            <w:pPr>
              <w:spacing w:afterLines="0"/>
              <w:rPr>
                <w:b/>
              </w:rPr>
            </w:pPr>
            <w:r w:rsidRPr="00CC45E7">
              <w:rPr>
                <w:b/>
              </w:rPr>
              <w:t xml:space="preserve">Total HCA-SAB </w:t>
            </w:r>
          </w:p>
        </w:tc>
        <w:tc>
          <w:tcPr>
            <w:tcW w:w="1965" w:type="dxa"/>
          </w:tcPr>
          <w:p w:rsidR="0096126A" w:rsidRPr="00CC45E7" w:rsidRDefault="0096126A" w:rsidP="00A244A5">
            <w:pPr>
              <w:spacing w:afterLines="0"/>
              <w:rPr>
                <w:b/>
              </w:rPr>
            </w:pPr>
            <w:r w:rsidRPr="00CC45E7">
              <w:rPr>
                <w:b/>
              </w:rPr>
              <w:t>Number MSSA</w:t>
            </w:r>
          </w:p>
        </w:tc>
        <w:tc>
          <w:tcPr>
            <w:tcW w:w="1964" w:type="dxa"/>
          </w:tcPr>
          <w:p w:rsidR="0096126A" w:rsidRPr="00CC45E7" w:rsidRDefault="0096126A" w:rsidP="00A244A5">
            <w:pPr>
              <w:spacing w:afterLines="0"/>
              <w:rPr>
                <w:b/>
              </w:rPr>
            </w:pPr>
            <w:r w:rsidRPr="00CC45E7">
              <w:rPr>
                <w:b/>
              </w:rPr>
              <w:t>Number MRSA</w:t>
            </w:r>
          </w:p>
        </w:tc>
        <w:tc>
          <w:tcPr>
            <w:tcW w:w="1965" w:type="dxa"/>
          </w:tcPr>
          <w:p w:rsidR="0096126A" w:rsidRPr="00CC45E7" w:rsidRDefault="0096126A" w:rsidP="00A244A5">
            <w:pPr>
              <w:spacing w:afterLines="0"/>
              <w:rPr>
                <w:b/>
              </w:rPr>
            </w:pPr>
            <w:r w:rsidRPr="00CC45E7">
              <w:rPr>
                <w:b/>
              </w:rPr>
              <w:t>HCA SAB Rate</w:t>
            </w:r>
          </w:p>
        </w:tc>
      </w:tr>
      <w:tr w:rsidR="00C04B72" w:rsidRPr="00CC45E7" w:rsidTr="00A244A5">
        <w:tc>
          <w:tcPr>
            <w:tcW w:w="1384" w:type="dxa"/>
          </w:tcPr>
          <w:p w:rsidR="0096126A" w:rsidRPr="00CC45E7" w:rsidRDefault="0096126A" w:rsidP="00A244A5">
            <w:pPr>
              <w:spacing w:afterLines="0"/>
            </w:pPr>
            <w:r w:rsidRPr="00CC45E7">
              <w:t>Q3 2016</w:t>
            </w:r>
          </w:p>
        </w:tc>
        <w:tc>
          <w:tcPr>
            <w:tcW w:w="1964" w:type="dxa"/>
          </w:tcPr>
          <w:p w:rsidR="0096126A" w:rsidRPr="00CC45E7" w:rsidRDefault="00A244A5" w:rsidP="00A244A5">
            <w:pPr>
              <w:spacing w:afterLines="0"/>
            </w:pPr>
            <w:r>
              <w:t>3</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0.8</w:t>
            </w:r>
          </w:p>
        </w:tc>
      </w:tr>
      <w:tr w:rsidR="00C04B72" w:rsidRPr="00CC45E7" w:rsidTr="00A244A5">
        <w:tc>
          <w:tcPr>
            <w:tcW w:w="1384" w:type="dxa"/>
          </w:tcPr>
          <w:p w:rsidR="0096126A" w:rsidRPr="00CC45E7" w:rsidRDefault="0096126A" w:rsidP="00A244A5">
            <w:pPr>
              <w:spacing w:afterLines="0"/>
            </w:pPr>
            <w:r w:rsidRPr="00CC45E7">
              <w:t>Q4 2016</w:t>
            </w:r>
          </w:p>
        </w:tc>
        <w:tc>
          <w:tcPr>
            <w:tcW w:w="1964" w:type="dxa"/>
          </w:tcPr>
          <w:p w:rsidR="0096126A" w:rsidRPr="00CC45E7" w:rsidRDefault="00A244A5" w:rsidP="00A244A5">
            <w:pPr>
              <w:spacing w:afterLines="0"/>
            </w:pPr>
            <w:r>
              <w:t>7</w:t>
            </w:r>
          </w:p>
        </w:tc>
        <w:tc>
          <w:tcPr>
            <w:tcW w:w="1965" w:type="dxa"/>
          </w:tcPr>
          <w:p w:rsidR="0096126A" w:rsidRPr="00CC45E7" w:rsidRDefault="00A244A5" w:rsidP="00A244A5">
            <w:pPr>
              <w:spacing w:afterLines="0"/>
            </w:pPr>
            <w:r>
              <w:t>7</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1.8</w:t>
            </w:r>
          </w:p>
        </w:tc>
      </w:tr>
      <w:tr w:rsidR="00C04B72" w:rsidRPr="00CC45E7" w:rsidTr="00A244A5">
        <w:tc>
          <w:tcPr>
            <w:tcW w:w="1384" w:type="dxa"/>
          </w:tcPr>
          <w:p w:rsidR="0096126A" w:rsidRPr="00CC45E7" w:rsidRDefault="0096126A" w:rsidP="00A244A5">
            <w:pPr>
              <w:spacing w:afterLines="0"/>
            </w:pPr>
            <w:r w:rsidRPr="00CC45E7">
              <w:t>Q1 2017</w:t>
            </w:r>
          </w:p>
        </w:tc>
        <w:tc>
          <w:tcPr>
            <w:tcW w:w="1964" w:type="dxa"/>
          </w:tcPr>
          <w:p w:rsidR="0096126A" w:rsidRPr="00CC45E7" w:rsidRDefault="00A244A5" w:rsidP="00A244A5">
            <w:pPr>
              <w:spacing w:afterLines="0"/>
            </w:pPr>
            <w:r>
              <w:t>3</w:t>
            </w:r>
          </w:p>
        </w:tc>
        <w:tc>
          <w:tcPr>
            <w:tcW w:w="1965" w:type="dxa"/>
          </w:tcPr>
          <w:p w:rsidR="0096126A" w:rsidRPr="00CC45E7" w:rsidRDefault="00A244A5" w:rsidP="00A244A5">
            <w:pPr>
              <w:spacing w:afterLines="0"/>
            </w:pPr>
            <w:r>
              <w:t>2</w:t>
            </w:r>
          </w:p>
        </w:tc>
        <w:tc>
          <w:tcPr>
            <w:tcW w:w="1964" w:type="dxa"/>
          </w:tcPr>
          <w:p w:rsidR="0096126A" w:rsidRPr="00CC45E7" w:rsidRDefault="00A244A5" w:rsidP="00A244A5">
            <w:pPr>
              <w:spacing w:afterLines="0"/>
            </w:pPr>
            <w:r>
              <w:t>1</w:t>
            </w:r>
          </w:p>
        </w:tc>
        <w:tc>
          <w:tcPr>
            <w:tcW w:w="1965" w:type="dxa"/>
          </w:tcPr>
          <w:p w:rsidR="0096126A" w:rsidRPr="00CC45E7" w:rsidRDefault="00A244A5" w:rsidP="00A244A5">
            <w:pPr>
              <w:spacing w:afterLines="0"/>
            </w:pPr>
            <w:r>
              <w:t>0.8</w:t>
            </w:r>
          </w:p>
        </w:tc>
      </w:tr>
      <w:tr w:rsidR="00C04B72" w:rsidRPr="00CC45E7" w:rsidTr="00A244A5">
        <w:tc>
          <w:tcPr>
            <w:tcW w:w="1384" w:type="dxa"/>
          </w:tcPr>
          <w:p w:rsidR="0096126A" w:rsidRPr="00CC45E7" w:rsidRDefault="0096126A" w:rsidP="00A244A5">
            <w:pPr>
              <w:spacing w:afterLines="0"/>
            </w:pPr>
            <w:r w:rsidRPr="00CC45E7">
              <w:t>Q2 2017</w:t>
            </w:r>
          </w:p>
        </w:tc>
        <w:tc>
          <w:tcPr>
            <w:tcW w:w="1964" w:type="dxa"/>
          </w:tcPr>
          <w:p w:rsidR="0096126A" w:rsidRPr="00CC45E7" w:rsidRDefault="00A244A5" w:rsidP="00A244A5">
            <w:pPr>
              <w:spacing w:afterLines="0"/>
            </w:pPr>
            <w:r>
              <w:t>5</w:t>
            </w:r>
          </w:p>
        </w:tc>
        <w:tc>
          <w:tcPr>
            <w:tcW w:w="1965" w:type="dxa"/>
          </w:tcPr>
          <w:p w:rsidR="0096126A" w:rsidRPr="00CC45E7" w:rsidRDefault="00A244A5" w:rsidP="00A244A5">
            <w:pPr>
              <w:spacing w:afterLines="0"/>
            </w:pPr>
            <w:r>
              <w:t>5</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1.2</w:t>
            </w:r>
          </w:p>
        </w:tc>
      </w:tr>
      <w:tr w:rsidR="00C04B72" w:rsidRPr="00CC45E7" w:rsidTr="00A244A5">
        <w:tc>
          <w:tcPr>
            <w:tcW w:w="1384" w:type="dxa"/>
          </w:tcPr>
          <w:p w:rsidR="0096126A" w:rsidRPr="00CC45E7" w:rsidRDefault="0096126A" w:rsidP="00A244A5">
            <w:pPr>
              <w:spacing w:afterLines="0"/>
            </w:pPr>
            <w:r w:rsidRPr="00CC45E7">
              <w:t>Q3 2017</w:t>
            </w:r>
          </w:p>
        </w:tc>
        <w:tc>
          <w:tcPr>
            <w:tcW w:w="1964" w:type="dxa"/>
          </w:tcPr>
          <w:p w:rsidR="0096126A" w:rsidRPr="00CC45E7" w:rsidRDefault="00A244A5" w:rsidP="00A244A5">
            <w:pPr>
              <w:spacing w:afterLines="0"/>
            </w:pPr>
            <w:r>
              <w:t>4</w:t>
            </w:r>
          </w:p>
        </w:tc>
        <w:tc>
          <w:tcPr>
            <w:tcW w:w="1965" w:type="dxa"/>
          </w:tcPr>
          <w:p w:rsidR="0096126A" w:rsidRPr="00CC45E7" w:rsidRDefault="00A244A5" w:rsidP="00A244A5">
            <w:pPr>
              <w:spacing w:afterLines="0"/>
            </w:pPr>
            <w:r>
              <w:t>4</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1.0</w:t>
            </w:r>
          </w:p>
        </w:tc>
      </w:tr>
      <w:tr w:rsidR="00C04B72" w:rsidRPr="00CC45E7" w:rsidTr="00A244A5">
        <w:tc>
          <w:tcPr>
            <w:tcW w:w="1384" w:type="dxa"/>
          </w:tcPr>
          <w:p w:rsidR="0096126A" w:rsidRPr="00CC45E7" w:rsidRDefault="0096126A" w:rsidP="00A244A5">
            <w:pPr>
              <w:spacing w:afterLines="0"/>
            </w:pPr>
            <w:r>
              <w:t>Q4 2017</w:t>
            </w:r>
          </w:p>
        </w:tc>
        <w:tc>
          <w:tcPr>
            <w:tcW w:w="1964" w:type="dxa"/>
          </w:tcPr>
          <w:p w:rsidR="0096126A" w:rsidRPr="00CC45E7" w:rsidRDefault="00A244A5" w:rsidP="00A244A5">
            <w:pPr>
              <w:spacing w:afterLines="0"/>
            </w:pPr>
            <w:r>
              <w:t>4</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1</w:t>
            </w:r>
          </w:p>
        </w:tc>
        <w:tc>
          <w:tcPr>
            <w:tcW w:w="1965" w:type="dxa"/>
          </w:tcPr>
          <w:p w:rsidR="0096126A" w:rsidRPr="00CC45E7" w:rsidRDefault="00A244A5" w:rsidP="00A244A5">
            <w:pPr>
              <w:spacing w:afterLines="0"/>
            </w:pPr>
            <w:r>
              <w:t>0.9</w:t>
            </w:r>
          </w:p>
        </w:tc>
      </w:tr>
      <w:tr w:rsidR="00C04B72" w:rsidRPr="00CC45E7" w:rsidTr="00A244A5">
        <w:tc>
          <w:tcPr>
            <w:tcW w:w="1384" w:type="dxa"/>
          </w:tcPr>
          <w:p w:rsidR="0096126A" w:rsidRDefault="0096126A" w:rsidP="00A244A5">
            <w:pPr>
              <w:spacing w:afterLines="0"/>
            </w:pPr>
            <w:r>
              <w:t>Q1 2018</w:t>
            </w:r>
          </w:p>
        </w:tc>
        <w:tc>
          <w:tcPr>
            <w:tcW w:w="1964" w:type="dxa"/>
          </w:tcPr>
          <w:p w:rsidR="0096126A" w:rsidRDefault="00A244A5" w:rsidP="00A244A5">
            <w:pPr>
              <w:spacing w:afterLines="0"/>
            </w:pPr>
            <w:r>
              <w:t>3</w:t>
            </w:r>
          </w:p>
        </w:tc>
        <w:tc>
          <w:tcPr>
            <w:tcW w:w="1965" w:type="dxa"/>
          </w:tcPr>
          <w:p w:rsidR="0096126A" w:rsidRDefault="00A244A5" w:rsidP="00A244A5">
            <w:pPr>
              <w:spacing w:afterLines="0"/>
            </w:pPr>
            <w:r>
              <w:t>3</w:t>
            </w:r>
          </w:p>
        </w:tc>
        <w:tc>
          <w:tcPr>
            <w:tcW w:w="1964" w:type="dxa"/>
          </w:tcPr>
          <w:p w:rsidR="0096126A" w:rsidRDefault="00A244A5" w:rsidP="00A244A5">
            <w:pPr>
              <w:spacing w:afterLines="0"/>
            </w:pPr>
            <w:r>
              <w:t>0</w:t>
            </w:r>
          </w:p>
        </w:tc>
        <w:tc>
          <w:tcPr>
            <w:tcW w:w="1965" w:type="dxa"/>
          </w:tcPr>
          <w:p w:rsidR="0096126A" w:rsidRDefault="00A244A5" w:rsidP="00A244A5">
            <w:pPr>
              <w:spacing w:afterLines="0"/>
            </w:pPr>
            <w:r>
              <w:t>0.7</w:t>
            </w:r>
          </w:p>
        </w:tc>
      </w:tr>
      <w:tr w:rsidR="00C04B72" w:rsidRPr="00CC45E7" w:rsidTr="00A244A5">
        <w:tc>
          <w:tcPr>
            <w:tcW w:w="1384" w:type="dxa"/>
          </w:tcPr>
          <w:p w:rsidR="00EA4532" w:rsidRDefault="000331C3" w:rsidP="00A244A5">
            <w:pPr>
              <w:spacing w:afterLines="0"/>
            </w:pPr>
            <w:r>
              <w:t>Q2 2018</w:t>
            </w:r>
          </w:p>
        </w:tc>
        <w:tc>
          <w:tcPr>
            <w:tcW w:w="1964" w:type="dxa"/>
          </w:tcPr>
          <w:p w:rsidR="00EA4532" w:rsidRDefault="00AF3ADA" w:rsidP="00A244A5">
            <w:pPr>
              <w:spacing w:afterLines="0"/>
            </w:pPr>
            <w:r>
              <w:t>4</w:t>
            </w:r>
          </w:p>
        </w:tc>
        <w:tc>
          <w:tcPr>
            <w:tcW w:w="1965" w:type="dxa"/>
          </w:tcPr>
          <w:p w:rsidR="00EA4532" w:rsidRDefault="00AF3ADA" w:rsidP="00A244A5">
            <w:pPr>
              <w:spacing w:afterLines="0"/>
            </w:pPr>
            <w:r>
              <w:t>3</w:t>
            </w:r>
          </w:p>
        </w:tc>
        <w:tc>
          <w:tcPr>
            <w:tcW w:w="1964" w:type="dxa"/>
          </w:tcPr>
          <w:p w:rsidR="00EA4532" w:rsidRDefault="00AF3ADA" w:rsidP="00A244A5">
            <w:pPr>
              <w:spacing w:afterLines="0"/>
            </w:pPr>
            <w:r>
              <w:t>1</w:t>
            </w:r>
          </w:p>
        </w:tc>
        <w:tc>
          <w:tcPr>
            <w:tcW w:w="1965" w:type="dxa"/>
          </w:tcPr>
          <w:p w:rsidR="00EA4532" w:rsidRDefault="00AF3ADA" w:rsidP="00A244A5">
            <w:pPr>
              <w:spacing w:afterLines="0"/>
            </w:pPr>
            <w:r>
              <w:t>0.9</w:t>
            </w:r>
          </w:p>
        </w:tc>
      </w:tr>
      <w:tr w:rsidR="000A45A5" w:rsidRPr="00CC45E7" w:rsidTr="00A244A5">
        <w:tc>
          <w:tcPr>
            <w:tcW w:w="1384" w:type="dxa"/>
          </w:tcPr>
          <w:p w:rsidR="000A45A5" w:rsidRDefault="000A45A5" w:rsidP="00A244A5">
            <w:pPr>
              <w:spacing w:afterLines="0"/>
            </w:pPr>
            <w:r>
              <w:t>Q3 2018</w:t>
            </w:r>
          </w:p>
        </w:tc>
        <w:tc>
          <w:tcPr>
            <w:tcW w:w="1964" w:type="dxa"/>
          </w:tcPr>
          <w:p w:rsidR="000A45A5" w:rsidRDefault="00912FF0" w:rsidP="00A244A5">
            <w:pPr>
              <w:spacing w:afterLines="0"/>
            </w:pPr>
            <w:r>
              <w:t>8</w:t>
            </w:r>
          </w:p>
        </w:tc>
        <w:tc>
          <w:tcPr>
            <w:tcW w:w="1965" w:type="dxa"/>
          </w:tcPr>
          <w:p w:rsidR="000A45A5" w:rsidRDefault="00912FF0" w:rsidP="00A244A5">
            <w:pPr>
              <w:spacing w:afterLines="0"/>
            </w:pPr>
            <w:r>
              <w:t>7</w:t>
            </w:r>
          </w:p>
        </w:tc>
        <w:tc>
          <w:tcPr>
            <w:tcW w:w="1964" w:type="dxa"/>
          </w:tcPr>
          <w:p w:rsidR="000A45A5" w:rsidRDefault="000A45A5" w:rsidP="00A244A5">
            <w:pPr>
              <w:spacing w:afterLines="0"/>
            </w:pPr>
            <w:r>
              <w:t>1</w:t>
            </w:r>
          </w:p>
        </w:tc>
        <w:tc>
          <w:tcPr>
            <w:tcW w:w="1965" w:type="dxa"/>
          </w:tcPr>
          <w:p w:rsidR="000A45A5" w:rsidRDefault="000A45A5" w:rsidP="00A244A5">
            <w:pPr>
              <w:spacing w:afterLines="0"/>
            </w:pPr>
            <w:r>
              <w:t>1.</w:t>
            </w:r>
            <w:r w:rsidR="00912FF0">
              <w:t>7</w:t>
            </w:r>
          </w:p>
        </w:tc>
      </w:tr>
      <w:tr w:rsidR="003D3EAE" w:rsidRPr="00CC45E7" w:rsidTr="00A244A5">
        <w:tc>
          <w:tcPr>
            <w:tcW w:w="1384" w:type="dxa"/>
          </w:tcPr>
          <w:p w:rsidR="003D3EAE" w:rsidRDefault="003D3EAE" w:rsidP="00A244A5">
            <w:pPr>
              <w:spacing w:afterLines="0"/>
            </w:pPr>
            <w:r>
              <w:t>Q4 2018</w:t>
            </w:r>
          </w:p>
        </w:tc>
        <w:tc>
          <w:tcPr>
            <w:tcW w:w="1964" w:type="dxa"/>
          </w:tcPr>
          <w:p w:rsidR="003D3EAE" w:rsidRDefault="008B21CA" w:rsidP="00A244A5">
            <w:pPr>
              <w:spacing w:afterLines="0"/>
            </w:pPr>
            <w:r>
              <w:t>3</w:t>
            </w:r>
          </w:p>
        </w:tc>
        <w:tc>
          <w:tcPr>
            <w:tcW w:w="1965" w:type="dxa"/>
          </w:tcPr>
          <w:p w:rsidR="003D3EAE" w:rsidRDefault="003B35C6" w:rsidP="00A244A5">
            <w:pPr>
              <w:spacing w:afterLines="0"/>
            </w:pPr>
            <w:r>
              <w:t>3</w:t>
            </w:r>
          </w:p>
        </w:tc>
        <w:tc>
          <w:tcPr>
            <w:tcW w:w="1964" w:type="dxa"/>
          </w:tcPr>
          <w:p w:rsidR="003D3EAE" w:rsidRDefault="008B21CA" w:rsidP="00A244A5">
            <w:pPr>
              <w:spacing w:afterLines="0"/>
            </w:pPr>
            <w:r>
              <w:t>0</w:t>
            </w:r>
          </w:p>
        </w:tc>
        <w:tc>
          <w:tcPr>
            <w:tcW w:w="1965" w:type="dxa"/>
          </w:tcPr>
          <w:p w:rsidR="003D3EAE" w:rsidRDefault="008B21CA" w:rsidP="00A244A5">
            <w:pPr>
              <w:spacing w:afterLines="0"/>
            </w:pPr>
            <w:r>
              <w:t>0.7</w:t>
            </w:r>
          </w:p>
        </w:tc>
      </w:tr>
    </w:tbl>
    <w:p w:rsidR="00B3262C" w:rsidRDefault="00B3262C" w:rsidP="00CC45E7">
      <w:pPr>
        <w:tabs>
          <w:tab w:val="left" w:pos="567"/>
        </w:tabs>
        <w:spacing w:afterLines="0"/>
        <w:rPr>
          <w:rFonts w:eastAsia="Times New Roman" w:cs="Times New Roman"/>
          <w:b/>
          <w:bCs/>
        </w:rPr>
      </w:pPr>
    </w:p>
    <w:p w:rsidR="00B3262C" w:rsidRDefault="00B3262C" w:rsidP="00B3262C">
      <w:pPr>
        <w:spacing w:after="336"/>
        <w:rPr>
          <w:rFonts w:eastAsia="Times New Roman" w:cs="Times New Roman"/>
          <w:b/>
          <w:bCs/>
        </w:rPr>
      </w:pPr>
      <w:r>
        <w:rPr>
          <w:rFonts w:eastAsia="Times New Roman" w:cs="Times New Roman"/>
          <w:b/>
          <w:bCs/>
        </w:rPr>
        <w:br w:type="page"/>
      </w:r>
      <w:bookmarkStart w:id="250" w:name="_GoBack"/>
      <w:bookmarkEnd w:id="250"/>
    </w:p>
    <w:p w:rsidR="00BC65C2" w:rsidRPr="00CC45E7" w:rsidRDefault="00BC65C2" w:rsidP="00CC45E7">
      <w:pPr>
        <w:tabs>
          <w:tab w:val="left" w:pos="567"/>
        </w:tabs>
        <w:spacing w:afterLines="0"/>
        <w:rPr>
          <w:rFonts w:eastAsia="Times New Roman" w:cs="Times New Roman"/>
          <w:b/>
          <w:bCs/>
        </w:rPr>
      </w:pPr>
    </w:p>
    <w:p w:rsidR="00B62635" w:rsidRDefault="00B62635" w:rsidP="00CC45E7">
      <w:pPr>
        <w:tabs>
          <w:tab w:val="left" w:pos="567"/>
        </w:tabs>
        <w:spacing w:afterLines="0"/>
        <w:rPr>
          <w:rFonts w:eastAsia="Times New Roman" w:cs="Times New Roman"/>
          <w:bCs/>
        </w:rPr>
      </w:pPr>
      <w:bookmarkStart w:id="251" w:name="_Toc2150633"/>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6511C6">
        <w:rPr>
          <w:rFonts w:eastAsia="Times New Roman" w:cs="Times New Roman"/>
          <w:b/>
          <w:bCs/>
          <w:noProof/>
        </w:rPr>
        <w:t>3</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Launceston General Hospital numbers and rates per10 000 patient days of HCA-SAB</w:t>
      </w:r>
      <w:bookmarkEnd w:id="25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
        <w:tblDescription w:val="Launceston General Hospital numbers and rates per10 000 patient days of HCA-SAB"/>
      </w:tblPr>
      <w:tblGrid>
        <w:gridCol w:w="1384"/>
        <w:gridCol w:w="1964"/>
        <w:gridCol w:w="1965"/>
        <w:gridCol w:w="1964"/>
        <w:gridCol w:w="1965"/>
      </w:tblGrid>
      <w:tr w:rsidR="00C04B72" w:rsidRPr="00CC45E7" w:rsidTr="00A244A5">
        <w:trPr>
          <w:tblHeader/>
        </w:trPr>
        <w:tc>
          <w:tcPr>
            <w:tcW w:w="1384" w:type="dxa"/>
          </w:tcPr>
          <w:p w:rsidR="0096126A" w:rsidRPr="00CC45E7" w:rsidRDefault="0096126A" w:rsidP="00A244A5">
            <w:pPr>
              <w:spacing w:afterLines="0"/>
              <w:rPr>
                <w:b/>
              </w:rPr>
            </w:pPr>
            <w:r w:rsidRPr="00CC45E7">
              <w:rPr>
                <w:b/>
              </w:rPr>
              <w:t>Quarter</w:t>
            </w:r>
          </w:p>
        </w:tc>
        <w:tc>
          <w:tcPr>
            <w:tcW w:w="1964" w:type="dxa"/>
          </w:tcPr>
          <w:p w:rsidR="0096126A" w:rsidRPr="00CC45E7" w:rsidRDefault="0096126A" w:rsidP="00A244A5">
            <w:pPr>
              <w:spacing w:afterLines="0"/>
              <w:rPr>
                <w:b/>
              </w:rPr>
            </w:pPr>
            <w:r w:rsidRPr="00CC45E7">
              <w:rPr>
                <w:b/>
              </w:rPr>
              <w:t xml:space="preserve">Total HCA-SAB </w:t>
            </w:r>
          </w:p>
        </w:tc>
        <w:tc>
          <w:tcPr>
            <w:tcW w:w="1965" w:type="dxa"/>
          </w:tcPr>
          <w:p w:rsidR="0096126A" w:rsidRPr="00CC45E7" w:rsidRDefault="0096126A" w:rsidP="00A244A5">
            <w:pPr>
              <w:spacing w:afterLines="0"/>
              <w:rPr>
                <w:b/>
              </w:rPr>
            </w:pPr>
            <w:r w:rsidRPr="00CC45E7">
              <w:rPr>
                <w:b/>
              </w:rPr>
              <w:t>Number MSSA</w:t>
            </w:r>
          </w:p>
        </w:tc>
        <w:tc>
          <w:tcPr>
            <w:tcW w:w="1964" w:type="dxa"/>
          </w:tcPr>
          <w:p w:rsidR="0096126A" w:rsidRPr="00CC45E7" w:rsidRDefault="0096126A" w:rsidP="00A244A5">
            <w:pPr>
              <w:spacing w:afterLines="0"/>
              <w:rPr>
                <w:b/>
              </w:rPr>
            </w:pPr>
            <w:r w:rsidRPr="00CC45E7">
              <w:rPr>
                <w:b/>
              </w:rPr>
              <w:t>Number MRSA</w:t>
            </w:r>
          </w:p>
        </w:tc>
        <w:tc>
          <w:tcPr>
            <w:tcW w:w="1965" w:type="dxa"/>
          </w:tcPr>
          <w:p w:rsidR="0096126A" w:rsidRPr="00CC45E7" w:rsidRDefault="0096126A" w:rsidP="00A244A5">
            <w:pPr>
              <w:spacing w:afterLines="0"/>
              <w:rPr>
                <w:b/>
              </w:rPr>
            </w:pPr>
            <w:r w:rsidRPr="00CC45E7">
              <w:rPr>
                <w:b/>
              </w:rPr>
              <w:t>HCA SAB Rate</w:t>
            </w:r>
          </w:p>
        </w:tc>
      </w:tr>
      <w:tr w:rsidR="00C04B72" w:rsidRPr="00CC45E7" w:rsidTr="00A244A5">
        <w:tc>
          <w:tcPr>
            <w:tcW w:w="1384" w:type="dxa"/>
          </w:tcPr>
          <w:p w:rsidR="0096126A" w:rsidRPr="00CC45E7" w:rsidRDefault="0096126A" w:rsidP="00A244A5">
            <w:pPr>
              <w:spacing w:afterLines="0"/>
            </w:pPr>
            <w:r w:rsidRPr="00CC45E7">
              <w:t>Q3 2016</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2</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0.6</w:t>
            </w:r>
          </w:p>
        </w:tc>
      </w:tr>
      <w:tr w:rsidR="00C04B72" w:rsidRPr="00CC45E7" w:rsidTr="00A244A5">
        <w:tc>
          <w:tcPr>
            <w:tcW w:w="1384" w:type="dxa"/>
          </w:tcPr>
          <w:p w:rsidR="0096126A" w:rsidRPr="00CC45E7" w:rsidRDefault="0096126A" w:rsidP="00A244A5">
            <w:pPr>
              <w:spacing w:afterLines="0"/>
            </w:pPr>
            <w:r w:rsidRPr="00CC45E7">
              <w:t>Q4 2016</w:t>
            </w:r>
          </w:p>
        </w:tc>
        <w:tc>
          <w:tcPr>
            <w:tcW w:w="1964" w:type="dxa"/>
          </w:tcPr>
          <w:p w:rsidR="0096126A" w:rsidRPr="00CC45E7" w:rsidRDefault="00A244A5" w:rsidP="00A244A5">
            <w:pPr>
              <w:spacing w:afterLines="0"/>
            </w:pPr>
            <w:r>
              <w:t>1</w:t>
            </w:r>
          </w:p>
        </w:tc>
        <w:tc>
          <w:tcPr>
            <w:tcW w:w="1965" w:type="dxa"/>
          </w:tcPr>
          <w:p w:rsidR="0096126A" w:rsidRPr="00CC45E7" w:rsidRDefault="00A244A5" w:rsidP="00A244A5">
            <w:pPr>
              <w:spacing w:afterLines="0"/>
            </w:pPr>
            <w:r>
              <w:t>0</w:t>
            </w:r>
          </w:p>
        </w:tc>
        <w:tc>
          <w:tcPr>
            <w:tcW w:w="1964" w:type="dxa"/>
          </w:tcPr>
          <w:p w:rsidR="0096126A" w:rsidRPr="00CC45E7" w:rsidRDefault="00A244A5" w:rsidP="00A244A5">
            <w:pPr>
              <w:spacing w:afterLines="0"/>
            </w:pPr>
            <w:r>
              <w:t>1</w:t>
            </w:r>
          </w:p>
        </w:tc>
        <w:tc>
          <w:tcPr>
            <w:tcW w:w="1965" w:type="dxa"/>
          </w:tcPr>
          <w:p w:rsidR="0096126A" w:rsidRPr="00CC45E7" w:rsidRDefault="00A244A5" w:rsidP="00A244A5">
            <w:pPr>
              <w:spacing w:afterLines="0"/>
            </w:pPr>
            <w:r>
              <w:t>0.3</w:t>
            </w:r>
          </w:p>
        </w:tc>
      </w:tr>
      <w:tr w:rsidR="00C04B72" w:rsidRPr="00CC45E7" w:rsidTr="00A244A5">
        <w:tc>
          <w:tcPr>
            <w:tcW w:w="1384" w:type="dxa"/>
          </w:tcPr>
          <w:p w:rsidR="0096126A" w:rsidRPr="00CC45E7" w:rsidRDefault="0096126A" w:rsidP="00A244A5">
            <w:pPr>
              <w:spacing w:afterLines="0"/>
            </w:pPr>
            <w:r w:rsidRPr="00CC45E7">
              <w:t>Q1 2017</w:t>
            </w:r>
          </w:p>
        </w:tc>
        <w:tc>
          <w:tcPr>
            <w:tcW w:w="1964" w:type="dxa"/>
          </w:tcPr>
          <w:p w:rsidR="0096126A" w:rsidRPr="00CC45E7" w:rsidRDefault="00A244A5" w:rsidP="00A244A5">
            <w:pPr>
              <w:spacing w:afterLines="0"/>
            </w:pPr>
            <w:r>
              <w:t>3</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0.9</w:t>
            </w:r>
          </w:p>
        </w:tc>
      </w:tr>
      <w:tr w:rsidR="00C04B72" w:rsidRPr="00CC45E7" w:rsidTr="00A244A5">
        <w:tc>
          <w:tcPr>
            <w:tcW w:w="1384" w:type="dxa"/>
          </w:tcPr>
          <w:p w:rsidR="0096126A" w:rsidRPr="00CC45E7" w:rsidRDefault="0096126A" w:rsidP="00A244A5">
            <w:pPr>
              <w:spacing w:afterLines="0"/>
            </w:pPr>
            <w:r w:rsidRPr="00CC45E7">
              <w:t>Q2 2017</w:t>
            </w:r>
          </w:p>
        </w:tc>
        <w:tc>
          <w:tcPr>
            <w:tcW w:w="1964" w:type="dxa"/>
          </w:tcPr>
          <w:p w:rsidR="0096126A" w:rsidRPr="00CC45E7" w:rsidRDefault="00A244A5" w:rsidP="00A244A5">
            <w:pPr>
              <w:spacing w:afterLines="0"/>
            </w:pPr>
            <w:r>
              <w:t>5</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1.4</w:t>
            </w:r>
          </w:p>
        </w:tc>
      </w:tr>
      <w:tr w:rsidR="00C04B72" w:rsidRPr="00CC45E7" w:rsidTr="00A244A5">
        <w:tc>
          <w:tcPr>
            <w:tcW w:w="1384" w:type="dxa"/>
          </w:tcPr>
          <w:p w:rsidR="0096126A" w:rsidRPr="00CC45E7" w:rsidRDefault="0096126A" w:rsidP="00A244A5">
            <w:pPr>
              <w:spacing w:afterLines="0"/>
            </w:pPr>
            <w:r w:rsidRPr="00CC45E7">
              <w:t>Q3 2017</w:t>
            </w:r>
          </w:p>
        </w:tc>
        <w:tc>
          <w:tcPr>
            <w:tcW w:w="1964" w:type="dxa"/>
          </w:tcPr>
          <w:p w:rsidR="0096126A" w:rsidRPr="00CC45E7" w:rsidRDefault="00A244A5" w:rsidP="00A244A5">
            <w:pPr>
              <w:spacing w:afterLines="0"/>
            </w:pPr>
            <w:r>
              <w:t>3</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0.8</w:t>
            </w:r>
          </w:p>
        </w:tc>
      </w:tr>
      <w:tr w:rsidR="00C04B72" w:rsidRPr="00CC45E7" w:rsidTr="00A244A5">
        <w:tc>
          <w:tcPr>
            <w:tcW w:w="1384" w:type="dxa"/>
          </w:tcPr>
          <w:p w:rsidR="0096126A" w:rsidRPr="00CC45E7" w:rsidRDefault="0096126A" w:rsidP="00A244A5">
            <w:pPr>
              <w:spacing w:afterLines="0"/>
            </w:pPr>
            <w:r>
              <w:t>Q4 2017</w:t>
            </w:r>
          </w:p>
        </w:tc>
        <w:tc>
          <w:tcPr>
            <w:tcW w:w="1964" w:type="dxa"/>
          </w:tcPr>
          <w:p w:rsidR="0096126A" w:rsidRPr="00CC45E7" w:rsidRDefault="00A244A5" w:rsidP="00A244A5">
            <w:pPr>
              <w:spacing w:afterLines="0"/>
            </w:pPr>
            <w:r>
              <w:t>7</w:t>
            </w:r>
          </w:p>
        </w:tc>
        <w:tc>
          <w:tcPr>
            <w:tcW w:w="1965" w:type="dxa"/>
          </w:tcPr>
          <w:p w:rsidR="0096126A" w:rsidRPr="00CC45E7" w:rsidRDefault="00A244A5" w:rsidP="00A244A5">
            <w:pPr>
              <w:spacing w:afterLines="0"/>
            </w:pPr>
            <w:r>
              <w:t>5</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2.0</w:t>
            </w:r>
          </w:p>
        </w:tc>
      </w:tr>
      <w:tr w:rsidR="00C04B72" w:rsidRPr="00CC45E7" w:rsidTr="00A244A5">
        <w:tc>
          <w:tcPr>
            <w:tcW w:w="1384" w:type="dxa"/>
          </w:tcPr>
          <w:p w:rsidR="0096126A" w:rsidRDefault="0096126A" w:rsidP="00A244A5">
            <w:pPr>
              <w:spacing w:afterLines="0"/>
            </w:pPr>
            <w:r>
              <w:t>Q1 2018</w:t>
            </w:r>
          </w:p>
        </w:tc>
        <w:tc>
          <w:tcPr>
            <w:tcW w:w="1964" w:type="dxa"/>
          </w:tcPr>
          <w:p w:rsidR="0096126A" w:rsidRDefault="00A244A5" w:rsidP="00A244A5">
            <w:pPr>
              <w:spacing w:afterLines="0"/>
            </w:pPr>
            <w:r>
              <w:t>3</w:t>
            </w:r>
          </w:p>
        </w:tc>
        <w:tc>
          <w:tcPr>
            <w:tcW w:w="1965" w:type="dxa"/>
          </w:tcPr>
          <w:p w:rsidR="0096126A" w:rsidRDefault="00A244A5" w:rsidP="00A244A5">
            <w:pPr>
              <w:spacing w:afterLines="0"/>
            </w:pPr>
            <w:r>
              <w:t>3</w:t>
            </w:r>
          </w:p>
        </w:tc>
        <w:tc>
          <w:tcPr>
            <w:tcW w:w="1964" w:type="dxa"/>
          </w:tcPr>
          <w:p w:rsidR="0096126A" w:rsidRDefault="00A244A5" w:rsidP="00A244A5">
            <w:pPr>
              <w:spacing w:afterLines="0"/>
            </w:pPr>
            <w:r>
              <w:t>0</w:t>
            </w:r>
          </w:p>
        </w:tc>
        <w:tc>
          <w:tcPr>
            <w:tcW w:w="1965" w:type="dxa"/>
          </w:tcPr>
          <w:p w:rsidR="0096126A" w:rsidRDefault="00A244A5" w:rsidP="00A244A5">
            <w:pPr>
              <w:spacing w:afterLines="0"/>
            </w:pPr>
            <w:r>
              <w:t>0.9</w:t>
            </w:r>
          </w:p>
        </w:tc>
      </w:tr>
      <w:tr w:rsidR="00C04B72" w:rsidRPr="00CC45E7" w:rsidTr="00A244A5">
        <w:tc>
          <w:tcPr>
            <w:tcW w:w="1384" w:type="dxa"/>
          </w:tcPr>
          <w:p w:rsidR="00EA4532" w:rsidRDefault="000331C3" w:rsidP="00A244A5">
            <w:pPr>
              <w:spacing w:afterLines="0"/>
            </w:pPr>
            <w:r>
              <w:t>Q2 2018</w:t>
            </w:r>
          </w:p>
        </w:tc>
        <w:tc>
          <w:tcPr>
            <w:tcW w:w="1964" w:type="dxa"/>
          </w:tcPr>
          <w:p w:rsidR="00EA4532" w:rsidRDefault="00AF3ADA" w:rsidP="00A244A5">
            <w:pPr>
              <w:spacing w:afterLines="0"/>
            </w:pPr>
            <w:r>
              <w:t>5</w:t>
            </w:r>
          </w:p>
        </w:tc>
        <w:tc>
          <w:tcPr>
            <w:tcW w:w="1965" w:type="dxa"/>
          </w:tcPr>
          <w:p w:rsidR="00EA4532" w:rsidRDefault="00AF3ADA" w:rsidP="00A244A5">
            <w:pPr>
              <w:spacing w:afterLines="0"/>
            </w:pPr>
            <w:r>
              <w:t>4</w:t>
            </w:r>
          </w:p>
        </w:tc>
        <w:tc>
          <w:tcPr>
            <w:tcW w:w="1964" w:type="dxa"/>
          </w:tcPr>
          <w:p w:rsidR="00EA4532" w:rsidRDefault="00AF3ADA" w:rsidP="00A244A5">
            <w:pPr>
              <w:spacing w:afterLines="0"/>
            </w:pPr>
            <w:r>
              <w:t>1</w:t>
            </w:r>
          </w:p>
        </w:tc>
        <w:tc>
          <w:tcPr>
            <w:tcW w:w="1965" w:type="dxa"/>
          </w:tcPr>
          <w:p w:rsidR="00EA4532" w:rsidRDefault="00AF3ADA" w:rsidP="00A244A5">
            <w:pPr>
              <w:spacing w:afterLines="0"/>
            </w:pPr>
            <w:r>
              <w:t>1.4</w:t>
            </w:r>
          </w:p>
        </w:tc>
      </w:tr>
      <w:tr w:rsidR="000A45A5" w:rsidRPr="00CC45E7" w:rsidTr="00A244A5">
        <w:tc>
          <w:tcPr>
            <w:tcW w:w="1384" w:type="dxa"/>
          </w:tcPr>
          <w:p w:rsidR="000A45A5" w:rsidRDefault="000A45A5" w:rsidP="00A244A5">
            <w:pPr>
              <w:spacing w:afterLines="0"/>
            </w:pPr>
            <w:r>
              <w:t>Q3 2018</w:t>
            </w:r>
          </w:p>
        </w:tc>
        <w:tc>
          <w:tcPr>
            <w:tcW w:w="1964" w:type="dxa"/>
          </w:tcPr>
          <w:p w:rsidR="000A45A5" w:rsidRDefault="000A45A5" w:rsidP="00A244A5">
            <w:pPr>
              <w:spacing w:afterLines="0"/>
            </w:pPr>
            <w:r>
              <w:t>3</w:t>
            </w:r>
          </w:p>
        </w:tc>
        <w:tc>
          <w:tcPr>
            <w:tcW w:w="1965" w:type="dxa"/>
          </w:tcPr>
          <w:p w:rsidR="000A45A5" w:rsidRDefault="000A45A5" w:rsidP="00A244A5">
            <w:pPr>
              <w:spacing w:afterLines="0"/>
            </w:pPr>
            <w:r>
              <w:t>3</w:t>
            </w:r>
          </w:p>
        </w:tc>
        <w:tc>
          <w:tcPr>
            <w:tcW w:w="1964" w:type="dxa"/>
          </w:tcPr>
          <w:p w:rsidR="000A45A5" w:rsidRDefault="000A45A5" w:rsidP="00A244A5">
            <w:pPr>
              <w:spacing w:afterLines="0"/>
            </w:pPr>
            <w:r>
              <w:t>0</w:t>
            </w:r>
          </w:p>
        </w:tc>
        <w:tc>
          <w:tcPr>
            <w:tcW w:w="1965" w:type="dxa"/>
          </w:tcPr>
          <w:p w:rsidR="000A45A5" w:rsidRDefault="000A45A5" w:rsidP="00A244A5">
            <w:pPr>
              <w:spacing w:afterLines="0"/>
            </w:pPr>
            <w:r>
              <w:t>0.8</w:t>
            </w:r>
          </w:p>
        </w:tc>
      </w:tr>
      <w:tr w:rsidR="003D3EAE" w:rsidRPr="00CC45E7" w:rsidTr="00A244A5">
        <w:tc>
          <w:tcPr>
            <w:tcW w:w="1384" w:type="dxa"/>
          </w:tcPr>
          <w:p w:rsidR="003D3EAE" w:rsidRDefault="003D3EAE" w:rsidP="00A244A5">
            <w:pPr>
              <w:spacing w:afterLines="0"/>
            </w:pPr>
            <w:r>
              <w:t>Q4 2018</w:t>
            </w:r>
          </w:p>
        </w:tc>
        <w:tc>
          <w:tcPr>
            <w:tcW w:w="1964" w:type="dxa"/>
          </w:tcPr>
          <w:p w:rsidR="003D3EAE" w:rsidRDefault="008B21CA" w:rsidP="00A244A5">
            <w:pPr>
              <w:spacing w:afterLines="0"/>
            </w:pPr>
            <w:r>
              <w:t>2</w:t>
            </w:r>
          </w:p>
        </w:tc>
        <w:tc>
          <w:tcPr>
            <w:tcW w:w="1965" w:type="dxa"/>
          </w:tcPr>
          <w:p w:rsidR="003D3EAE" w:rsidRDefault="008B21CA" w:rsidP="00A244A5">
            <w:pPr>
              <w:spacing w:afterLines="0"/>
            </w:pPr>
            <w:r>
              <w:t>2</w:t>
            </w:r>
          </w:p>
        </w:tc>
        <w:tc>
          <w:tcPr>
            <w:tcW w:w="1964" w:type="dxa"/>
          </w:tcPr>
          <w:p w:rsidR="003D3EAE" w:rsidRDefault="008B21CA" w:rsidP="00A244A5">
            <w:pPr>
              <w:spacing w:afterLines="0"/>
            </w:pPr>
            <w:r>
              <w:t>0</w:t>
            </w:r>
          </w:p>
        </w:tc>
        <w:tc>
          <w:tcPr>
            <w:tcW w:w="1965" w:type="dxa"/>
          </w:tcPr>
          <w:p w:rsidR="006511C6" w:rsidRDefault="008B21CA" w:rsidP="00A244A5">
            <w:pPr>
              <w:spacing w:afterLines="0"/>
            </w:pPr>
            <w:r>
              <w:t>0.5</w:t>
            </w:r>
          </w:p>
        </w:tc>
      </w:tr>
    </w:tbl>
    <w:p w:rsidR="00A244A5" w:rsidRPr="00CC45E7" w:rsidRDefault="00A244A5" w:rsidP="00CC45E7">
      <w:pPr>
        <w:spacing w:afterLines="0"/>
        <w:rPr>
          <w:rFonts w:eastAsia="Times New Roman" w:cs="Times New Roman"/>
          <w:b/>
          <w:bCs/>
        </w:rPr>
      </w:pPr>
    </w:p>
    <w:p w:rsidR="00B62635" w:rsidRDefault="00B62635" w:rsidP="00CC45E7">
      <w:pPr>
        <w:spacing w:afterLines="0"/>
        <w:rPr>
          <w:rFonts w:eastAsia="Times New Roman" w:cs="Times New Roman"/>
          <w:bCs/>
        </w:rPr>
      </w:pPr>
      <w:bookmarkStart w:id="252" w:name="_Toc2150634"/>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6511C6">
        <w:rPr>
          <w:rFonts w:eastAsia="Times New Roman" w:cs="Times New Roman"/>
          <w:b/>
          <w:bCs/>
          <w:noProof/>
        </w:rPr>
        <w:t>4</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Mersey Community Hospital numbers and rates per10 000 patient days of HCA-SAB</w:t>
      </w:r>
      <w:bookmarkEnd w:id="25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
        <w:tblDescription w:val="Mersey Community Hospital numbers and rates per10 000 patient days of HCA-SAB"/>
      </w:tblPr>
      <w:tblGrid>
        <w:gridCol w:w="1384"/>
        <w:gridCol w:w="1964"/>
        <w:gridCol w:w="1965"/>
        <w:gridCol w:w="1964"/>
        <w:gridCol w:w="1965"/>
      </w:tblGrid>
      <w:tr w:rsidR="00C04B72" w:rsidRPr="00CC45E7" w:rsidTr="00A244A5">
        <w:trPr>
          <w:tblHeader/>
        </w:trPr>
        <w:tc>
          <w:tcPr>
            <w:tcW w:w="1384" w:type="dxa"/>
          </w:tcPr>
          <w:p w:rsidR="00DF4EF5" w:rsidRPr="00CC45E7" w:rsidRDefault="00DF4EF5" w:rsidP="00A244A5">
            <w:pPr>
              <w:spacing w:afterLines="0"/>
              <w:rPr>
                <w:b/>
              </w:rPr>
            </w:pPr>
            <w:r w:rsidRPr="00CC45E7">
              <w:rPr>
                <w:b/>
              </w:rPr>
              <w:t>Quarter</w:t>
            </w:r>
          </w:p>
        </w:tc>
        <w:tc>
          <w:tcPr>
            <w:tcW w:w="1964" w:type="dxa"/>
          </w:tcPr>
          <w:p w:rsidR="00DF4EF5" w:rsidRPr="00CC45E7" w:rsidRDefault="00DF4EF5" w:rsidP="00A244A5">
            <w:pPr>
              <w:spacing w:afterLines="0"/>
              <w:rPr>
                <w:b/>
              </w:rPr>
            </w:pPr>
            <w:r w:rsidRPr="00CC45E7">
              <w:rPr>
                <w:b/>
              </w:rPr>
              <w:t xml:space="preserve">Total HCA-SAB </w:t>
            </w:r>
          </w:p>
        </w:tc>
        <w:tc>
          <w:tcPr>
            <w:tcW w:w="1965" w:type="dxa"/>
          </w:tcPr>
          <w:p w:rsidR="00DF4EF5" w:rsidRPr="00CC45E7" w:rsidRDefault="00DF4EF5" w:rsidP="00A244A5">
            <w:pPr>
              <w:spacing w:afterLines="0"/>
              <w:rPr>
                <w:b/>
              </w:rPr>
            </w:pPr>
            <w:r w:rsidRPr="00CC45E7">
              <w:rPr>
                <w:b/>
              </w:rPr>
              <w:t>Number MSSA</w:t>
            </w:r>
          </w:p>
        </w:tc>
        <w:tc>
          <w:tcPr>
            <w:tcW w:w="1964" w:type="dxa"/>
          </w:tcPr>
          <w:p w:rsidR="00DF4EF5" w:rsidRPr="00CC45E7" w:rsidRDefault="00DF4EF5" w:rsidP="00A244A5">
            <w:pPr>
              <w:spacing w:afterLines="0"/>
              <w:rPr>
                <w:b/>
              </w:rPr>
            </w:pPr>
            <w:r w:rsidRPr="00CC45E7">
              <w:rPr>
                <w:b/>
              </w:rPr>
              <w:t>Number MRSA</w:t>
            </w:r>
          </w:p>
        </w:tc>
        <w:tc>
          <w:tcPr>
            <w:tcW w:w="1965" w:type="dxa"/>
          </w:tcPr>
          <w:p w:rsidR="00DF4EF5" w:rsidRPr="00CC45E7" w:rsidRDefault="00DF4EF5" w:rsidP="00A244A5">
            <w:pPr>
              <w:spacing w:afterLines="0"/>
              <w:rPr>
                <w:b/>
              </w:rPr>
            </w:pPr>
            <w:r w:rsidRPr="00CC45E7">
              <w:rPr>
                <w:b/>
              </w:rPr>
              <w:t>HCA SAB Rate</w:t>
            </w:r>
          </w:p>
        </w:tc>
      </w:tr>
      <w:tr w:rsidR="00C04B72" w:rsidRPr="00CC45E7" w:rsidTr="00A244A5">
        <w:tc>
          <w:tcPr>
            <w:tcW w:w="1384" w:type="dxa"/>
          </w:tcPr>
          <w:p w:rsidR="00DF4EF5" w:rsidRPr="00CC45E7" w:rsidRDefault="00DF4EF5" w:rsidP="00A244A5">
            <w:pPr>
              <w:spacing w:afterLines="0"/>
            </w:pPr>
            <w:r w:rsidRPr="00CC45E7">
              <w:t>Q3 2016</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C04B72" w:rsidRPr="00CC45E7" w:rsidTr="00A244A5">
        <w:tc>
          <w:tcPr>
            <w:tcW w:w="1384" w:type="dxa"/>
          </w:tcPr>
          <w:p w:rsidR="00DF4EF5" w:rsidRPr="00CC45E7" w:rsidRDefault="00DF4EF5" w:rsidP="00A244A5">
            <w:pPr>
              <w:spacing w:afterLines="0"/>
            </w:pPr>
            <w:r w:rsidRPr="00CC45E7">
              <w:t>Q4 2016</w:t>
            </w:r>
          </w:p>
        </w:tc>
        <w:tc>
          <w:tcPr>
            <w:tcW w:w="1964" w:type="dxa"/>
          </w:tcPr>
          <w:p w:rsidR="00DF4EF5" w:rsidRPr="00CC45E7" w:rsidRDefault="00A244A5" w:rsidP="00A244A5">
            <w:pPr>
              <w:spacing w:afterLines="0"/>
            </w:pPr>
            <w:r>
              <w:t>2</w:t>
            </w:r>
          </w:p>
        </w:tc>
        <w:tc>
          <w:tcPr>
            <w:tcW w:w="1965" w:type="dxa"/>
          </w:tcPr>
          <w:p w:rsidR="00DF4EF5" w:rsidRPr="00CC45E7" w:rsidRDefault="00A244A5" w:rsidP="00A244A5">
            <w:pPr>
              <w:spacing w:afterLines="0"/>
            </w:pPr>
            <w:r>
              <w:t>2</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4.2</w:t>
            </w:r>
          </w:p>
        </w:tc>
      </w:tr>
      <w:tr w:rsidR="00C04B72" w:rsidRPr="00CC45E7" w:rsidTr="00A244A5">
        <w:tc>
          <w:tcPr>
            <w:tcW w:w="1384" w:type="dxa"/>
          </w:tcPr>
          <w:p w:rsidR="00DF4EF5" w:rsidRPr="00CC45E7" w:rsidRDefault="00DF4EF5" w:rsidP="00A244A5">
            <w:pPr>
              <w:spacing w:afterLines="0"/>
            </w:pPr>
            <w:r w:rsidRPr="00CC45E7">
              <w:t>Q1 2017</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C04B72" w:rsidRPr="00CC45E7" w:rsidTr="00A244A5">
        <w:tc>
          <w:tcPr>
            <w:tcW w:w="1384" w:type="dxa"/>
          </w:tcPr>
          <w:p w:rsidR="00DF4EF5" w:rsidRPr="00CC45E7" w:rsidRDefault="00DF4EF5" w:rsidP="00A244A5">
            <w:pPr>
              <w:spacing w:afterLines="0"/>
            </w:pPr>
            <w:r w:rsidRPr="00CC45E7">
              <w:t>Q2 2017</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2.3</w:t>
            </w:r>
          </w:p>
        </w:tc>
      </w:tr>
      <w:tr w:rsidR="00C04B72" w:rsidRPr="00CC45E7" w:rsidTr="00A244A5">
        <w:tc>
          <w:tcPr>
            <w:tcW w:w="1384" w:type="dxa"/>
          </w:tcPr>
          <w:p w:rsidR="00DF4EF5" w:rsidRPr="00CC45E7" w:rsidRDefault="00DF4EF5" w:rsidP="00A244A5">
            <w:pPr>
              <w:spacing w:afterLines="0"/>
            </w:pPr>
            <w:r w:rsidRPr="00CC45E7">
              <w:t>Q3 2017</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1.8</w:t>
            </w:r>
          </w:p>
        </w:tc>
      </w:tr>
      <w:tr w:rsidR="00C04B72" w:rsidRPr="00CC45E7" w:rsidTr="00A244A5">
        <w:tc>
          <w:tcPr>
            <w:tcW w:w="1384" w:type="dxa"/>
          </w:tcPr>
          <w:p w:rsidR="00DF4EF5" w:rsidRPr="00CC45E7" w:rsidRDefault="00DF4EF5" w:rsidP="00A244A5">
            <w:pPr>
              <w:spacing w:afterLines="0"/>
            </w:pPr>
            <w:r>
              <w:t>Q4 2017</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C04B72" w:rsidRPr="00CC45E7" w:rsidTr="00A244A5">
        <w:tc>
          <w:tcPr>
            <w:tcW w:w="1384" w:type="dxa"/>
          </w:tcPr>
          <w:p w:rsidR="00DF4EF5" w:rsidRDefault="00DF4EF5" w:rsidP="00A244A5">
            <w:pPr>
              <w:spacing w:afterLines="0"/>
            </w:pPr>
            <w:r>
              <w:t>Q1 2018</w:t>
            </w:r>
          </w:p>
        </w:tc>
        <w:tc>
          <w:tcPr>
            <w:tcW w:w="1964" w:type="dxa"/>
          </w:tcPr>
          <w:p w:rsidR="00DF4EF5" w:rsidRDefault="00A244A5" w:rsidP="00A244A5">
            <w:pPr>
              <w:spacing w:afterLines="0"/>
            </w:pPr>
            <w:r>
              <w:t>0</w:t>
            </w:r>
          </w:p>
        </w:tc>
        <w:tc>
          <w:tcPr>
            <w:tcW w:w="1965" w:type="dxa"/>
          </w:tcPr>
          <w:p w:rsidR="00DF4EF5" w:rsidRDefault="00A244A5" w:rsidP="00A244A5">
            <w:pPr>
              <w:spacing w:afterLines="0"/>
            </w:pPr>
            <w:r>
              <w:t>0</w:t>
            </w:r>
          </w:p>
        </w:tc>
        <w:tc>
          <w:tcPr>
            <w:tcW w:w="1964" w:type="dxa"/>
          </w:tcPr>
          <w:p w:rsidR="00DF4EF5" w:rsidRDefault="00A244A5" w:rsidP="00A244A5">
            <w:pPr>
              <w:spacing w:afterLines="0"/>
            </w:pPr>
            <w:r>
              <w:t>0</w:t>
            </w:r>
          </w:p>
        </w:tc>
        <w:tc>
          <w:tcPr>
            <w:tcW w:w="1965" w:type="dxa"/>
          </w:tcPr>
          <w:p w:rsidR="00DF4EF5" w:rsidRDefault="00A244A5" w:rsidP="00A244A5">
            <w:pPr>
              <w:spacing w:afterLines="0"/>
            </w:pPr>
            <w:r>
              <w:t>0.0</w:t>
            </w:r>
          </w:p>
        </w:tc>
      </w:tr>
      <w:tr w:rsidR="00C04B72" w:rsidRPr="00CC45E7" w:rsidTr="00A244A5">
        <w:tc>
          <w:tcPr>
            <w:tcW w:w="1384" w:type="dxa"/>
          </w:tcPr>
          <w:p w:rsidR="00EA4532" w:rsidRDefault="000331C3" w:rsidP="00A244A5">
            <w:pPr>
              <w:spacing w:afterLines="0"/>
            </w:pPr>
            <w:r>
              <w:t>Q2 2018</w:t>
            </w:r>
          </w:p>
        </w:tc>
        <w:tc>
          <w:tcPr>
            <w:tcW w:w="1964" w:type="dxa"/>
          </w:tcPr>
          <w:p w:rsidR="00EA4532" w:rsidRDefault="00AF3ADA" w:rsidP="00A244A5">
            <w:pPr>
              <w:spacing w:afterLines="0"/>
            </w:pPr>
            <w:r>
              <w:t>0</w:t>
            </w:r>
          </w:p>
        </w:tc>
        <w:tc>
          <w:tcPr>
            <w:tcW w:w="1965" w:type="dxa"/>
          </w:tcPr>
          <w:p w:rsidR="00EA4532" w:rsidRDefault="00AF3ADA" w:rsidP="00A244A5">
            <w:pPr>
              <w:spacing w:afterLines="0"/>
            </w:pPr>
            <w:r>
              <w:t>0</w:t>
            </w:r>
          </w:p>
        </w:tc>
        <w:tc>
          <w:tcPr>
            <w:tcW w:w="1964" w:type="dxa"/>
          </w:tcPr>
          <w:p w:rsidR="00EA4532" w:rsidRDefault="00AF3ADA" w:rsidP="00A244A5">
            <w:pPr>
              <w:spacing w:afterLines="0"/>
            </w:pPr>
            <w:r>
              <w:t>0</w:t>
            </w:r>
          </w:p>
        </w:tc>
        <w:tc>
          <w:tcPr>
            <w:tcW w:w="1965" w:type="dxa"/>
          </w:tcPr>
          <w:p w:rsidR="00EA4532" w:rsidRDefault="00AF3ADA" w:rsidP="00A244A5">
            <w:pPr>
              <w:spacing w:afterLines="0"/>
            </w:pPr>
            <w:r>
              <w:t>0.0</w:t>
            </w:r>
          </w:p>
        </w:tc>
      </w:tr>
      <w:tr w:rsidR="000A45A5" w:rsidRPr="00CC45E7" w:rsidTr="00A244A5">
        <w:tc>
          <w:tcPr>
            <w:tcW w:w="1384" w:type="dxa"/>
          </w:tcPr>
          <w:p w:rsidR="000A45A5" w:rsidRDefault="000A45A5" w:rsidP="00A244A5">
            <w:pPr>
              <w:spacing w:afterLines="0"/>
            </w:pPr>
            <w:r>
              <w:t>Q3 2018</w:t>
            </w:r>
          </w:p>
        </w:tc>
        <w:tc>
          <w:tcPr>
            <w:tcW w:w="1964" w:type="dxa"/>
          </w:tcPr>
          <w:p w:rsidR="000A45A5" w:rsidRDefault="000A45A5" w:rsidP="00A244A5">
            <w:pPr>
              <w:spacing w:afterLines="0"/>
            </w:pPr>
            <w:r>
              <w:t>1</w:t>
            </w:r>
          </w:p>
        </w:tc>
        <w:tc>
          <w:tcPr>
            <w:tcW w:w="1965" w:type="dxa"/>
          </w:tcPr>
          <w:p w:rsidR="000A45A5" w:rsidRDefault="000A45A5" w:rsidP="00A244A5">
            <w:pPr>
              <w:spacing w:afterLines="0"/>
            </w:pPr>
            <w:r>
              <w:t>1</w:t>
            </w:r>
          </w:p>
        </w:tc>
        <w:tc>
          <w:tcPr>
            <w:tcW w:w="1964" w:type="dxa"/>
          </w:tcPr>
          <w:p w:rsidR="000A45A5" w:rsidRDefault="000A45A5" w:rsidP="00A244A5">
            <w:pPr>
              <w:spacing w:afterLines="0"/>
            </w:pPr>
            <w:r>
              <w:t>0</w:t>
            </w:r>
          </w:p>
        </w:tc>
        <w:tc>
          <w:tcPr>
            <w:tcW w:w="1965" w:type="dxa"/>
          </w:tcPr>
          <w:p w:rsidR="000A45A5" w:rsidRDefault="000A45A5" w:rsidP="00A244A5">
            <w:pPr>
              <w:spacing w:afterLines="0"/>
            </w:pPr>
            <w:r>
              <w:t>2.1</w:t>
            </w:r>
          </w:p>
        </w:tc>
      </w:tr>
      <w:tr w:rsidR="003D3EAE" w:rsidRPr="00CC45E7" w:rsidTr="00A244A5">
        <w:tc>
          <w:tcPr>
            <w:tcW w:w="1384" w:type="dxa"/>
          </w:tcPr>
          <w:p w:rsidR="003D3EAE" w:rsidRDefault="003D3EAE" w:rsidP="00A244A5">
            <w:pPr>
              <w:spacing w:afterLines="0"/>
            </w:pPr>
            <w:r>
              <w:t>Q4 2018</w:t>
            </w:r>
          </w:p>
        </w:tc>
        <w:tc>
          <w:tcPr>
            <w:tcW w:w="1964" w:type="dxa"/>
          </w:tcPr>
          <w:p w:rsidR="003D3EAE" w:rsidRDefault="008B21CA" w:rsidP="00A244A5">
            <w:pPr>
              <w:spacing w:afterLines="0"/>
            </w:pPr>
            <w:r>
              <w:t>1</w:t>
            </w:r>
          </w:p>
        </w:tc>
        <w:tc>
          <w:tcPr>
            <w:tcW w:w="1965" w:type="dxa"/>
          </w:tcPr>
          <w:p w:rsidR="003D3EAE" w:rsidRDefault="008B21CA" w:rsidP="00A244A5">
            <w:pPr>
              <w:spacing w:afterLines="0"/>
            </w:pPr>
            <w:r>
              <w:t>1</w:t>
            </w:r>
          </w:p>
        </w:tc>
        <w:tc>
          <w:tcPr>
            <w:tcW w:w="1964" w:type="dxa"/>
          </w:tcPr>
          <w:p w:rsidR="003D3EAE" w:rsidRDefault="008B21CA" w:rsidP="00A244A5">
            <w:pPr>
              <w:spacing w:afterLines="0"/>
            </w:pPr>
            <w:r>
              <w:t>0</w:t>
            </w:r>
          </w:p>
        </w:tc>
        <w:tc>
          <w:tcPr>
            <w:tcW w:w="1965" w:type="dxa"/>
          </w:tcPr>
          <w:p w:rsidR="003D3EAE" w:rsidRDefault="008B21CA" w:rsidP="00A244A5">
            <w:pPr>
              <w:spacing w:afterLines="0"/>
            </w:pPr>
            <w:r>
              <w:t>1.9</w:t>
            </w:r>
          </w:p>
        </w:tc>
      </w:tr>
    </w:tbl>
    <w:p w:rsidR="00B3262C" w:rsidRDefault="00B3262C" w:rsidP="00CC45E7">
      <w:pPr>
        <w:tabs>
          <w:tab w:val="left" w:pos="567"/>
        </w:tabs>
        <w:spacing w:afterLines="0"/>
        <w:rPr>
          <w:rFonts w:eastAsia="Times New Roman" w:cs="Times New Roman"/>
          <w:b/>
          <w:bCs/>
        </w:rPr>
      </w:pPr>
    </w:p>
    <w:p w:rsidR="00B3262C" w:rsidRDefault="00B3262C" w:rsidP="00B3262C">
      <w:pPr>
        <w:spacing w:after="336"/>
        <w:rPr>
          <w:rFonts w:eastAsia="Times New Roman" w:cs="Times New Roman"/>
          <w:b/>
          <w:bCs/>
        </w:rPr>
      </w:pPr>
      <w:r>
        <w:rPr>
          <w:rFonts w:eastAsia="Times New Roman" w:cs="Times New Roman"/>
          <w:b/>
          <w:bCs/>
        </w:rPr>
        <w:br w:type="page"/>
      </w:r>
    </w:p>
    <w:p w:rsidR="0096126A" w:rsidRDefault="0096126A" w:rsidP="00CC45E7">
      <w:pPr>
        <w:tabs>
          <w:tab w:val="left" w:pos="567"/>
        </w:tabs>
        <w:spacing w:afterLines="0"/>
        <w:rPr>
          <w:rFonts w:eastAsia="Times New Roman" w:cs="Times New Roman"/>
          <w:b/>
          <w:bCs/>
        </w:rPr>
      </w:pPr>
    </w:p>
    <w:p w:rsidR="00B62635" w:rsidRDefault="00B62635" w:rsidP="00CC45E7">
      <w:pPr>
        <w:tabs>
          <w:tab w:val="left" w:pos="567"/>
        </w:tabs>
        <w:spacing w:afterLines="0"/>
        <w:rPr>
          <w:rFonts w:eastAsia="Times New Roman" w:cs="Times New Roman"/>
          <w:bCs/>
        </w:rPr>
      </w:pPr>
      <w:bookmarkStart w:id="253" w:name="_Toc2150635"/>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6511C6">
        <w:rPr>
          <w:rFonts w:eastAsia="Times New Roman" w:cs="Times New Roman"/>
          <w:b/>
          <w:bCs/>
          <w:noProof/>
        </w:rPr>
        <w:t>5</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North West Regional Hospital numbers and rates per10 000 patient days of HCA-SAB.</w:t>
      </w:r>
      <w:bookmarkEnd w:id="25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6"/>
        <w:tblDescription w:val="North West Regional Hospital numbers and rates per10 000 patient days of HCA-SAB."/>
      </w:tblPr>
      <w:tblGrid>
        <w:gridCol w:w="1384"/>
        <w:gridCol w:w="1964"/>
        <w:gridCol w:w="1965"/>
        <w:gridCol w:w="1964"/>
        <w:gridCol w:w="1965"/>
      </w:tblGrid>
      <w:tr w:rsidR="00C04B72" w:rsidRPr="00CC45E7" w:rsidTr="00A244A5">
        <w:trPr>
          <w:tblHeader/>
        </w:trPr>
        <w:tc>
          <w:tcPr>
            <w:tcW w:w="1384" w:type="dxa"/>
          </w:tcPr>
          <w:p w:rsidR="00DF4EF5" w:rsidRPr="00CC45E7" w:rsidRDefault="00DF4EF5" w:rsidP="00A244A5">
            <w:pPr>
              <w:spacing w:afterLines="0"/>
              <w:rPr>
                <w:b/>
              </w:rPr>
            </w:pPr>
            <w:r w:rsidRPr="00CC45E7">
              <w:rPr>
                <w:b/>
              </w:rPr>
              <w:t>Quarter</w:t>
            </w:r>
          </w:p>
        </w:tc>
        <w:tc>
          <w:tcPr>
            <w:tcW w:w="1964" w:type="dxa"/>
          </w:tcPr>
          <w:p w:rsidR="00DF4EF5" w:rsidRPr="00CC45E7" w:rsidRDefault="00DF4EF5" w:rsidP="00A244A5">
            <w:pPr>
              <w:spacing w:afterLines="0"/>
              <w:rPr>
                <w:b/>
              </w:rPr>
            </w:pPr>
            <w:r w:rsidRPr="00CC45E7">
              <w:rPr>
                <w:b/>
              </w:rPr>
              <w:t xml:space="preserve">Total HCA-SAB </w:t>
            </w:r>
          </w:p>
        </w:tc>
        <w:tc>
          <w:tcPr>
            <w:tcW w:w="1965" w:type="dxa"/>
          </w:tcPr>
          <w:p w:rsidR="00DF4EF5" w:rsidRPr="00CC45E7" w:rsidRDefault="00DF4EF5" w:rsidP="00A244A5">
            <w:pPr>
              <w:spacing w:afterLines="0"/>
              <w:rPr>
                <w:b/>
              </w:rPr>
            </w:pPr>
            <w:r w:rsidRPr="00CC45E7">
              <w:rPr>
                <w:b/>
              </w:rPr>
              <w:t>Number MSSA</w:t>
            </w:r>
          </w:p>
        </w:tc>
        <w:tc>
          <w:tcPr>
            <w:tcW w:w="1964" w:type="dxa"/>
          </w:tcPr>
          <w:p w:rsidR="00DF4EF5" w:rsidRPr="00CC45E7" w:rsidRDefault="00DF4EF5" w:rsidP="00A244A5">
            <w:pPr>
              <w:spacing w:afterLines="0"/>
              <w:rPr>
                <w:b/>
              </w:rPr>
            </w:pPr>
            <w:r w:rsidRPr="00CC45E7">
              <w:rPr>
                <w:b/>
              </w:rPr>
              <w:t>Number MRSA</w:t>
            </w:r>
          </w:p>
        </w:tc>
        <w:tc>
          <w:tcPr>
            <w:tcW w:w="1965" w:type="dxa"/>
          </w:tcPr>
          <w:p w:rsidR="00DF4EF5" w:rsidRPr="00CC45E7" w:rsidRDefault="00DF4EF5" w:rsidP="00A244A5">
            <w:pPr>
              <w:spacing w:afterLines="0"/>
              <w:rPr>
                <w:b/>
              </w:rPr>
            </w:pPr>
            <w:r w:rsidRPr="00CC45E7">
              <w:rPr>
                <w:b/>
              </w:rPr>
              <w:t>HCA SAB Rate</w:t>
            </w:r>
          </w:p>
        </w:tc>
      </w:tr>
      <w:tr w:rsidR="00C04B72" w:rsidRPr="00CC45E7" w:rsidTr="00A244A5">
        <w:tc>
          <w:tcPr>
            <w:tcW w:w="1384" w:type="dxa"/>
          </w:tcPr>
          <w:p w:rsidR="00DF4EF5" w:rsidRPr="00CC45E7" w:rsidRDefault="00DF4EF5" w:rsidP="00A244A5">
            <w:pPr>
              <w:spacing w:afterLines="0"/>
            </w:pPr>
            <w:r w:rsidRPr="00CC45E7">
              <w:t>Q3 2016</w:t>
            </w:r>
          </w:p>
        </w:tc>
        <w:tc>
          <w:tcPr>
            <w:tcW w:w="1964" w:type="dxa"/>
          </w:tcPr>
          <w:p w:rsidR="00DF4EF5" w:rsidRPr="00CC45E7" w:rsidRDefault="00A244A5" w:rsidP="00A244A5">
            <w:pPr>
              <w:spacing w:afterLines="0"/>
            </w:pPr>
            <w:r>
              <w:t>2</w:t>
            </w:r>
          </w:p>
        </w:tc>
        <w:tc>
          <w:tcPr>
            <w:tcW w:w="1965" w:type="dxa"/>
          </w:tcPr>
          <w:p w:rsidR="00DF4EF5" w:rsidRPr="00CC45E7" w:rsidRDefault="00A244A5" w:rsidP="00A244A5">
            <w:pPr>
              <w:spacing w:afterLines="0"/>
            </w:pPr>
            <w:r>
              <w:t>2</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1.8</w:t>
            </w:r>
          </w:p>
        </w:tc>
      </w:tr>
      <w:tr w:rsidR="00C04B72" w:rsidRPr="00CC45E7" w:rsidTr="00A244A5">
        <w:tc>
          <w:tcPr>
            <w:tcW w:w="1384" w:type="dxa"/>
          </w:tcPr>
          <w:p w:rsidR="00DF4EF5" w:rsidRPr="00CC45E7" w:rsidRDefault="00DF4EF5" w:rsidP="00A244A5">
            <w:pPr>
              <w:spacing w:afterLines="0"/>
            </w:pPr>
            <w:r w:rsidRPr="00CC45E7">
              <w:t>Q4 2016</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0.9</w:t>
            </w:r>
          </w:p>
        </w:tc>
      </w:tr>
      <w:tr w:rsidR="00C04B72" w:rsidRPr="00CC45E7" w:rsidTr="00A244A5">
        <w:tc>
          <w:tcPr>
            <w:tcW w:w="1384" w:type="dxa"/>
          </w:tcPr>
          <w:p w:rsidR="00DF4EF5" w:rsidRPr="00CC45E7" w:rsidRDefault="00DF4EF5" w:rsidP="00A244A5">
            <w:pPr>
              <w:spacing w:afterLines="0"/>
            </w:pPr>
            <w:r w:rsidRPr="00CC45E7">
              <w:t>Q1 2017</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1.0</w:t>
            </w:r>
          </w:p>
        </w:tc>
      </w:tr>
      <w:tr w:rsidR="00C04B72" w:rsidRPr="00CC45E7" w:rsidTr="00A244A5">
        <w:tc>
          <w:tcPr>
            <w:tcW w:w="1384" w:type="dxa"/>
          </w:tcPr>
          <w:p w:rsidR="00DF4EF5" w:rsidRPr="00CC45E7" w:rsidRDefault="00DF4EF5" w:rsidP="00A244A5">
            <w:pPr>
              <w:spacing w:afterLines="0"/>
            </w:pPr>
            <w:r w:rsidRPr="00CC45E7">
              <w:t>Q2 2017</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0.9</w:t>
            </w:r>
          </w:p>
        </w:tc>
      </w:tr>
      <w:tr w:rsidR="009D568F" w:rsidRPr="00CC45E7" w:rsidTr="00A244A5">
        <w:tc>
          <w:tcPr>
            <w:tcW w:w="1384" w:type="dxa"/>
          </w:tcPr>
          <w:p w:rsidR="00DF4EF5" w:rsidRPr="00CC45E7" w:rsidRDefault="00DF4EF5" w:rsidP="00A244A5">
            <w:pPr>
              <w:spacing w:afterLines="0"/>
            </w:pPr>
            <w:r w:rsidRPr="00CC45E7">
              <w:t>Q3 2017</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9D568F" w:rsidRPr="00CC45E7" w:rsidTr="00A244A5">
        <w:tc>
          <w:tcPr>
            <w:tcW w:w="1384" w:type="dxa"/>
          </w:tcPr>
          <w:p w:rsidR="00DF4EF5" w:rsidRPr="00CC45E7" w:rsidRDefault="00DF4EF5" w:rsidP="00A244A5">
            <w:pPr>
              <w:spacing w:afterLines="0"/>
            </w:pPr>
            <w:r>
              <w:t>Q4 2017</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C04B72" w:rsidRPr="00CC45E7" w:rsidTr="00A244A5">
        <w:tc>
          <w:tcPr>
            <w:tcW w:w="1384" w:type="dxa"/>
          </w:tcPr>
          <w:p w:rsidR="00DF4EF5" w:rsidRDefault="00DF4EF5" w:rsidP="00A244A5">
            <w:pPr>
              <w:spacing w:afterLines="0"/>
            </w:pPr>
            <w:r>
              <w:t>Q1 2018</w:t>
            </w:r>
          </w:p>
        </w:tc>
        <w:tc>
          <w:tcPr>
            <w:tcW w:w="1964" w:type="dxa"/>
          </w:tcPr>
          <w:p w:rsidR="00DF4EF5" w:rsidRDefault="00A244A5" w:rsidP="00A244A5">
            <w:pPr>
              <w:spacing w:afterLines="0"/>
            </w:pPr>
            <w:r>
              <w:t>1</w:t>
            </w:r>
          </w:p>
        </w:tc>
        <w:tc>
          <w:tcPr>
            <w:tcW w:w="1965" w:type="dxa"/>
          </w:tcPr>
          <w:p w:rsidR="00DF4EF5" w:rsidRDefault="00A244A5" w:rsidP="00A244A5">
            <w:pPr>
              <w:spacing w:afterLines="0"/>
            </w:pPr>
            <w:r>
              <w:t>1</w:t>
            </w:r>
          </w:p>
        </w:tc>
        <w:tc>
          <w:tcPr>
            <w:tcW w:w="1964" w:type="dxa"/>
          </w:tcPr>
          <w:p w:rsidR="00DF4EF5" w:rsidRDefault="00A244A5" w:rsidP="00A244A5">
            <w:pPr>
              <w:spacing w:afterLines="0"/>
            </w:pPr>
            <w:r>
              <w:t>0</w:t>
            </w:r>
          </w:p>
        </w:tc>
        <w:tc>
          <w:tcPr>
            <w:tcW w:w="1965" w:type="dxa"/>
          </w:tcPr>
          <w:p w:rsidR="00DF4EF5" w:rsidRDefault="00A244A5" w:rsidP="00A244A5">
            <w:pPr>
              <w:spacing w:afterLines="0"/>
            </w:pPr>
            <w:r>
              <w:t>0.9</w:t>
            </w:r>
          </w:p>
        </w:tc>
      </w:tr>
      <w:tr w:rsidR="009D568F" w:rsidRPr="00CC45E7" w:rsidTr="00A244A5">
        <w:tc>
          <w:tcPr>
            <w:tcW w:w="1384" w:type="dxa"/>
          </w:tcPr>
          <w:p w:rsidR="00EA4532" w:rsidRDefault="000331C3" w:rsidP="00A244A5">
            <w:pPr>
              <w:spacing w:afterLines="0"/>
            </w:pPr>
            <w:r>
              <w:t>Q2 2018</w:t>
            </w:r>
          </w:p>
        </w:tc>
        <w:tc>
          <w:tcPr>
            <w:tcW w:w="1964" w:type="dxa"/>
          </w:tcPr>
          <w:p w:rsidR="00EA4532" w:rsidRDefault="00301E13" w:rsidP="00A244A5">
            <w:pPr>
              <w:spacing w:afterLines="0"/>
            </w:pPr>
            <w:r>
              <w:t>1</w:t>
            </w:r>
          </w:p>
        </w:tc>
        <w:tc>
          <w:tcPr>
            <w:tcW w:w="1965" w:type="dxa"/>
          </w:tcPr>
          <w:p w:rsidR="00EA4532" w:rsidRDefault="00301E13" w:rsidP="00A244A5">
            <w:pPr>
              <w:spacing w:afterLines="0"/>
            </w:pPr>
            <w:r>
              <w:t>1</w:t>
            </w:r>
          </w:p>
        </w:tc>
        <w:tc>
          <w:tcPr>
            <w:tcW w:w="1964" w:type="dxa"/>
          </w:tcPr>
          <w:p w:rsidR="00EA4532" w:rsidRDefault="00AF3ADA" w:rsidP="00A244A5">
            <w:pPr>
              <w:spacing w:afterLines="0"/>
            </w:pPr>
            <w:r>
              <w:t>0</w:t>
            </w:r>
          </w:p>
        </w:tc>
        <w:tc>
          <w:tcPr>
            <w:tcW w:w="1965" w:type="dxa"/>
          </w:tcPr>
          <w:p w:rsidR="00EA4532" w:rsidRDefault="00301E13" w:rsidP="00A244A5">
            <w:pPr>
              <w:spacing w:afterLines="0"/>
            </w:pPr>
            <w:r>
              <w:t>0.9</w:t>
            </w:r>
          </w:p>
        </w:tc>
      </w:tr>
      <w:tr w:rsidR="000A45A5" w:rsidRPr="00CC45E7" w:rsidTr="00A244A5">
        <w:tc>
          <w:tcPr>
            <w:tcW w:w="1384" w:type="dxa"/>
          </w:tcPr>
          <w:p w:rsidR="000A45A5" w:rsidRDefault="000A45A5" w:rsidP="00A244A5">
            <w:pPr>
              <w:spacing w:afterLines="0"/>
            </w:pPr>
            <w:r>
              <w:t>Q3 2018</w:t>
            </w:r>
          </w:p>
        </w:tc>
        <w:tc>
          <w:tcPr>
            <w:tcW w:w="1964" w:type="dxa"/>
          </w:tcPr>
          <w:p w:rsidR="000A45A5" w:rsidRDefault="00C33E09" w:rsidP="00A244A5">
            <w:pPr>
              <w:spacing w:afterLines="0"/>
            </w:pPr>
            <w:r>
              <w:t>1</w:t>
            </w:r>
          </w:p>
        </w:tc>
        <w:tc>
          <w:tcPr>
            <w:tcW w:w="1965" w:type="dxa"/>
          </w:tcPr>
          <w:p w:rsidR="000A45A5" w:rsidRDefault="00C33E09" w:rsidP="00A244A5">
            <w:pPr>
              <w:spacing w:afterLines="0"/>
            </w:pPr>
            <w:r>
              <w:t>1</w:t>
            </w:r>
          </w:p>
        </w:tc>
        <w:tc>
          <w:tcPr>
            <w:tcW w:w="1964" w:type="dxa"/>
          </w:tcPr>
          <w:p w:rsidR="000A45A5" w:rsidRDefault="000A45A5" w:rsidP="00A244A5">
            <w:pPr>
              <w:spacing w:afterLines="0"/>
            </w:pPr>
            <w:r>
              <w:t>0</w:t>
            </w:r>
          </w:p>
        </w:tc>
        <w:tc>
          <w:tcPr>
            <w:tcW w:w="1965" w:type="dxa"/>
          </w:tcPr>
          <w:p w:rsidR="000A45A5" w:rsidRDefault="000A45A5" w:rsidP="00A244A5">
            <w:pPr>
              <w:spacing w:afterLines="0"/>
            </w:pPr>
            <w:r>
              <w:t>0.</w:t>
            </w:r>
            <w:r w:rsidR="00C33E09">
              <w:t>8</w:t>
            </w:r>
          </w:p>
        </w:tc>
      </w:tr>
      <w:tr w:rsidR="003D3EAE" w:rsidRPr="00CC45E7" w:rsidTr="00A244A5">
        <w:tc>
          <w:tcPr>
            <w:tcW w:w="1384" w:type="dxa"/>
          </w:tcPr>
          <w:p w:rsidR="003D3EAE" w:rsidRDefault="003D3EAE" w:rsidP="00A244A5">
            <w:pPr>
              <w:spacing w:afterLines="0"/>
            </w:pPr>
            <w:r>
              <w:t>Q4 2018</w:t>
            </w:r>
          </w:p>
        </w:tc>
        <w:tc>
          <w:tcPr>
            <w:tcW w:w="1964" w:type="dxa"/>
          </w:tcPr>
          <w:p w:rsidR="003D3EAE" w:rsidRDefault="008B21CA" w:rsidP="00A244A5">
            <w:pPr>
              <w:spacing w:afterLines="0"/>
            </w:pPr>
            <w:r>
              <w:t>1</w:t>
            </w:r>
          </w:p>
        </w:tc>
        <w:tc>
          <w:tcPr>
            <w:tcW w:w="1965" w:type="dxa"/>
          </w:tcPr>
          <w:p w:rsidR="003D3EAE" w:rsidRDefault="008B21CA" w:rsidP="00A244A5">
            <w:pPr>
              <w:spacing w:afterLines="0"/>
            </w:pPr>
            <w:r>
              <w:t>1</w:t>
            </w:r>
          </w:p>
        </w:tc>
        <w:tc>
          <w:tcPr>
            <w:tcW w:w="1964" w:type="dxa"/>
          </w:tcPr>
          <w:p w:rsidR="003D3EAE" w:rsidRDefault="008B21CA" w:rsidP="00A244A5">
            <w:pPr>
              <w:spacing w:afterLines="0"/>
            </w:pPr>
            <w:r>
              <w:t>0</w:t>
            </w:r>
          </w:p>
        </w:tc>
        <w:tc>
          <w:tcPr>
            <w:tcW w:w="1965" w:type="dxa"/>
          </w:tcPr>
          <w:p w:rsidR="003D3EAE" w:rsidRDefault="008B21CA" w:rsidP="00A244A5">
            <w:pPr>
              <w:spacing w:afterLines="0"/>
            </w:pPr>
            <w:r>
              <w:t>0.9</w:t>
            </w:r>
          </w:p>
        </w:tc>
      </w:tr>
    </w:tbl>
    <w:p w:rsidR="00DF4EF5" w:rsidRPr="00CC45E7" w:rsidRDefault="00DF4EF5" w:rsidP="00CC45E7">
      <w:pPr>
        <w:tabs>
          <w:tab w:val="left" w:pos="567"/>
        </w:tabs>
        <w:spacing w:afterLines="0"/>
        <w:rPr>
          <w:rFonts w:eastAsia="Times New Roman" w:cs="Times New Roman"/>
          <w:bCs/>
        </w:rPr>
      </w:pPr>
    </w:p>
    <w:p w:rsidR="00B62635" w:rsidRPr="00CC45E7" w:rsidRDefault="00B62635" w:rsidP="00CC45E7">
      <w:pPr>
        <w:pStyle w:val="Heading2"/>
        <w:spacing w:before="0" w:afterLines="0" w:after="140"/>
        <w:rPr>
          <w:rFonts w:ascii="Gill Sans MT" w:hAnsi="Gill Sans MT"/>
          <w:sz w:val="32"/>
          <w:szCs w:val="32"/>
        </w:rPr>
      </w:pPr>
      <w:bookmarkStart w:id="254" w:name="_Toc468796317"/>
      <w:bookmarkStart w:id="255" w:name="_Toc2082151"/>
      <w:r w:rsidRPr="00CC45E7">
        <w:rPr>
          <w:rFonts w:ascii="Gill Sans MT" w:hAnsi="Gill Sans MT"/>
          <w:i/>
          <w:color w:val="auto"/>
          <w:sz w:val="32"/>
          <w:szCs w:val="32"/>
        </w:rPr>
        <w:t>Clostridium difficile</w:t>
      </w:r>
      <w:r w:rsidRPr="00CC45E7">
        <w:rPr>
          <w:rFonts w:ascii="Gill Sans MT" w:hAnsi="Gill Sans MT"/>
          <w:color w:val="auto"/>
          <w:sz w:val="32"/>
          <w:szCs w:val="32"/>
        </w:rPr>
        <w:t xml:space="preserve"> infection (CDI)</w:t>
      </w:r>
      <w:bookmarkEnd w:id="254"/>
      <w:bookmarkEnd w:id="255"/>
    </w:p>
    <w:p w:rsidR="00B62635" w:rsidRPr="00CC45E7" w:rsidRDefault="00B62635" w:rsidP="00CC45E7">
      <w:pPr>
        <w:tabs>
          <w:tab w:val="left" w:pos="567"/>
        </w:tabs>
        <w:spacing w:afterLines="0"/>
        <w:rPr>
          <w:rFonts w:eastAsia="Times New Roman" w:cs="Times New Roman"/>
          <w:bCs/>
        </w:rPr>
      </w:pPr>
      <w:bookmarkStart w:id="256" w:name="_Toc2150636"/>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6511C6">
        <w:rPr>
          <w:rFonts w:eastAsia="Times New Roman" w:cs="Times New Roman"/>
          <w:b/>
          <w:bCs/>
          <w:noProof/>
        </w:rPr>
        <w:t>6</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Tasmanian numbers and rates per10 000 patient days of CDI</w:t>
      </w:r>
      <w:bookmarkEnd w:id="256"/>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7"/>
        <w:tblDescription w:val="Tasmanian numbers and rates per 10 000 patient days of CDI"/>
      </w:tblPr>
      <w:tblGrid>
        <w:gridCol w:w="1786"/>
        <w:gridCol w:w="1928"/>
        <w:gridCol w:w="1928"/>
        <w:gridCol w:w="1928"/>
        <w:gridCol w:w="1786"/>
      </w:tblGrid>
      <w:tr w:rsidR="00C04B72" w:rsidRPr="00CC45E7" w:rsidTr="002514EC">
        <w:trPr>
          <w:trHeight w:val="70"/>
          <w:tblHeader/>
        </w:trPr>
        <w:tc>
          <w:tcPr>
            <w:tcW w:w="1786" w:type="dxa"/>
            <w:shd w:val="clear" w:color="auto" w:fill="auto"/>
          </w:tcPr>
          <w:p w:rsidR="00073FF1" w:rsidRPr="00CC45E7" w:rsidRDefault="00073FF1" w:rsidP="00073FF1">
            <w:pPr>
              <w:spacing w:afterLines="0"/>
              <w:jc w:val="center"/>
              <w:rPr>
                <w:b/>
                <w:sz w:val="20"/>
                <w:szCs w:val="20"/>
              </w:rPr>
            </w:pPr>
            <w:r w:rsidRPr="00CC45E7">
              <w:rPr>
                <w:b/>
                <w:sz w:val="20"/>
                <w:szCs w:val="20"/>
              </w:rPr>
              <w:t>Quarter</w:t>
            </w:r>
          </w:p>
        </w:tc>
        <w:tc>
          <w:tcPr>
            <w:tcW w:w="1928" w:type="dxa"/>
            <w:shd w:val="clear" w:color="auto" w:fill="auto"/>
          </w:tcPr>
          <w:p w:rsidR="00073FF1" w:rsidRPr="00CC45E7" w:rsidRDefault="00073FF1" w:rsidP="00073FF1">
            <w:pPr>
              <w:spacing w:afterLines="0"/>
              <w:jc w:val="center"/>
              <w:rPr>
                <w:b/>
                <w:sz w:val="20"/>
                <w:szCs w:val="20"/>
              </w:rPr>
            </w:pPr>
            <w:r w:rsidRPr="00CC45E7">
              <w:rPr>
                <w:b/>
                <w:sz w:val="20"/>
                <w:szCs w:val="20"/>
              </w:rPr>
              <w:t>Total hospital identified CDI</w:t>
            </w:r>
          </w:p>
        </w:tc>
        <w:tc>
          <w:tcPr>
            <w:tcW w:w="1928" w:type="dxa"/>
            <w:shd w:val="clear" w:color="auto" w:fill="auto"/>
          </w:tcPr>
          <w:p w:rsidR="00073FF1" w:rsidRPr="00CC45E7" w:rsidRDefault="00073FF1" w:rsidP="00073FF1">
            <w:pPr>
              <w:spacing w:afterLines="0"/>
              <w:jc w:val="center"/>
              <w:rPr>
                <w:b/>
                <w:sz w:val="20"/>
                <w:szCs w:val="20"/>
              </w:rPr>
            </w:pPr>
            <w:r w:rsidRPr="00CC45E7">
              <w:rPr>
                <w:b/>
                <w:sz w:val="20"/>
                <w:szCs w:val="20"/>
              </w:rPr>
              <w:t>Hospital identified Rate</w:t>
            </w:r>
          </w:p>
        </w:tc>
        <w:tc>
          <w:tcPr>
            <w:tcW w:w="1928" w:type="dxa"/>
          </w:tcPr>
          <w:p w:rsidR="00073FF1" w:rsidRPr="00CC45E7" w:rsidRDefault="00073FF1" w:rsidP="00073FF1">
            <w:pPr>
              <w:spacing w:afterLines="0"/>
              <w:jc w:val="center"/>
              <w:rPr>
                <w:b/>
                <w:sz w:val="20"/>
                <w:szCs w:val="20"/>
              </w:rPr>
            </w:pPr>
            <w:r w:rsidRPr="00CC45E7">
              <w:rPr>
                <w:b/>
                <w:sz w:val="20"/>
                <w:szCs w:val="20"/>
              </w:rPr>
              <w:t>Total HCA HCF</w:t>
            </w:r>
          </w:p>
        </w:tc>
        <w:tc>
          <w:tcPr>
            <w:tcW w:w="1786" w:type="dxa"/>
          </w:tcPr>
          <w:p w:rsidR="00073FF1" w:rsidRPr="00CC45E7" w:rsidRDefault="00073FF1" w:rsidP="00073FF1">
            <w:pPr>
              <w:spacing w:afterLines="0"/>
              <w:jc w:val="center"/>
              <w:rPr>
                <w:b/>
                <w:sz w:val="20"/>
                <w:szCs w:val="20"/>
              </w:rPr>
            </w:pPr>
            <w:r w:rsidRPr="00CC45E7">
              <w:rPr>
                <w:b/>
                <w:sz w:val="20"/>
                <w:szCs w:val="20"/>
              </w:rPr>
              <w:t>HCA HCF Rate</w:t>
            </w:r>
          </w:p>
        </w:tc>
      </w:tr>
      <w:tr w:rsidR="009D568F" w:rsidRPr="00ED1F5B" w:rsidTr="002514EC">
        <w:tc>
          <w:tcPr>
            <w:tcW w:w="1786" w:type="dxa"/>
            <w:vAlign w:val="center"/>
          </w:tcPr>
          <w:p w:rsidR="00073FF1" w:rsidRPr="00ED1F5B" w:rsidRDefault="00073FF1" w:rsidP="00073FF1">
            <w:pPr>
              <w:spacing w:afterLines="0"/>
            </w:pPr>
            <w:r w:rsidRPr="00ED1F5B">
              <w:t>Q3 2016</w:t>
            </w:r>
          </w:p>
        </w:tc>
        <w:tc>
          <w:tcPr>
            <w:tcW w:w="1928" w:type="dxa"/>
            <w:shd w:val="clear" w:color="auto" w:fill="auto"/>
            <w:vAlign w:val="bottom"/>
          </w:tcPr>
          <w:p w:rsidR="00073FF1" w:rsidRPr="00ED1F5B" w:rsidRDefault="00073FF1" w:rsidP="00073FF1">
            <w:pPr>
              <w:spacing w:afterLines="0"/>
            </w:pPr>
            <w:r w:rsidRPr="00ED1F5B">
              <w:t>40</w:t>
            </w:r>
          </w:p>
        </w:tc>
        <w:tc>
          <w:tcPr>
            <w:tcW w:w="1928" w:type="dxa"/>
            <w:shd w:val="clear" w:color="auto" w:fill="auto"/>
            <w:vAlign w:val="center"/>
          </w:tcPr>
          <w:p w:rsidR="00073FF1" w:rsidRPr="00ED1F5B" w:rsidRDefault="00073FF1" w:rsidP="00073FF1">
            <w:pPr>
              <w:spacing w:afterLines="0"/>
            </w:pPr>
            <w:r w:rsidRPr="00ED1F5B">
              <w:t>4.8</w:t>
            </w:r>
          </w:p>
        </w:tc>
        <w:tc>
          <w:tcPr>
            <w:tcW w:w="1928" w:type="dxa"/>
            <w:vAlign w:val="center"/>
          </w:tcPr>
          <w:p w:rsidR="00073FF1" w:rsidRPr="00ED1F5B" w:rsidRDefault="00073FF1" w:rsidP="00073FF1">
            <w:pPr>
              <w:spacing w:afterLines="0"/>
            </w:pPr>
            <w:r w:rsidRPr="00ED1F5B">
              <w:t>20</w:t>
            </w:r>
          </w:p>
        </w:tc>
        <w:tc>
          <w:tcPr>
            <w:tcW w:w="1786" w:type="dxa"/>
            <w:vAlign w:val="center"/>
          </w:tcPr>
          <w:p w:rsidR="00073FF1" w:rsidRPr="00ED1F5B" w:rsidRDefault="00073FF1" w:rsidP="00073FF1">
            <w:pPr>
              <w:spacing w:afterLines="0"/>
            </w:pPr>
            <w:r w:rsidRPr="00ED1F5B">
              <w:t>2.4</w:t>
            </w:r>
          </w:p>
        </w:tc>
      </w:tr>
      <w:tr w:rsidR="00C04B72" w:rsidRPr="00ED1F5B" w:rsidTr="002514EC">
        <w:tc>
          <w:tcPr>
            <w:tcW w:w="1786" w:type="dxa"/>
            <w:vAlign w:val="center"/>
          </w:tcPr>
          <w:p w:rsidR="00073FF1" w:rsidRPr="00ED1F5B" w:rsidRDefault="00073FF1" w:rsidP="00073FF1">
            <w:pPr>
              <w:spacing w:afterLines="0"/>
            </w:pPr>
            <w:r w:rsidRPr="00ED1F5B">
              <w:t>Q4 2016</w:t>
            </w:r>
          </w:p>
        </w:tc>
        <w:tc>
          <w:tcPr>
            <w:tcW w:w="1928" w:type="dxa"/>
            <w:shd w:val="clear" w:color="auto" w:fill="auto"/>
            <w:vAlign w:val="bottom"/>
          </w:tcPr>
          <w:p w:rsidR="00073FF1" w:rsidRPr="00ED1F5B" w:rsidRDefault="00073FF1" w:rsidP="00073FF1">
            <w:pPr>
              <w:spacing w:afterLines="0"/>
            </w:pPr>
            <w:r w:rsidRPr="00ED1F5B">
              <w:t>34</w:t>
            </w:r>
          </w:p>
        </w:tc>
        <w:tc>
          <w:tcPr>
            <w:tcW w:w="1928" w:type="dxa"/>
            <w:shd w:val="clear" w:color="auto" w:fill="auto"/>
            <w:vAlign w:val="center"/>
          </w:tcPr>
          <w:p w:rsidR="00073FF1" w:rsidRPr="00ED1F5B" w:rsidRDefault="00073FF1" w:rsidP="00073FF1">
            <w:pPr>
              <w:spacing w:afterLines="0"/>
            </w:pPr>
            <w:r w:rsidRPr="00ED1F5B">
              <w:t>4.2</w:t>
            </w:r>
          </w:p>
        </w:tc>
        <w:tc>
          <w:tcPr>
            <w:tcW w:w="1928" w:type="dxa"/>
            <w:vAlign w:val="center"/>
          </w:tcPr>
          <w:p w:rsidR="00073FF1" w:rsidRPr="00ED1F5B" w:rsidRDefault="00073FF1" w:rsidP="00073FF1">
            <w:pPr>
              <w:spacing w:afterLines="0"/>
            </w:pPr>
            <w:r w:rsidRPr="00ED1F5B">
              <w:t>12</w:t>
            </w:r>
          </w:p>
        </w:tc>
        <w:tc>
          <w:tcPr>
            <w:tcW w:w="1786" w:type="dxa"/>
            <w:vAlign w:val="center"/>
          </w:tcPr>
          <w:p w:rsidR="00073FF1" w:rsidRPr="00ED1F5B" w:rsidRDefault="00073FF1" w:rsidP="00073FF1">
            <w:pPr>
              <w:spacing w:afterLines="0"/>
            </w:pPr>
            <w:r w:rsidRPr="00ED1F5B">
              <w:t>1.5</w:t>
            </w:r>
          </w:p>
        </w:tc>
      </w:tr>
      <w:tr w:rsidR="00C04B72" w:rsidRPr="00ED1F5B" w:rsidTr="002514EC">
        <w:tc>
          <w:tcPr>
            <w:tcW w:w="1786" w:type="dxa"/>
            <w:vAlign w:val="center"/>
          </w:tcPr>
          <w:p w:rsidR="00073FF1" w:rsidRPr="00ED1F5B" w:rsidRDefault="00073FF1" w:rsidP="00073FF1">
            <w:pPr>
              <w:spacing w:afterLines="0"/>
            </w:pPr>
            <w:r w:rsidRPr="00ED1F5B">
              <w:t>Q1 2017</w:t>
            </w:r>
          </w:p>
        </w:tc>
        <w:tc>
          <w:tcPr>
            <w:tcW w:w="1928" w:type="dxa"/>
            <w:shd w:val="clear" w:color="auto" w:fill="auto"/>
            <w:vAlign w:val="bottom"/>
          </w:tcPr>
          <w:p w:rsidR="00073FF1" w:rsidRPr="00ED1F5B" w:rsidRDefault="00073FF1" w:rsidP="00073FF1">
            <w:pPr>
              <w:spacing w:afterLines="0"/>
            </w:pPr>
            <w:r w:rsidRPr="00ED1F5B">
              <w:t>40</w:t>
            </w:r>
          </w:p>
        </w:tc>
        <w:tc>
          <w:tcPr>
            <w:tcW w:w="1928" w:type="dxa"/>
            <w:shd w:val="clear" w:color="auto" w:fill="auto"/>
            <w:vAlign w:val="center"/>
          </w:tcPr>
          <w:p w:rsidR="00073FF1" w:rsidRPr="00ED1F5B" w:rsidRDefault="00073FF1" w:rsidP="00073FF1">
            <w:pPr>
              <w:spacing w:afterLines="0"/>
            </w:pPr>
            <w:r w:rsidRPr="00ED1F5B">
              <w:t>5.0</w:t>
            </w:r>
          </w:p>
        </w:tc>
        <w:tc>
          <w:tcPr>
            <w:tcW w:w="1928" w:type="dxa"/>
            <w:vAlign w:val="center"/>
          </w:tcPr>
          <w:p w:rsidR="00073FF1" w:rsidRPr="00ED1F5B" w:rsidRDefault="00073FF1" w:rsidP="00073FF1">
            <w:pPr>
              <w:spacing w:afterLines="0"/>
            </w:pPr>
            <w:r w:rsidRPr="00ED1F5B">
              <w:t>23</w:t>
            </w:r>
          </w:p>
        </w:tc>
        <w:tc>
          <w:tcPr>
            <w:tcW w:w="1786" w:type="dxa"/>
            <w:vAlign w:val="center"/>
          </w:tcPr>
          <w:p w:rsidR="00073FF1" w:rsidRPr="00ED1F5B" w:rsidRDefault="00073FF1" w:rsidP="00073FF1">
            <w:pPr>
              <w:spacing w:afterLines="0"/>
            </w:pPr>
            <w:r w:rsidRPr="00ED1F5B">
              <w:t>2.9</w:t>
            </w:r>
          </w:p>
        </w:tc>
      </w:tr>
      <w:tr w:rsidR="00C04B72" w:rsidRPr="00ED1F5B" w:rsidTr="002514EC">
        <w:tc>
          <w:tcPr>
            <w:tcW w:w="1786" w:type="dxa"/>
            <w:vAlign w:val="center"/>
          </w:tcPr>
          <w:p w:rsidR="00073FF1" w:rsidRPr="00ED1F5B" w:rsidRDefault="00073FF1" w:rsidP="00073FF1">
            <w:pPr>
              <w:spacing w:afterLines="0"/>
            </w:pPr>
            <w:r w:rsidRPr="00ED1F5B">
              <w:t>Q2 2017</w:t>
            </w:r>
          </w:p>
        </w:tc>
        <w:tc>
          <w:tcPr>
            <w:tcW w:w="1928" w:type="dxa"/>
            <w:shd w:val="clear" w:color="auto" w:fill="auto"/>
            <w:vAlign w:val="bottom"/>
          </w:tcPr>
          <w:p w:rsidR="00073FF1" w:rsidRPr="00ED1F5B" w:rsidRDefault="00073FF1" w:rsidP="00073FF1">
            <w:pPr>
              <w:spacing w:afterLines="0"/>
            </w:pPr>
            <w:r w:rsidRPr="00ED1F5B">
              <w:t>52</w:t>
            </w:r>
          </w:p>
        </w:tc>
        <w:tc>
          <w:tcPr>
            <w:tcW w:w="1928" w:type="dxa"/>
            <w:shd w:val="clear" w:color="auto" w:fill="auto"/>
            <w:vAlign w:val="center"/>
          </w:tcPr>
          <w:p w:rsidR="00073FF1" w:rsidRPr="00ED1F5B" w:rsidRDefault="00073FF1" w:rsidP="00073FF1">
            <w:pPr>
              <w:spacing w:afterLines="0"/>
            </w:pPr>
            <w:r w:rsidRPr="00ED1F5B">
              <w:t>6.1</w:t>
            </w:r>
          </w:p>
        </w:tc>
        <w:tc>
          <w:tcPr>
            <w:tcW w:w="1928" w:type="dxa"/>
            <w:vAlign w:val="center"/>
          </w:tcPr>
          <w:p w:rsidR="00073FF1" w:rsidRPr="00ED1F5B" w:rsidRDefault="00073FF1" w:rsidP="00073FF1">
            <w:pPr>
              <w:spacing w:afterLines="0"/>
            </w:pPr>
            <w:r w:rsidRPr="00ED1F5B">
              <w:t>25</w:t>
            </w:r>
          </w:p>
        </w:tc>
        <w:tc>
          <w:tcPr>
            <w:tcW w:w="1786" w:type="dxa"/>
            <w:vAlign w:val="center"/>
          </w:tcPr>
          <w:p w:rsidR="00073FF1" w:rsidRPr="00ED1F5B" w:rsidRDefault="00073FF1" w:rsidP="00073FF1">
            <w:pPr>
              <w:spacing w:afterLines="0"/>
            </w:pPr>
            <w:r w:rsidRPr="00ED1F5B">
              <w:t>2.9</w:t>
            </w:r>
          </w:p>
        </w:tc>
      </w:tr>
      <w:tr w:rsidR="00C04B72" w:rsidRPr="00ED1F5B" w:rsidTr="002514EC">
        <w:tc>
          <w:tcPr>
            <w:tcW w:w="1786" w:type="dxa"/>
            <w:vAlign w:val="center"/>
          </w:tcPr>
          <w:p w:rsidR="00073FF1" w:rsidRPr="00ED1F5B" w:rsidRDefault="00073FF1" w:rsidP="00073FF1">
            <w:pPr>
              <w:spacing w:afterLines="0"/>
            </w:pPr>
            <w:r w:rsidRPr="00ED1F5B">
              <w:t>Q3 2017</w:t>
            </w:r>
          </w:p>
        </w:tc>
        <w:tc>
          <w:tcPr>
            <w:tcW w:w="1928" w:type="dxa"/>
            <w:shd w:val="clear" w:color="auto" w:fill="auto"/>
            <w:vAlign w:val="bottom"/>
          </w:tcPr>
          <w:p w:rsidR="00073FF1" w:rsidRPr="00ED1F5B" w:rsidRDefault="00073FF1" w:rsidP="00073FF1">
            <w:pPr>
              <w:spacing w:afterLines="0"/>
            </w:pPr>
            <w:r w:rsidRPr="00ED1F5B">
              <w:t>52</w:t>
            </w:r>
          </w:p>
        </w:tc>
        <w:tc>
          <w:tcPr>
            <w:tcW w:w="1928" w:type="dxa"/>
            <w:shd w:val="clear" w:color="auto" w:fill="auto"/>
            <w:vAlign w:val="center"/>
          </w:tcPr>
          <w:p w:rsidR="00073FF1" w:rsidRPr="00ED1F5B" w:rsidRDefault="00073FF1" w:rsidP="00073FF1">
            <w:pPr>
              <w:spacing w:afterLines="0"/>
            </w:pPr>
            <w:r w:rsidRPr="00ED1F5B">
              <w:t>5.8</w:t>
            </w:r>
          </w:p>
        </w:tc>
        <w:tc>
          <w:tcPr>
            <w:tcW w:w="1928" w:type="dxa"/>
            <w:vAlign w:val="center"/>
          </w:tcPr>
          <w:p w:rsidR="00073FF1" w:rsidRPr="00ED1F5B" w:rsidRDefault="00073FF1" w:rsidP="00073FF1">
            <w:pPr>
              <w:spacing w:afterLines="0"/>
            </w:pPr>
            <w:r w:rsidRPr="00ED1F5B">
              <w:t>25</w:t>
            </w:r>
          </w:p>
        </w:tc>
        <w:tc>
          <w:tcPr>
            <w:tcW w:w="1786" w:type="dxa"/>
            <w:vAlign w:val="center"/>
          </w:tcPr>
          <w:p w:rsidR="00073FF1" w:rsidRPr="00ED1F5B" w:rsidRDefault="00073FF1" w:rsidP="00073FF1">
            <w:pPr>
              <w:spacing w:afterLines="0"/>
            </w:pPr>
            <w:r w:rsidRPr="00ED1F5B">
              <w:t>2.8</w:t>
            </w:r>
          </w:p>
        </w:tc>
      </w:tr>
      <w:tr w:rsidR="00C04B72" w:rsidRPr="00ED1F5B" w:rsidTr="002514EC">
        <w:tc>
          <w:tcPr>
            <w:tcW w:w="1786" w:type="dxa"/>
            <w:vAlign w:val="center"/>
          </w:tcPr>
          <w:p w:rsidR="00073FF1" w:rsidRPr="00ED1F5B" w:rsidRDefault="00073FF1" w:rsidP="00073FF1">
            <w:pPr>
              <w:spacing w:afterLines="0"/>
            </w:pPr>
            <w:r>
              <w:t>Q4 2017</w:t>
            </w:r>
          </w:p>
        </w:tc>
        <w:tc>
          <w:tcPr>
            <w:tcW w:w="1928" w:type="dxa"/>
            <w:shd w:val="clear" w:color="auto" w:fill="auto"/>
            <w:vAlign w:val="bottom"/>
          </w:tcPr>
          <w:p w:rsidR="00073FF1" w:rsidRPr="00ED1F5B" w:rsidRDefault="00073FF1" w:rsidP="00073FF1">
            <w:pPr>
              <w:spacing w:afterLines="0"/>
            </w:pPr>
            <w:r>
              <w:t>50</w:t>
            </w:r>
          </w:p>
        </w:tc>
        <w:tc>
          <w:tcPr>
            <w:tcW w:w="1928" w:type="dxa"/>
            <w:shd w:val="clear" w:color="auto" w:fill="auto"/>
            <w:vAlign w:val="center"/>
          </w:tcPr>
          <w:p w:rsidR="00073FF1" w:rsidRPr="00ED1F5B" w:rsidRDefault="00073FF1" w:rsidP="00073FF1">
            <w:pPr>
              <w:spacing w:afterLines="0"/>
            </w:pPr>
            <w:r>
              <w:t>5.7</w:t>
            </w:r>
          </w:p>
        </w:tc>
        <w:tc>
          <w:tcPr>
            <w:tcW w:w="1928" w:type="dxa"/>
            <w:vAlign w:val="center"/>
          </w:tcPr>
          <w:p w:rsidR="00073FF1" w:rsidRPr="00ED1F5B" w:rsidRDefault="00073FF1" w:rsidP="00073FF1">
            <w:pPr>
              <w:spacing w:afterLines="0"/>
            </w:pPr>
            <w:r>
              <w:t>14</w:t>
            </w:r>
          </w:p>
        </w:tc>
        <w:tc>
          <w:tcPr>
            <w:tcW w:w="1786" w:type="dxa"/>
            <w:vAlign w:val="center"/>
          </w:tcPr>
          <w:p w:rsidR="00073FF1" w:rsidRPr="00ED1F5B" w:rsidRDefault="00073FF1" w:rsidP="00073FF1">
            <w:pPr>
              <w:spacing w:afterLines="0"/>
            </w:pPr>
            <w:r>
              <w:t>1.6</w:t>
            </w:r>
          </w:p>
        </w:tc>
      </w:tr>
      <w:tr w:rsidR="00C04B72" w:rsidRPr="00ED1F5B" w:rsidTr="002514EC">
        <w:tc>
          <w:tcPr>
            <w:tcW w:w="1786" w:type="dxa"/>
            <w:vAlign w:val="center"/>
          </w:tcPr>
          <w:p w:rsidR="00073FF1" w:rsidRDefault="00073FF1" w:rsidP="00073FF1">
            <w:pPr>
              <w:spacing w:afterLines="0"/>
            </w:pPr>
            <w:r>
              <w:t>Q1 2018</w:t>
            </w:r>
          </w:p>
        </w:tc>
        <w:tc>
          <w:tcPr>
            <w:tcW w:w="1928" w:type="dxa"/>
            <w:shd w:val="clear" w:color="auto" w:fill="auto"/>
            <w:vAlign w:val="bottom"/>
          </w:tcPr>
          <w:p w:rsidR="00073FF1" w:rsidRDefault="00A244A5" w:rsidP="00073FF1">
            <w:pPr>
              <w:spacing w:afterLines="0"/>
            </w:pPr>
            <w:r>
              <w:t>58</w:t>
            </w:r>
          </w:p>
        </w:tc>
        <w:tc>
          <w:tcPr>
            <w:tcW w:w="1928" w:type="dxa"/>
            <w:shd w:val="clear" w:color="auto" w:fill="auto"/>
            <w:vAlign w:val="center"/>
          </w:tcPr>
          <w:p w:rsidR="00073FF1" w:rsidRDefault="00A244A5" w:rsidP="00073FF1">
            <w:pPr>
              <w:spacing w:afterLines="0"/>
            </w:pPr>
            <w:r>
              <w:t>6.9</w:t>
            </w:r>
          </w:p>
        </w:tc>
        <w:tc>
          <w:tcPr>
            <w:tcW w:w="1928" w:type="dxa"/>
            <w:vAlign w:val="center"/>
          </w:tcPr>
          <w:p w:rsidR="00073FF1" w:rsidRDefault="00A244A5" w:rsidP="00073FF1">
            <w:pPr>
              <w:spacing w:afterLines="0"/>
            </w:pPr>
            <w:r>
              <w:t>18</w:t>
            </w:r>
          </w:p>
        </w:tc>
        <w:tc>
          <w:tcPr>
            <w:tcW w:w="1786" w:type="dxa"/>
            <w:vAlign w:val="center"/>
          </w:tcPr>
          <w:p w:rsidR="00073FF1" w:rsidRDefault="00A244A5" w:rsidP="00073FF1">
            <w:pPr>
              <w:spacing w:afterLines="0"/>
            </w:pPr>
            <w:r>
              <w:t>2.1</w:t>
            </w:r>
          </w:p>
        </w:tc>
      </w:tr>
      <w:tr w:rsidR="009D568F" w:rsidRPr="00ED1F5B" w:rsidTr="002514EC">
        <w:tc>
          <w:tcPr>
            <w:tcW w:w="1786" w:type="dxa"/>
            <w:vAlign w:val="center"/>
          </w:tcPr>
          <w:p w:rsidR="00EA4532" w:rsidRDefault="000331C3" w:rsidP="00073FF1">
            <w:pPr>
              <w:spacing w:afterLines="0"/>
            </w:pPr>
            <w:r>
              <w:t>Q2 2018</w:t>
            </w:r>
          </w:p>
        </w:tc>
        <w:tc>
          <w:tcPr>
            <w:tcW w:w="1928" w:type="dxa"/>
            <w:shd w:val="clear" w:color="auto" w:fill="auto"/>
            <w:vAlign w:val="bottom"/>
          </w:tcPr>
          <w:p w:rsidR="00EA4532" w:rsidRDefault="00E66067" w:rsidP="00073FF1">
            <w:pPr>
              <w:spacing w:afterLines="0"/>
            </w:pPr>
            <w:r>
              <w:t>40</w:t>
            </w:r>
          </w:p>
        </w:tc>
        <w:tc>
          <w:tcPr>
            <w:tcW w:w="1928" w:type="dxa"/>
            <w:shd w:val="clear" w:color="auto" w:fill="auto"/>
            <w:vAlign w:val="center"/>
          </w:tcPr>
          <w:p w:rsidR="00EA4532" w:rsidRDefault="00E66067" w:rsidP="00073FF1">
            <w:pPr>
              <w:spacing w:afterLines="0"/>
            </w:pPr>
            <w:r>
              <w:t>4.6</w:t>
            </w:r>
          </w:p>
        </w:tc>
        <w:tc>
          <w:tcPr>
            <w:tcW w:w="1928" w:type="dxa"/>
            <w:vAlign w:val="center"/>
          </w:tcPr>
          <w:p w:rsidR="00EA4532" w:rsidRDefault="00E66067" w:rsidP="00073FF1">
            <w:pPr>
              <w:spacing w:afterLines="0"/>
            </w:pPr>
            <w:r>
              <w:t>20</w:t>
            </w:r>
          </w:p>
        </w:tc>
        <w:tc>
          <w:tcPr>
            <w:tcW w:w="1786" w:type="dxa"/>
            <w:vAlign w:val="center"/>
          </w:tcPr>
          <w:p w:rsidR="00EA4532" w:rsidRDefault="00E66067" w:rsidP="00073FF1">
            <w:pPr>
              <w:spacing w:afterLines="0"/>
            </w:pPr>
            <w:r>
              <w:t>2.3</w:t>
            </w:r>
          </w:p>
        </w:tc>
      </w:tr>
      <w:tr w:rsidR="0007201D" w:rsidRPr="00ED1F5B" w:rsidTr="002514EC">
        <w:tc>
          <w:tcPr>
            <w:tcW w:w="1786" w:type="dxa"/>
            <w:vAlign w:val="center"/>
          </w:tcPr>
          <w:p w:rsidR="0007201D" w:rsidRDefault="0007201D" w:rsidP="00073FF1">
            <w:pPr>
              <w:spacing w:afterLines="0"/>
            </w:pPr>
            <w:r>
              <w:t>Q3 2018</w:t>
            </w:r>
          </w:p>
        </w:tc>
        <w:tc>
          <w:tcPr>
            <w:tcW w:w="1928" w:type="dxa"/>
            <w:shd w:val="clear" w:color="auto" w:fill="auto"/>
            <w:vAlign w:val="bottom"/>
          </w:tcPr>
          <w:p w:rsidR="0007201D" w:rsidRDefault="00840B67" w:rsidP="00073FF1">
            <w:pPr>
              <w:spacing w:afterLines="0"/>
            </w:pPr>
            <w:r>
              <w:t>5</w:t>
            </w:r>
            <w:r w:rsidR="00356D99">
              <w:t>4</w:t>
            </w:r>
            <w:r w:rsidR="000A45A5">
              <w:t>*</w:t>
            </w:r>
          </w:p>
        </w:tc>
        <w:tc>
          <w:tcPr>
            <w:tcW w:w="1928" w:type="dxa"/>
            <w:shd w:val="clear" w:color="auto" w:fill="auto"/>
            <w:vAlign w:val="center"/>
          </w:tcPr>
          <w:p w:rsidR="0007201D" w:rsidRDefault="00840B67" w:rsidP="00073FF1">
            <w:pPr>
              <w:spacing w:afterLines="0"/>
            </w:pPr>
            <w:r>
              <w:t>5.</w:t>
            </w:r>
            <w:r w:rsidR="00356D99">
              <w:t>8</w:t>
            </w:r>
            <w:r w:rsidR="000A45A5">
              <w:t>*</w:t>
            </w:r>
          </w:p>
        </w:tc>
        <w:tc>
          <w:tcPr>
            <w:tcW w:w="1928" w:type="dxa"/>
            <w:vAlign w:val="center"/>
          </w:tcPr>
          <w:p w:rsidR="0007201D" w:rsidRDefault="00840B67" w:rsidP="00073FF1">
            <w:pPr>
              <w:spacing w:afterLines="0"/>
            </w:pPr>
            <w:r>
              <w:t>2</w:t>
            </w:r>
            <w:r w:rsidR="00356D99">
              <w:t>4</w:t>
            </w:r>
            <w:r w:rsidR="000A45A5">
              <w:t>*</w:t>
            </w:r>
          </w:p>
        </w:tc>
        <w:tc>
          <w:tcPr>
            <w:tcW w:w="1786" w:type="dxa"/>
            <w:vAlign w:val="center"/>
          </w:tcPr>
          <w:p w:rsidR="0007201D" w:rsidRDefault="00840B67" w:rsidP="00073FF1">
            <w:pPr>
              <w:spacing w:afterLines="0"/>
            </w:pPr>
            <w:r>
              <w:t>2.</w:t>
            </w:r>
            <w:r w:rsidR="00356D99">
              <w:t>6</w:t>
            </w:r>
            <w:r w:rsidR="000A45A5">
              <w:t>*</w:t>
            </w:r>
          </w:p>
        </w:tc>
      </w:tr>
      <w:tr w:rsidR="003D3EAE" w:rsidRPr="00ED1F5B" w:rsidTr="002514EC">
        <w:tc>
          <w:tcPr>
            <w:tcW w:w="1786" w:type="dxa"/>
            <w:vAlign w:val="center"/>
          </w:tcPr>
          <w:p w:rsidR="003D3EAE" w:rsidRDefault="003D3EAE" w:rsidP="00073FF1">
            <w:pPr>
              <w:spacing w:afterLines="0"/>
            </w:pPr>
            <w:r>
              <w:t>Q4 2018</w:t>
            </w:r>
          </w:p>
        </w:tc>
        <w:tc>
          <w:tcPr>
            <w:tcW w:w="1928" w:type="dxa"/>
            <w:shd w:val="clear" w:color="auto" w:fill="auto"/>
            <w:vAlign w:val="bottom"/>
          </w:tcPr>
          <w:p w:rsidR="003D3EAE" w:rsidRDefault="006B079C" w:rsidP="00073FF1">
            <w:pPr>
              <w:spacing w:afterLines="0"/>
            </w:pPr>
            <w:r>
              <w:t>47</w:t>
            </w:r>
          </w:p>
        </w:tc>
        <w:tc>
          <w:tcPr>
            <w:tcW w:w="1928" w:type="dxa"/>
            <w:shd w:val="clear" w:color="auto" w:fill="auto"/>
            <w:vAlign w:val="center"/>
          </w:tcPr>
          <w:p w:rsidR="003D3EAE" w:rsidRDefault="006B079C" w:rsidP="00073FF1">
            <w:pPr>
              <w:spacing w:afterLines="0"/>
            </w:pPr>
            <w:r>
              <w:t>5.1</w:t>
            </w:r>
          </w:p>
        </w:tc>
        <w:tc>
          <w:tcPr>
            <w:tcW w:w="1928" w:type="dxa"/>
            <w:vAlign w:val="center"/>
          </w:tcPr>
          <w:p w:rsidR="003D3EAE" w:rsidRDefault="006B079C" w:rsidP="00073FF1">
            <w:pPr>
              <w:spacing w:afterLines="0"/>
            </w:pPr>
            <w:r>
              <w:t>15</w:t>
            </w:r>
          </w:p>
        </w:tc>
        <w:tc>
          <w:tcPr>
            <w:tcW w:w="1786" w:type="dxa"/>
            <w:vAlign w:val="center"/>
          </w:tcPr>
          <w:p w:rsidR="003D3EAE" w:rsidRDefault="006B079C" w:rsidP="00073FF1">
            <w:pPr>
              <w:spacing w:afterLines="0"/>
            </w:pPr>
            <w:r>
              <w:t>1.6</w:t>
            </w:r>
          </w:p>
        </w:tc>
      </w:tr>
    </w:tbl>
    <w:p w:rsidR="00B3262C" w:rsidRPr="000A45A5" w:rsidRDefault="000A45A5" w:rsidP="000A45A5">
      <w:pPr>
        <w:spacing w:afterLines="0" w:after="336"/>
        <w:rPr>
          <w:rFonts w:eastAsia="Times New Roman" w:cs="Times New Roman"/>
          <w:bCs/>
        </w:rPr>
      </w:pPr>
      <w:r w:rsidRPr="000A45A5">
        <w:rPr>
          <w:rFonts w:eastAsia="Times New Roman" w:cs="Times New Roman"/>
          <w:bCs/>
        </w:rPr>
        <w:t>*</w:t>
      </w:r>
      <w:r>
        <w:rPr>
          <w:rFonts w:eastAsia="Times New Roman" w:cs="Times New Roman"/>
          <w:bCs/>
        </w:rPr>
        <w:t xml:space="preserve"> </w:t>
      </w:r>
      <w:r w:rsidRPr="000A45A5">
        <w:rPr>
          <w:rFonts w:eastAsia="Times New Roman" w:cs="Times New Roman"/>
          <w:bCs/>
        </w:rPr>
        <w:t>rates and number</w:t>
      </w:r>
      <w:r w:rsidR="008B4046">
        <w:rPr>
          <w:rFonts w:eastAsia="Times New Roman" w:cs="Times New Roman"/>
          <w:bCs/>
        </w:rPr>
        <w:t>s</w:t>
      </w:r>
      <w:r w:rsidRPr="000A45A5">
        <w:rPr>
          <w:rFonts w:eastAsia="Times New Roman" w:cs="Times New Roman"/>
          <w:bCs/>
        </w:rPr>
        <w:t xml:space="preserve"> </w:t>
      </w:r>
      <w:r w:rsidR="008B4046" w:rsidRPr="000A45A5">
        <w:rPr>
          <w:rFonts w:eastAsia="Times New Roman" w:cs="Times New Roman"/>
          <w:bCs/>
        </w:rPr>
        <w:t>include</w:t>
      </w:r>
      <w:r w:rsidRPr="000A45A5">
        <w:rPr>
          <w:rFonts w:eastAsia="Times New Roman" w:cs="Times New Roman"/>
          <w:bCs/>
        </w:rPr>
        <w:t xml:space="preserve"> unvalidated date from RHH</w:t>
      </w:r>
    </w:p>
    <w:p w:rsidR="00B3262C" w:rsidRDefault="00B3262C" w:rsidP="00B3262C">
      <w:pPr>
        <w:spacing w:after="336"/>
        <w:rPr>
          <w:rFonts w:eastAsia="Times New Roman" w:cs="Times New Roman"/>
          <w:bCs/>
        </w:rPr>
      </w:pPr>
      <w:r>
        <w:rPr>
          <w:rFonts w:eastAsia="Times New Roman" w:cs="Times New Roman"/>
          <w:bCs/>
        </w:rPr>
        <w:br w:type="page"/>
      </w:r>
    </w:p>
    <w:p w:rsidR="00064A43" w:rsidRPr="00CC45E7" w:rsidRDefault="00064A43" w:rsidP="00CC45E7">
      <w:pPr>
        <w:spacing w:afterLines="0"/>
        <w:rPr>
          <w:rFonts w:eastAsia="Times New Roman" w:cs="Times New Roman"/>
          <w:bCs/>
        </w:rPr>
      </w:pPr>
    </w:p>
    <w:p w:rsidR="00B62635" w:rsidRPr="00CC45E7" w:rsidRDefault="00B62635" w:rsidP="00CC45E7">
      <w:pPr>
        <w:spacing w:afterLines="0"/>
        <w:rPr>
          <w:rFonts w:eastAsia="Times New Roman" w:cs="Times New Roman"/>
          <w:bCs/>
        </w:rPr>
      </w:pPr>
      <w:bookmarkStart w:id="257" w:name="_Toc2150637"/>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6511C6">
        <w:rPr>
          <w:rFonts w:eastAsia="Times New Roman" w:cs="Times New Roman"/>
          <w:b/>
          <w:bCs/>
          <w:noProof/>
        </w:rPr>
        <w:t>7</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Hospital numbers and rates per10</w:t>
      </w:r>
      <w:r w:rsidR="003E283D">
        <w:rPr>
          <w:rFonts w:eastAsia="Times New Roman" w:cs="Times New Roman"/>
          <w:bCs/>
        </w:rPr>
        <w:t> </w:t>
      </w:r>
      <w:r w:rsidRPr="00CC45E7">
        <w:rPr>
          <w:rFonts w:eastAsia="Times New Roman" w:cs="Times New Roman"/>
          <w:bCs/>
        </w:rPr>
        <w:t>000 patient days of hospital identified</w:t>
      </w:r>
      <w:r w:rsidRPr="00CC45E7">
        <w:rPr>
          <w:rFonts w:eastAsia="Times New Roman" w:cs="Times New Roman"/>
          <w:b/>
          <w:bCs/>
        </w:rPr>
        <w:t xml:space="preserve"> </w:t>
      </w:r>
      <w:r w:rsidRPr="00CC45E7">
        <w:rPr>
          <w:rFonts w:eastAsia="Times New Roman" w:cs="Times New Roman"/>
          <w:bCs/>
        </w:rPr>
        <w:t>CDI</w:t>
      </w:r>
      <w:bookmarkEnd w:id="257"/>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8"/>
        <w:tblDescription w:val="Hospital numbers and rates per10 000 patient days of hospital identified CDI"/>
      </w:tblPr>
      <w:tblGrid>
        <w:gridCol w:w="1106"/>
        <w:gridCol w:w="1078"/>
        <w:gridCol w:w="1079"/>
        <w:gridCol w:w="1078"/>
        <w:gridCol w:w="1079"/>
        <w:gridCol w:w="1078"/>
        <w:gridCol w:w="1079"/>
        <w:gridCol w:w="1078"/>
        <w:gridCol w:w="1079"/>
      </w:tblGrid>
      <w:tr w:rsidR="00C04B72" w:rsidRPr="00CC45E7" w:rsidTr="00073FF1">
        <w:trPr>
          <w:tblHeader/>
          <w:jc w:val="center"/>
        </w:trPr>
        <w:tc>
          <w:tcPr>
            <w:tcW w:w="1106" w:type="dxa"/>
          </w:tcPr>
          <w:p w:rsidR="00073FF1" w:rsidRPr="008300FE" w:rsidRDefault="00073FF1" w:rsidP="00073FF1">
            <w:pPr>
              <w:spacing w:afterLines="0"/>
              <w:rPr>
                <w:b/>
                <w:sz w:val="20"/>
                <w:szCs w:val="20"/>
              </w:rPr>
            </w:pPr>
            <w:r w:rsidRPr="008300FE">
              <w:rPr>
                <w:b/>
                <w:sz w:val="20"/>
                <w:szCs w:val="20"/>
              </w:rPr>
              <w:t>Quarter</w:t>
            </w:r>
          </w:p>
        </w:tc>
        <w:tc>
          <w:tcPr>
            <w:tcW w:w="1078" w:type="dxa"/>
            <w:shd w:val="clear" w:color="auto" w:fill="auto"/>
          </w:tcPr>
          <w:p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Total</w:t>
            </w:r>
          </w:p>
        </w:tc>
        <w:tc>
          <w:tcPr>
            <w:tcW w:w="1079" w:type="dxa"/>
            <w:shd w:val="clear" w:color="auto" w:fill="auto"/>
          </w:tcPr>
          <w:p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Rate</w:t>
            </w:r>
          </w:p>
        </w:tc>
        <w:tc>
          <w:tcPr>
            <w:tcW w:w="1078" w:type="dxa"/>
            <w:shd w:val="clear" w:color="auto" w:fill="auto"/>
          </w:tcPr>
          <w:p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Total</w:t>
            </w:r>
          </w:p>
        </w:tc>
        <w:tc>
          <w:tcPr>
            <w:tcW w:w="1079" w:type="dxa"/>
          </w:tcPr>
          <w:p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Rate</w:t>
            </w:r>
          </w:p>
        </w:tc>
        <w:tc>
          <w:tcPr>
            <w:tcW w:w="1078" w:type="dxa"/>
          </w:tcPr>
          <w:p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Total</w:t>
            </w:r>
          </w:p>
        </w:tc>
        <w:tc>
          <w:tcPr>
            <w:tcW w:w="1079" w:type="dxa"/>
            <w:shd w:val="clear" w:color="auto" w:fill="auto"/>
          </w:tcPr>
          <w:p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Rate</w:t>
            </w:r>
          </w:p>
        </w:tc>
        <w:tc>
          <w:tcPr>
            <w:tcW w:w="1078" w:type="dxa"/>
            <w:shd w:val="clear" w:color="auto" w:fill="auto"/>
          </w:tcPr>
          <w:p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Total</w:t>
            </w:r>
          </w:p>
        </w:tc>
        <w:tc>
          <w:tcPr>
            <w:tcW w:w="1079" w:type="dxa"/>
            <w:shd w:val="clear" w:color="auto" w:fill="auto"/>
          </w:tcPr>
          <w:p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Rate</w:t>
            </w:r>
          </w:p>
        </w:tc>
      </w:tr>
      <w:tr w:rsidR="009D568F" w:rsidRPr="00ED1F5B" w:rsidTr="00073FF1">
        <w:trPr>
          <w:jc w:val="center"/>
        </w:trPr>
        <w:tc>
          <w:tcPr>
            <w:tcW w:w="1106" w:type="dxa"/>
          </w:tcPr>
          <w:p w:rsidR="00073FF1" w:rsidRPr="00ED1F5B" w:rsidRDefault="00073FF1" w:rsidP="00073FF1">
            <w:pPr>
              <w:spacing w:afterLines="0"/>
            </w:pPr>
            <w:r w:rsidRPr="00ED1F5B">
              <w:t>Q3 2016</w:t>
            </w:r>
          </w:p>
        </w:tc>
        <w:tc>
          <w:tcPr>
            <w:tcW w:w="1078" w:type="dxa"/>
            <w:shd w:val="clear" w:color="auto" w:fill="auto"/>
            <w:vAlign w:val="bottom"/>
          </w:tcPr>
          <w:p w:rsidR="00073FF1" w:rsidRPr="00ED1F5B" w:rsidRDefault="00073FF1" w:rsidP="00073FF1">
            <w:pPr>
              <w:spacing w:afterLines="0"/>
            </w:pPr>
            <w:r w:rsidRPr="00ED1F5B">
              <w:t>18</w:t>
            </w:r>
          </w:p>
        </w:tc>
        <w:tc>
          <w:tcPr>
            <w:tcW w:w="1079" w:type="dxa"/>
            <w:shd w:val="clear" w:color="auto" w:fill="auto"/>
            <w:vAlign w:val="bottom"/>
          </w:tcPr>
          <w:p w:rsidR="00073FF1" w:rsidRPr="00ED1F5B" w:rsidRDefault="00073FF1" w:rsidP="00073FF1">
            <w:pPr>
              <w:spacing w:afterLines="0"/>
            </w:pPr>
            <w:r w:rsidRPr="00ED1F5B">
              <w:t>5.0</w:t>
            </w:r>
          </w:p>
        </w:tc>
        <w:tc>
          <w:tcPr>
            <w:tcW w:w="1078" w:type="dxa"/>
            <w:shd w:val="clear" w:color="auto" w:fill="auto"/>
            <w:vAlign w:val="bottom"/>
          </w:tcPr>
          <w:p w:rsidR="00073FF1" w:rsidRPr="00ED1F5B" w:rsidRDefault="00073FF1" w:rsidP="00073FF1">
            <w:pPr>
              <w:spacing w:afterLines="0"/>
            </w:pPr>
            <w:r w:rsidRPr="00ED1F5B">
              <w:t>14</w:t>
            </w:r>
          </w:p>
        </w:tc>
        <w:tc>
          <w:tcPr>
            <w:tcW w:w="1079" w:type="dxa"/>
            <w:shd w:val="clear" w:color="auto" w:fill="auto"/>
            <w:vAlign w:val="bottom"/>
          </w:tcPr>
          <w:p w:rsidR="00073FF1" w:rsidRPr="00ED1F5B" w:rsidRDefault="00073FF1" w:rsidP="00073FF1">
            <w:pPr>
              <w:spacing w:afterLines="0"/>
            </w:pPr>
            <w:r w:rsidRPr="00ED1F5B">
              <w:t>4.4</w:t>
            </w:r>
          </w:p>
        </w:tc>
        <w:tc>
          <w:tcPr>
            <w:tcW w:w="1078" w:type="dxa"/>
            <w:shd w:val="clear" w:color="auto" w:fill="auto"/>
            <w:vAlign w:val="bottom"/>
          </w:tcPr>
          <w:p w:rsidR="00073FF1" w:rsidRPr="00ED1F5B" w:rsidRDefault="00073FF1" w:rsidP="00073FF1">
            <w:pPr>
              <w:spacing w:afterLines="0"/>
            </w:pPr>
            <w:r w:rsidRPr="00ED1F5B">
              <w:t>3</w:t>
            </w:r>
          </w:p>
        </w:tc>
        <w:tc>
          <w:tcPr>
            <w:tcW w:w="1079" w:type="dxa"/>
            <w:shd w:val="clear" w:color="auto" w:fill="auto"/>
            <w:vAlign w:val="bottom"/>
          </w:tcPr>
          <w:p w:rsidR="00073FF1" w:rsidRPr="00ED1F5B" w:rsidRDefault="00073FF1" w:rsidP="00073FF1">
            <w:pPr>
              <w:spacing w:afterLines="0"/>
            </w:pPr>
            <w:r w:rsidRPr="00ED1F5B">
              <w:t>5.5</w:t>
            </w:r>
          </w:p>
        </w:tc>
        <w:tc>
          <w:tcPr>
            <w:tcW w:w="1078" w:type="dxa"/>
            <w:shd w:val="clear" w:color="auto" w:fill="auto"/>
            <w:vAlign w:val="bottom"/>
          </w:tcPr>
          <w:p w:rsidR="00073FF1" w:rsidRPr="00ED1F5B" w:rsidRDefault="00073FF1" w:rsidP="00073FF1">
            <w:pPr>
              <w:spacing w:afterLines="0"/>
            </w:pPr>
            <w:r w:rsidRPr="00ED1F5B">
              <w:t>5</w:t>
            </w:r>
          </w:p>
        </w:tc>
        <w:tc>
          <w:tcPr>
            <w:tcW w:w="1079" w:type="dxa"/>
            <w:shd w:val="clear" w:color="auto" w:fill="auto"/>
            <w:vAlign w:val="bottom"/>
          </w:tcPr>
          <w:p w:rsidR="00073FF1" w:rsidRPr="00ED1F5B" w:rsidRDefault="00073FF1" w:rsidP="00073FF1">
            <w:pPr>
              <w:spacing w:afterLines="0"/>
            </w:pPr>
            <w:r w:rsidRPr="00ED1F5B">
              <w:t>4.9</w:t>
            </w:r>
          </w:p>
        </w:tc>
      </w:tr>
      <w:tr w:rsidR="00C04B72" w:rsidRPr="00ED1F5B" w:rsidTr="00073FF1">
        <w:trPr>
          <w:jc w:val="center"/>
        </w:trPr>
        <w:tc>
          <w:tcPr>
            <w:tcW w:w="1106" w:type="dxa"/>
          </w:tcPr>
          <w:p w:rsidR="00073FF1" w:rsidRPr="00ED1F5B" w:rsidRDefault="00073FF1" w:rsidP="00073FF1">
            <w:pPr>
              <w:spacing w:afterLines="0"/>
            </w:pPr>
            <w:r w:rsidRPr="00ED1F5B">
              <w:t>Q4 2016</w:t>
            </w:r>
          </w:p>
        </w:tc>
        <w:tc>
          <w:tcPr>
            <w:tcW w:w="1078" w:type="dxa"/>
            <w:shd w:val="clear" w:color="auto" w:fill="auto"/>
            <w:vAlign w:val="bottom"/>
          </w:tcPr>
          <w:p w:rsidR="00073FF1" w:rsidRPr="00ED1F5B" w:rsidRDefault="00073FF1" w:rsidP="00073FF1">
            <w:pPr>
              <w:spacing w:afterLines="0"/>
            </w:pPr>
            <w:r w:rsidRPr="00ED1F5B">
              <w:t>16</w:t>
            </w:r>
          </w:p>
        </w:tc>
        <w:tc>
          <w:tcPr>
            <w:tcW w:w="1079" w:type="dxa"/>
            <w:shd w:val="clear" w:color="auto" w:fill="auto"/>
            <w:vAlign w:val="bottom"/>
          </w:tcPr>
          <w:p w:rsidR="00073FF1" w:rsidRPr="00ED1F5B" w:rsidRDefault="00073FF1" w:rsidP="00073FF1">
            <w:pPr>
              <w:spacing w:afterLines="0"/>
            </w:pPr>
            <w:r w:rsidRPr="00ED1F5B">
              <w:t>4.5</w:t>
            </w:r>
          </w:p>
        </w:tc>
        <w:tc>
          <w:tcPr>
            <w:tcW w:w="1078" w:type="dxa"/>
            <w:shd w:val="clear" w:color="auto" w:fill="auto"/>
            <w:vAlign w:val="bottom"/>
          </w:tcPr>
          <w:p w:rsidR="00073FF1" w:rsidRPr="00ED1F5B" w:rsidRDefault="00073FF1" w:rsidP="00073FF1">
            <w:pPr>
              <w:spacing w:afterLines="0"/>
            </w:pPr>
            <w:r w:rsidRPr="00ED1F5B">
              <w:t>8</w:t>
            </w:r>
          </w:p>
        </w:tc>
        <w:tc>
          <w:tcPr>
            <w:tcW w:w="1079" w:type="dxa"/>
            <w:shd w:val="clear" w:color="auto" w:fill="auto"/>
            <w:vAlign w:val="bottom"/>
          </w:tcPr>
          <w:p w:rsidR="00073FF1" w:rsidRPr="00ED1F5B" w:rsidRDefault="00073FF1" w:rsidP="00073FF1">
            <w:pPr>
              <w:spacing w:afterLines="0"/>
            </w:pPr>
            <w:r w:rsidRPr="00ED1F5B">
              <w:t>2.6</w:t>
            </w:r>
          </w:p>
        </w:tc>
        <w:tc>
          <w:tcPr>
            <w:tcW w:w="1078" w:type="dxa"/>
            <w:shd w:val="clear" w:color="auto" w:fill="auto"/>
            <w:vAlign w:val="bottom"/>
          </w:tcPr>
          <w:p w:rsidR="00073FF1" w:rsidRPr="00ED1F5B" w:rsidRDefault="00073FF1" w:rsidP="00073FF1">
            <w:pPr>
              <w:spacing w:afterLines="0"/>
            </w:pPr>
            <w:r w:rsidRPr="00ED1F5B">
              <w:t>4</w:t>
            </w:r>
          </w:p>
        </w:tc>
        <w:tc>
          <w:tcPr>
            <w:tcW w:w="1079" w:type="dxa"/>
            <w:shd w:val="clear" w:color="auto" w:fill="auto"/>
            <w:vAlign w:val="bottom"/>
          </w:tcPr>
          <w:p w:rsidR="00073FF1" w:rsidRPr="00ED1F5B" w:rsidRDefault="00073FF1" w:rsidP="00073FF1">
            <w:pPr>
              <w:spacing w:afterLines="0"/>
            </w:pPr>
            <w:r w:rsidRPr="00ED1F5B">
              <w:t>8.6</w:t>
            </w:r>
          </w:p>
        </w:tc>
        <w:tc>
          <w:tcPr>
            <w:tcW w:w="1078" w:type="dxa"/>
            <w:shd w:val="clear" w:color="auto" w:fill="auto"/>
            <w:vAlign w:val="bottom"/>
          </w:tcPr>
          <w:p w:rsidR="00073FF1" w:rsidRPr="00ED1F5B" w:rsidRDefault="00073FF1" w:rsidP="00073FF1">
            <w:pPr>
              <w:spacing w:afterLines="0"/>
            </w:pPr>
            <w:r w:rsidRPr="00ED1F5B">
              <w:t>6</w:t>
            </w:r>
          </w:p>
        </w:tc>
        <w:tc>
          <w:tcPr>
            <w:tcW w:w="1079" w:type="dxa"/>
            <w:shd w:val="clear" w:color="auto" w:fill="auto"/>
            <w:vAlign w:val="bottom"/>
          </w:tcPr>
          <w:p w:rsidR="00073FF1" w:rsidRPr="00ED1F5B" w:rsidRDefault="00073FF1" w:rsidP="00073FF1">
            <w:pPr>
              <w:spacing w:afterLines="0"/>
            </w:pPr>
            <w:r w:rsidRPr="00ED1F5B">
              <w:t>5.9</w:t>
            </w:r>
          </w:p>
        </w:tc>
      </w:tr>
      <w:tr w:rsidR="00C04B72" w:rsidRPr="00ED1F5B" w:rsidTr="00073FF1">
        <w:trPr>
          <w:jc w:val="center"/>
        </w:trPr>
        <w:tc>
          <w:tcPr>
            <w:tcW w:w="1106" w:type="dxa"/>
          </w:tcPr>
          <w:p w:rsidR="00073FF1" w:rsidRPr="00ED1F5B" w:rsidRDefault="00073FF1" w:rsidP="00073FF1">
            <w:pPr>
              <w:spacing w:afterLines="0"/>
            </w:pPr>
            <w:r w:rsidRPr="00ED1F5B">
              <w:t>Q1 2017</w:t>
            </w:r>
          </w:p>
        </w:tc>
        <w:tc>
          <w:tcPr>
            <w:tcW w:w="1078" w:type="dxa"/>
            <w:shd w:val="clear" w:color="auto" w:fill="auto"/>
            <w:vAlign w:val="bottom"/>
          </w:tcPr>
          <w:p w:rsidR="00073FF1" w:rsidRPr="00ED1F5B" w:rsidRDefault="00073FF1" w:rsidP="00073FF1">
            <w:pPr>
              <w:spacing w:afterLines="0"/>
            </w:pPr>
            <w:r w:rsidRPr="00ED1F5B">
              <w:t>18</w:t>
            </w:r>
          </w:p>
        </w:tc>
        <w:tc>
          <w:tcPr>
            <w:tcW w:w="1079" w:type="dxa"/>
            <w:shd w:val="clear" w:color="auto" w:fill="auto"/>
            <w:vAlign w:val="bottom"/>
          </w:tcPr>
          <w:p w:rsidR="00073FF1" w:rsidRPr="00ED1F5B" w:rsidRDefault="00073FF1" w:rsidP="00073FF1">
            <w:pPr>
              <w:spacing w:afterLines="0"/>
            </w:pPr>
            <w:r w:rsidRPr="00ED1F5B">
              <w:t>5.1</w:t>
            </w:r>
          </w:p>
        </w:tc>
        <w:tc>
          <w:tcPr>
            <w:tcW w:w="1078" w:type="dxa"/>
            <w:shd w:val="clear" w:color="auto" w:fill="auto"/>
            <w:vAlign w:val="bottom"/>
          </w:tcPr>
          <w:p w:rsidR="00073FF1" w:rsidRPr="00ED1F5B" w:rsidRDefault="00073FF1" w:rsidP="00073FF1">
            <w:pPr>
              <w:spacing w:afterLines="0"/>
            </w:pPr>
            <w:r w:rsidRPr="00ED1F5B">
              <w:t>15</w:t>
            </w:r>
          </w:p>
        </w:tc>
        <w:tc>
          <w:tcPr>
            <w:tcW w:w="1079" w:type="dxa"/>
            <w:shd w:val="clear" w:color="auto" w:fill="auto"/>
            <w:vAlign w:val="bottom"/>
          </w:tcPr>
          <w:p w:rsidR="00073FF1" w:rsidRPr="00ED1F5B" w:rsidRDefault="00073FF1" w:rsidP="00073FF1">
            <w:pPr>
              <w:spacing w:afterLines="0"/>
            </w:pPr>
            <w:r w:rsidRPr="00ED1F5B">
              <w:t>4.8</w:t>
            </w:r>
          </w:p>
        </w:tc>
        <w:tc>
          <w:tcPr>
            <w:tcW w:w="1078" w:type="dxa"/>
            <w:shd w:val="clear" w:color="auto" w:fill="auto"/>
            <w:vAlign w:val="bottom"/>
          </w:tcPr>
          <w:p w:rsidR="00073FF1" w:rsidRPr="00ED1F5B" w:rsidRDefault="00073FF1" w:rsidP="00073FF1">
            <w:pPr>
              <w:spacing w:afterLines="0"/>
            </w:pPr>
            <w:r w:rsidRPr="00ED1F5B">
              <w:t>3</w:t>
            </w:r>
          </w:p>
        </w:tc>
        <w:tc>
          <w:tcPr>
            <w:tcW w:w="1079" w:type="dxa"/>
            <w:shd w:val="clear" w:color="auto" w:fill="auto"/>
            <w:vAlign w:val="bottom"/>
          </w:tcPr>
          <w:p w:rsidR="00073FF1" w:rsidRPr="00ED1F5B" w:rsidRDefault="00073FF1" w:rsidP="00073FF1">
            <w:pPr>
              <w:spacing w:afterLines="0"/>
            </w:pPr>
            <w:r w:rsidRPr="00ED1F5B">
              <w:t>7.0</w:t>
            </w:r>
          </w:p>
        </w:tc>
        <w:tc>
          <w:tcPr>
            <w:tcW w:w="1078" w:type="dxa"/>
            <w:shd w:val="clear" w:color="auto" w:fill="auto"/>
            <w:vAlign w:val="bottom"/>
          </w:tcPr>
          <w:p w:rsidR="00073FF1" w:rsidRPr="00ED1F5B" w:rsidRDefault="00073FF1" w:rsidP="00073FF1">
            <w:pPr>
              <w:spacing w:afterLines="0"/>
            </w:pPr>
            <w:r w:rsidRPr="00ED1F5B">
              <w:t>4</w:t>
            </w:r>
          </w:p>
        </w:tc>
        <w:tc>
          <w:tcPr>
            <w:tcW w:w="1079" w:type="dxa"/>
            <w:shd w:val="clear" w:color="auto" w:fill="auto"/>
            <w:vAlign w:val="bottom"/>
          </w:tcPr>
          <w:p w:rsidR="00073FF1" w:rsidRPr="00ED1F5B" w:rsidRDefault="00073FF1" w:rsidP="00073FF1">
            <w:pPr>
              <w:spacing w:afterLines="0"/>
            </w:pPr>
            <w:r w:rsidRPr="00ED1F5B">
              <w:t>4.2</w:t>
            </w:r>
          </w:p>
        </w:tc>
      </w:tr>
      <w:tr w:rsidR="00C04B72" w:rsidRPr="00ED1F5B" w:rsidTr="00073FF1">
        <w:trPr>
          <w:jc w:val="center"/>
        </w:trPr>
        <w:tc>
          <w:tcPr>
            <w:tcW w:w="1106" w:type="dxa"/>
          </w:tcPr>
          <w:p w:rsidR="00073FF1" w:rsidRPr="00ED1F5B" w:rsidRDefault="00073FF1" w:rsidP="00073FF1">
            <w:pPr>
              <w:spacing w:afterLines="0"/>
            </w:pPr>
            <w:r w:rsidRPr="00ED1F5B">
              <w:t>Q2 2017</w:t>
            </w:r>
          </w:p>
        </w:tc>
        <w:tc>
          <w:tcPr>
            <w:tcW w:w="1078" w:type="dxa"/>
            <w:shd w:val="clear" w:color="auto" w:fill="auto"/>
            <w:vAlign w:val="bottom"/>
          </w:tcPr>
          <w:p w:rsidR="00073FF1" w:rsidRPr="00ED1F5B" w:rsidRDefault="00073FF1" w:rsidP="00073FF1">
            <w:pPr>
              <w:spacing w:afterLines="0"/>
            </w:pPr>
            <w:r w:rsidRPr="00ED1F5B">
              <w:t>25</w:t>
            </w:r>
          </w:p>
        </w:tc>
        <w:tc>
          <w:tcPr>
            <w:tcW w:w="1079" w:type="dxa"/>
            <w:shd w:val="clear" w:color="auto" w:fill="auto"/>
            <w:vAlign w:val="bottom"/>
          </w:tcPr>
          <w:p w:rsidR="00073FF1" w:rsidRPr="00ED1F5B" w:rsidRDefault="00073FF1" w:rsidP="00073FF1">
            <w:pPr>
              <w:spacing w:afterLines="0"/>
            </w:pPr>
            <w:r w:rsidRPr="00ED1F5B">
              <w:t>6.6</w:t>
            </w:r>
          </w:p>
        </w:tc>
        <w:tc>
          <w:tcPr>
            <w:tcW w:w="1078" w:type="dxa"/>
            <w:shd w:val="clear" w:color="auto" w:fill="auto"/>
            <w:vAlign w:val="bottom"/>
          </w:tcPr>
          <w:p w:rsidR="00073FF1" w:rsidRPr="00ED1F5B" w:rsidRDefault="00073FF1" w:rsidP="00073FF1">
            <w:pPr>
              <w:spacing w:afterLines="0"/>
            </w:pPr>
            <w:r w:rsidRPr="00ED1F5B">
              <w:t>11</w:t>
            </w:r>
          </w:p>
        </w:tc>
        <w:tc>
          <w:tcPr>
            <w:tcW w:w="1079" w:type="dxa"/>
            <w:shd w:val="clear" w:color="auto" w:fill="auto"/>
            <w:vAlign w:val="bottom"/>
          </w:tcPr>
          <w:p w:rsidR="00073FF1" w:rsidRPr="00ED1F5B" w:rsidRDefault="00073FF1" w:rsidP="00073FF1">
            <w:pPr>
              <w:spacing w:afterLines="0"/>
            </w:pPr>
            <w:r w:rsidRPr="00ED1F5B">
              <w:t>3.3</w:t>
            </w:r>
          </w:p>
        </w:tc>
        <w:tc>
          <w:tcPr>
            <w:tcW w:w="1078" w:type="dxa"/>
            <w:shd w:val="clear" w:color="auto" w:fill="auto"/>
            <w:vAlign w:val="bottom"/>
          </w:tcPr>
          <w:p w:rsidR="00073FF1" w:rsidRPr="00ED1F5B" w:rsidRDefault="00073FF1" w:rsidP="00073FF1">
            <w:pPr>
              <w:spacing w:afterLines="0"/>
            </w:pPr>
            <w:r w:rsidRPr="00ED1F5B">
              <w:t>3</w:t>
            </w:r>
          </w:p>
        </w:tc>
        <w:tc>
          <w:tcPr>
            <w:tcW w:w="1079" w:type="dxa"/>
            <w:shd w:val="clear" w:color="auto" w:fill="auto"/>
            <w:vAlign w:val="bottom"/>
          </w:tcPr>
          <w:p w:rsidR="00073FF1" w:rsidRPr="00ED1F5B" w:rsidRDefault="00073FF1" w:rsidP="00073FF1">
            <w:pPr>
              <w:spacing w:afterLines="0"/>
            </w:pPr>
            <w:r w:rsidRPr="00ED1F5B">
              <w:t>6.8</w:t>
            </w:r>
          </w:p>
        </w:tc>
        <w:tc>
          <w:tcPr>
            <w:tcW w:w="1078" w:type="dxa"/>
            <w:shd w:val="clear" w:color="auto" w:fill="auto"/>
            <w:vAlign w:val="bottom"/>
          </w:tcPr>
          <w:p w:rsidR="00073FF1" w:rsidRPr="00ED1F5B" w:rsidRDefault="00073FF1" w:rsidP="00073FF1">
            <w:pPr>
              <w:spacing w:afterLines="0"/>
            </w:pPr>
            <w:r w:rsidRPr="00ED1F5B">
              <w:t>13</w:t>
            </w:r>
          </w:p>
        </w:tc>
        <w:tc>
          <w:tcPr>
            <w:tcW w:w="1079" w:type="dxa"/>
            <w:shd w:val="clear" w:color="auto" w:fill="auto"/>
            <w:vAlign w:val="bottom"/>
          </w:tcPr>
          <w:p w:rsidR="00073FF1" w:rsidRPr="00ED1F5B" w:rsidRDefault="00073FF1" w:rsidP="00073FF1">
            <w:pPr>
              <w:spacing w:afterLines="0"/>
            </w:pPr>
            <w:r w:rsidRPr="00ED1F5B">
              <w:t>12.3</w:t>
            </w:r>
          </w:p>
        </w:tc>
      </w:tr>
      <w:tr w:rsidR="009D568F" w:rsidRPr="00ED1F5B" w:rsidTr="00073FF1">
        <w:trPr>
          <w:jc w:val="center"/>
        </w:trPr>
        <w:tc>
          <w:tcPr>
            <w:tcW w:w="1106" w:type="dxa"/>
          </w:tcPr>
          <w:p w:rsidR="00073FF1" w:rsidRPr="00ED1F5B" w:rsidRDefault="00073FF1" w:rsidP="00073FF1">
            <w:pPr>
              <w:spacing w:afterLines="0"/>
            </w:pPr>
            <w:r w:rsidRPr="00ED1F5B">
              <w:t>Q3 2017</w:t>
            </w:r>
          </w:p>
        </w:tc>
        <w:tc>
          <w:tcPr>
            <w:tcW w:w="1078" w:type="dxa"/>
            <w:shd w:val="clear" w:color="auto" w:fill="auto"/>
            <w:vAlign w:val="bottom"/>
          </w:tcPr>
          <w:p w:rsidR="00073FF1" w:rsidRPr="00ED1F5B" w:rsidRDefault="00073FF1" w:rsidP="00073FF1">
            <w:pPr>
              <w:spacing w:afterLines="0"/>
            </w:pPr>
            <w:r w:rsidRPr="00ED1F5B">
              <w:t>27</w:t>
            </w:r>
          </w:p>
        </w:tc>
        <w:tc>
          <w:tcPr>
            <w:tcW w:w="1079" w:type="dxa"/>
            <w:shd w:val="clear" w:color="auto" w:fill="auto"/>
            <w:vAlign w:val="bottom"/>
          </w:tcPr>
          <w:p w:rsidR="00073FF1" w:rsidRPr="00ED1F5B" w:rsidRDefault="00073FF1" w:rsidP="00073FF1">
            <w:pPr>
              <w:spacing w:afterLines="0"/>
            </w:pPr>
            <w:r w:rsidRPr="00ED1F5B">
              <w:t>6.9</w:t>
            </w:r>
          </w:p>
        </w:tc>
        <w:tc>
          <w:tcPr>
            <w:tcW w:w="1078" w:type="dxa"/>
            <w:shd w:val="clear" w:color="auto" w:fill="auto"/>
            <w:vAlign w:val="bottom"/>
          </w:tcPr>
          <w:p w:rsidR="00073FF1" w:rsidRPr="00ED1F5B" w:rsidRDefault="00073FF1" w:rsidP="00073FF1">
            <w:pPr>
              <w:spacing w:afterLines="0"/>
            </w:pPr>
            <w:r w:rsidRPr="00ED1F5B">
              <w:t>8</w:t>
            </w:r>
          </w:p>
        </w:tc>
        <w:tc>
          <w:tcPr>
            <w:tcW w:w="1079" w:type="dxa"/>
            <w:shd w:val="clear" w:color="auto" w:fill="auto"/>
            <w:vAlign w:val="bottom"/>
          </w:tcPr>
          <w:p w:rsidR="00073FF1" w:rsidRPr="00ED1F5B" w:rsidRDefault="00073FF1" w:rsidP="00073FF1">
            <w:pPr>
              <w:spacing w:afterLines="0"/>
            </w:pPr>
            <w:r w:rsidRPr="00ED1F5B">
              <w:t>2.3</w:t>
            </w:r>
          </w:p>
        </w:tc>
        <w:tc>
          <w:tcPr>
            <w:tcW w:w="1078" w:type="dxa"/>
            <w:shd w:val="clear" w:color="auto" w:fill="auto"/>
            <w:vAlign w:val="bottom"/>
          </w:tcPr>
          <w:p w:rsidR="00073FF1" w:rsidRPr="00ED1F5B" w:rsidRDefault="00073FF1" w:rsidP="00073FF1">
            <w:pPr>
              <w:spacing w:afterLines="0"/>
            </w:pPr>
            <w:r w:rsidRPr="00ED1F5B">
              <w:t>8</w:t>
            </w:r>
          </w:p>
        </w:tc>
        <w:tc>
          <w:tcPr>
            <w:tcW w:w="1079" w:type="dxa"/>
            <w:shd w:val="clear" w:color="auto" w:fill="auto"/>
            <w:vAlign w:val="bottom"/>
          </w:tcPr>
          <w:p w:rsidR="00073FF1" w:rsidRPr="00ED1F5B" w:rsidRDefault="00073FF1" w:rsidP="00073FF1">
            <w:pPr>
              <w:spacing w:afterLines="0"/>
            </w:pPr>
            <w:r w:rsidRPr="00ED1F5B">
              <w:t>14.4</w:t>
            </w:r>
          </w:p>
        </w:tc>
        <w:tc>
          <w:tcPr>
            <w:tcW w:w="1078" w:type="dxa"/>
            <w:shd w:val="clear" w:color="auto" w:fill="auto"/>
            <w:vAlign w:val="bottom"/>
          </w:tcPr>
          <w:p w:rsidR="00073FF1" w:rsidRPr="00ED1F5B" w:rsidRDefault="00073FF1" w:rsidP="00073FF1">
            <w:pPr>
              <w:spacing w:afterLines="0"/>
            </w:pPr>
            <w:r w:rsidRPr="00ED1F5B">
              <w:t>9</w:t>
            </w:r>
          </w:p>
        </w:tc>
        <w:tc>
          <w:tcPr>
            <w:tcW w:w="1079" w:type="dxa"/>
            <w:shd w:val="clear" w:color="auto" w:fill="auto"/>
            <w:vAlign w:val="bottom"/>
          </w:tcPr>
          <w:p w:rsidR="00073FF1" w:rsidRPr="00ED1F5B" w:rsidRDefault="00073FF1" w:rsidP="00073FF1">
            <w:pPr>
              <w:spacing w:afterLines="0"/>
            </w:pPr>
            <w:r w:rsidRPr="00ED1F5B">
              <w:t>8.0</w:t>
            </w:r>
          </w:p>
        </w:tc>
      </w:tr>
      <w:tr w:rsidR="00C04B72" w:rsidRPr="00ED1F5B" w:rsidTr="00073FF1">
        <w:trPr>
          <w:jc w:val="center"/>
        </w:trPr>
        <w:tc>
          <w:tcPr>
            <w:tcW w:w="1106" w:type="dxa"/>
          </w:tcPr>
          <w:p w:rsidR="00073FF1" w:rsidRPr="00ED1F5B" w:rsidRDefault="00073FF1" w:rsidP="00073FF1">
            <w:pPr>
              <w:spacing w:afterLines="0"/>
            </w:pPr>
            <w:r>
              <w:t>Q4 2017</w:t>
            </w:r>
          </w:p>
        </w:tc>
        <w:tc>
          <w:tcPr>
            <w:tcW w:w="1078" w:type="dxa"/>
            <w:shd w:val="clear" w:color="auto" w:fill="auto"/>
            <w:vAlign w:val="bottom"/>
          </w:tcPr>
          <w:p w:rsidR="00073FF1" w:rsidRPr="00ED1F5B" w:rsidRDefault="00073FF1" w:rsidP="00073FF1">
            <w:pPr>
              <w:spacing w:afterLines="0"/>
            </w:pPr>
            <w:r>
              <w:t>23</w:t>
            </w:r>
          </w:p>
        </w:tc>
        <w:tc>
          <w:tcPr>
            <w:tcW w:w="1079" w:type="dxa"/>
            <w:shd w:val="clear" w:color="auto" w:fill="auto"/>
            <w:vAlign w:val="bottom"/>
          </w:tcPr>
          <w:p w:rsidR="00073FF1" w:rsidRPr="00ED1F5B" w:rsidRDefault="00073FF1" w:rsidP="00073FF1">
            <w:pPr>
              <w:spacing w:afterLines="0"/>
            </w:pPr>
            <w:r>
              <w:t>5.9</w:t>
            </w:r>
          </w:p>
        </w:tc>
        <w:tc>
          <w:tcPr>
            <w:tcW w:w="1078" w:type="dxa"/>
            <w:shd w:val="clear" w:color="auto" w:fill="auto"/>
            <w:vAlign w:val="bottom"/>
          </w:tcPr>
          <w:p w:rsidR="00073FF1" w:rsidRPr="00ED1F5B" w:rsidRDefault="00073FF1" w:rsidP="00073FF1">
            <w:pPr>
              <w:spacing w:afterLines="0"/>
            </w:pPr>
            <w:r>
              <w:t>11</w:t>
            </w:r>
          </w:p>
        </w:tc>
        <w:tc>
          <w:tcPr>
            <w:tcW w:w="1079" w:type="dxa"/>
            <w:shd w:val="clear" w:color="auto" w:fill="auto"/>
            <w:vAlign w:val="bottom"/>
          </w:tcPr>
          <w:p w:rsidR="00073FF1" w:rsidRPr="00ED1F5B" w:rsidRDefault="00073FF1" w:rsidP="00073FF1">
            <w:pPr>
              <w:spacing w:afterLines="0"/>
            </w:pPr>
            <w:r>
              <w:t>3.2</w:t>
            </w:r>
          </w:p>
        </w:tc>
        <w:tc>
          <w:tcPr>
            <w:tcW w:w="1078" w:type="dxa"/>
            <w:shd w:val="clear" w:color="auto" w:fill="auto"/>
            <w:vAlign w:val="bottom"/>
          </w:tcPr>
          <w:p w:rsidR="00073FF1" w:rsidRPr="00ED1F5B" w:rsidRDefault="00073FF1" w:rsidP="00073FF1">
            <w:pPr>
              <w:spacing w:afterLines="0"/>
            </w:pPr>
            <w:r>
              <w:t>7</w:t>
            </w:r>
          </w:p>
        </w:tc>
        <w:tc>
          <w:tcPr>
            <w:tcW w:w="1079" w:type="dxa"/>
            <w:shd w:val="clear" w:color="auto" w:fill="auto"/>
            <w:vAlign w:val="bottom"/>
          </w:tcPr>
          <w:p w:rsidR="00073FF1" w:rsidRPr="00ED1F5B" w:rsidRDefault="00073FF1" w:rsidP="00073FF1">
            <w:pPr>
              <w:spacing w:afterLines="0"/>
            </w:pPr>
            <w:r>
              <w:t>16.4</w:t>
            </w:r>
          </w:p>
        </w:tc>
        <w:tc>
          <w:tcPr>
            <w:tcW w:w="1078" w:type="dxa"/>
            <w:shd w:val="clear" w:color="auto" w:fill="auto"/>
            <w:vAlign w:val="bottom"/>
          </w:tcPr>
          <w:p w:rsidR="00073FF1" w:rsidRPr="00ED1F5B" w:rsidRDefault="00073FF1" w:rsidP="00073FF1">
            <w:pPr>
              <w:spacing w:afterLines="0"/>
            </w:pPr>
            <w:r>
              <w:t>9</w:t>
            </w:r>
          </w:p>
        </w:tc>
        <w:tc>
          <w:tcPr>
            <w:tcW w:w="1079" w:type="dxa"/>
            <w:shd w:val="clear" w:color="auto" w:fill="auto"/>
            <w:vAlign w:val="bottom"/>
          </w:tcPr>
          <w:p w:rsidR="00073FF1" w:rsidRPr="00ED1F5B" w:rsidRDefault="00073FF1" w:rsidP="00073FF1">
            <w:pPr>
              <w:spacing w:afterLines="0"/>
            </w:pPr>
            <w:r>
              <w:t>8.7</w:t>
            </w:r>
          </w:p>
        </w:tc>
      </w:tr>
      <w:tr w:rsidR="009D568F" w:rsidRPr="00ED1F5B" w:rsidTr="00073FF1">
        <w:trPr>
          <w:jc w:val="center"/>
        </w:trPr>
        <w:tc>
          <w:tcPr>
            <w:tcW w:w="1106" w:type="dxa"/>
          </w:tcPr>
          <w:p w:rsidR="00073FF1" w:rsidRDefault="00073FF1" w:rsidP="00073FF1">
            <w:pPr>
              <w:spacing w:afterLines="0"/>
            </w:pPr>
            <w:r>
              <w:t>Q1 2018</w:t>
            </w:r>
          </w:p>
        </w:tc>
        <w:tc>
          <w:tcPr>
            <w:tcW w:w="1078" w:type="dxa"/>
            <w:shd w:val="clear" w:color="auto" w:fill="auto"/>
            <w:vAlign w:val="bottom"/>
          </w:tcPr>
          <w:p w:rsidR="00073FF1" w:rsidRDefault="00A244A5" w:rsidP="00073FF1">
            <w:pPr>
              <w:spacing w:afterLines="0"/>
            </w:pPr>
            <w:r>
              <w:t>26</w:t>
            </w:r>
          </w:p>
        </w:tc>
        <w:tc>
          <w:tcPr>
            <w:tcW w:w="1079" w:type="dxa"/>
            <w:shd w:val="clear" w:color="auto" w:fill="auto"/>
            <w:vAlign w:val="bottom"/>
          </w:tcPr>
          <w:p w:rsidR="00073FF1" w:rsidRDefault="00A244A5" w:rsidP="00073FF1">
            <w:pPr>
              <w:spacing w:afterLines="0"/>
            </w:pPr>
            <w:r>
              <w:t>6.9</w:t>
            </w:r>
          </w:p>
        </w:tc>
        <w:tc>
          <w:tcPr>
            <w:tcW w:w="1078" w:type="dxa"/>
            <w:shd w:val="clear" w:color="auto" w:fill="auto"/>
            <w:vAlign w:val="bottom"/>
          </w:tcPr>
          <w:p w:rsidR="00073FF1" w:rsidRDefault="00A244A5" w:rsidP="00073FF1">
            <w:pPr>
              <w:spacing w:afterLines="0"/>
            </w:pPr>
            <w:r>
              <w:t>12</w:t>
            </w:r>
          </w:p>
        </w:tc>
        <w:tc>
          <w:tcPr>
            <w:tcW w:w="1079" w:type="dxa"/>
            <w:shd w:val="clear" w:color="auto" w:fill="auto"/>
            <w:vAlign w:val="bottom"/>
          </w:tcPr>
          <w:p w:rsidR="00073FF1" w:rsidRDefault="00A244A5" w:rsidP="00073FF1">
            <w:pPr>
              <w:spacing w:afterLines="0"/>
            </w:pPr>
            <w:r>
              <w:t>3.7</w:t>
            </w:r>
          </w:p>
        </w:tc>
        <w:tc>
          <w:tcPr>
            <w:tcW w:w="1078" w:type="dxa"/>
            <w:shd w:val="clear" w:color="auto" w:fill="auto"/>
            <w:vAlign w:val="bottom"/>
          </w:tcPr>
          <w:p w:rsidR="00073FF1" w:rsidRDefault="00A244A5" w:rsidP="00073FF1">
            <w:pPr>
              <w:spacing w:afterLines="0"/>
            </w:pPr>
            <w:r>
              <w:t>10</w:t>
            </w:r>
          </w:p>
        </w:tc>
        <w:tc>
          <w:tcPr>
            <w:tcW w:w="1079" w:type="dxa"/>
            <w:shd w:val="clear" w:color="auto" w:fill="auto"/>
            <w:vAlign w:val="bottom"/>
          </w:tcPr>
          <w:p w:rsidR="00073FF1" w:rsidRDefault="00A244A5" w:rsidP="00073FF1">
            <w:pPr>
              <w:spacing w:afterLines="0"/>
            </w:pPr>
            <w:r>
              <w:t>22.3</w:t>
            </w:r>
          </w:p>
        </w:tc>
        <w:tc>
          <w:tcPr>
            <w:tcW w:w="1078" w:type="dxa"/>
            <w:shd w:val="clear" w:color="auto" w:fill="auto"/>
            <w:vAlign w:val="bottom"/>
          </w:tcPr>
          <w:p w:rsidR="00073FF1" w:rsidRDefault="00A244A5" w:rsidP="00073FF1">
            <w:pPr>
              <w:spacing w:afterLines="0"/>
            </w:pPr>
            <w:r>
              <w:t>10</w:t>
            </w:r>
          </w:p>
        </w:tc>
        <w:tc>
          <w:tcPr>
            <w:tcW w:w="1079" w:type="dxa"/>
            <w:shd w:val="clear" w:color="auto" w:fill="auto"/>
            <w:vAlign w:val="bottom"/>
          </w:tcPr>
          <w:p w:rsidR="00073FF1" w:rsidRDefault="00A244A5" w:rsidP="00073FF1">
            <w:pPr>
              <w:spacing w:afterLines="0"/>
            </w:pPr>
            <w:r>
              <w:t>9.9</w:t>
            </w:r>
          </w:p>
        </w:tc>
      </w:tr>
      <w:tr w:rsidR="009D568F" w:rsidRPr="00ED1F5B" w:rsidTr="00073FF1">
        <w:trPr>
          <w:jc w:val="center"/>
        </w:trPr>
        <w:tc>
          <w:tcPr>
            <w:tcW w:w="1106" w:type="dxa"/>
          </w:tcPr>
          <w:p w:rsidR="00EA4532" w:rsidRDefault="000331C3" w:rsidP="00073FF1">
            <w:pPr>
              <w:spacing w:afterLines="0"/>
            </w:pPr>
            <w:r>
              <w:t>Q2 2018</w:t>
            </w:r>
          </w:p>
        </w:tc>
        <w:tc>
          <w:tcPr>
            <w:tcW w:w="1078" w:type="dxa"/>
            <w:shd w:val="clear" w:color="auto" w:fill="auto"/>
            <w:vAlign w:val="bottom"/>
          </w:tcPr>
          <w:p w:rsidR="00EA4532" w:rsidRDefault="00E66067" w:rsidP="00073FF1">
            <w:pPr>
              <w:spacing w:afterLines="0"/>
            </w:pPr>
            <w:r>
              <w:t>21</w:t>
            </w:r>
          </w:p>
        </w:tc>
        <w:tc>
          <w:tcPr>
            <w:tcW w:w="1079" w:type="dxa"/>
            <w:shd w:val="clear" w:color="auto" w:fill="auto"/>
            <w:vAlign w:val="bottom"/>
          </w:tcPr>
          <w:p w:rsidR="00EA4532" w:rsidRDefault="00E66067" w:rsidP="00073FF1">
            <w:pPr>
              <w:spacing w:afterLines="0"/>
            </w:pPr>
            <w:r>
              <w:t>5.4</w:t>
            </w:r>
          </w:p>
        </w:tc>
        <w:tc>
          <w:tcPr>
            <w:tcW w:w="1078" w:type="dxa"/>
            <w:shd w:val="clear" w:color="auto" w:fill="auto"/>
            <w:vAlign w:val="bottom"/>
          </w:tcPr>
          <w:p w:rsidR="00EA4532" w:rsidRDefault="00E66067" w:rsidP="00073FF1">
            <w:pPr>
              <w:spacing w:afterLines="0"/>
            </w:pPr>
            <w:r>
              <w:t>10</w:t>
            </w:r>
          </w:p>
        </w:tc>
        <w:tc>
          <w:tcPr>
            <w:tcW w:w="1079" w:type="dxa"/>
            <w:shd w:val="clear" w:color="auto" w:fill="auto"/>
            <w:vAlign w:val="bottom"/>
          </w:tcPr>
          <w:p w:rsidR="00EA4532" w:rsidRDefault="00E66067" w:rsidP="00073FF1">
            <w:pPr>
              <w:spacing w:afterLines="0"/>
            </w:pPr>
            <w:r>
              <w:t>3.0</w:t>
            </w:r>
          </w:p>
        </w:tc>
        <w:tc>
          <w:tcPr>
            <w:tcW w:w="1078" w:type="dxa"/>
            <w:shd w:val="clear" w:color="auto" w:fill="auto"/>
            <w:vAlign w:val="bottom"/>
          </w:tcPr>
          <w:p w:rsidR="00EA4532" w:rsidRDefault="00E66067" w:rsidP="00073FF1">
            <w:pPr>
              <w:spacing w:afterLines="0"/>
            </w:pPr>
            <w:r>
              <w:t>7</w:t>
            </w:r>
          </w:p>
        </w:tc>
        <w:tc>
          <w:tcPr>
            <w:tcW w:w="1079" w:type="dxa"/>
            <w:shd w:val="clear" w:color="auto" w:fill="auto"/>
            <w:vAlign w:val="bottom"/>
          </w:tcPr>
          <w:p w:rsidR="00EA4532" w:rsidRDefault="00E66067" w:rsidP="00073FF1">
            <w:pPr>
              <w:spacing w:afterLines="0"/>
            </w:pPr>
            <w:r>
              <w:t>16.1</w:t>
            </w:r>
          </w:p>
        </w:tc>
        <w:tc>
          <w:tcPr>
            <w:tcW w:w="1078" w:type="dxa"/>
            <w:shd w:val="clear" w:color="auto" w:fill="auto"/>
            <w:vAlign w:val="bottom"/>
          </w:tcPr>
          <w:p w:rsidR="00EA4532" w:rsidRDefault="00E66067" w:rsidP="00073FF1">
            <w:pPr>
              <w:spacing w:afterLines="0"/>
            </w:pPr>
            <w:r>
              <w:t>2</w:t>
            </w:r>
          </w:p>
        </w:tc>
        <w:tc>
          <w:tcPr>
            <w:tcW w:w="1079" w:type="dxa"/>
            <w:shd w:val="clear" w:color="auto" w:fill="auto"/>
            <w:vAlign w:val="bottom"/>
          </w:tcPr>
          <w:p w:rsidR="00EA4532" w:rsidRDefault="00E66067" w:rsidP="00073FF1">
            <w:pPr>
              <w:spacing w:afterLines="0"/>
            </w:pPr>
            <w:r>
              <w:t>2.0</w:t>
            </w:r>
          </w:p>
        </w:tc>
      </w:tr>
      <w:tr w:rsidR="00840B67" w:rsidRPr="00ED1F5B" w:rsidTr="00073FF1">
        <w:trPr>
          <w:jc w:val="center"/>
        </w:trPr>
        <w:tc>
          <w:tcPr>
            <w:tcW w:w="1106" w:type="dxa"/>
          </w:tcPr>
          <w:p w:rsidR="00840B67" w:rsidRDefault="00840B67" w:rsidP="00073FF1">
            <w:pPr>
              <w:spacing w:afterLines="0"/>
            </w:pPr>
            <w:r>
              <w:t>Q3 2018</w:t>
            </w:r>
          </w:p>
        </w:tc>
        <w:tc>
          <w:tcPr>
            <w:tcW w:w="1078" w:type="dxa"/>
            <w:shd w:val="clear" w:color="auto" w:fill="auto"/>
            <w:vAlign w:val="bottom"/>
          </w:tcPr>
          <w:p w:rsidR="00840B67" w:rsidRDefault="00840B67" w:rsidP="00073FF1">
            <w:pPr>
              <w:spacing w:afterLines="0"/>
            </w:pPr>
            <w:r>
              <w:t>1</w:t>
            </w:r>
            <w:r w:rsidR="00356D99">
              <w:t>9</w:t>
            </w:r>
            <w:r>
              <w:t>*</w:t>
            </w:r>
          </w:p>
        </w:tc>
        <w:tc>
          <w:tcPr>
            <w:tcW w:w="1079" w:type="dxa"/>
            <w:shd w:val="clear" w:color="auto" w:fill="auto"/>
            <w:vAlign w:val="bottom"/>
          </w:tcPr>
          <w:p w:rsidR="00840B67" w:rsidRDefault="00840B67" w:rsidP="00073FF1">
            <w:pPr>
              <w:spacing w:afterLines="0"/>
            </w:pPr>
            <w:r>
              <w:t>4.</w:t>
            </w:r>
            <w:r w:rsidR="00356D99">
              <w:t>5</w:t>
            </w:r>
            <w:r>
              <w:t>*</w:t>
            </w:r>
          </w:p>
        </w:tc>
        <w:tc>
          <w:tcPr>
            <w:tcW w:w="1078" w:type="dxa"/>
            <w:shd w:val="clear" w:color="auto" w:fill="auto"/>
            <w:vAlign w:val="bottom"/>
          </w:tcPr>
          <w:p w:rsidR="00840B67" w:rsidRDefault="00840B67" w:rsidP="00073FF1">
            <w:pPr>
              <w:spacing w:afterLines="0"/>
            </w:pPr>
            <w:r>
              <w:t>21</w:t>
            </w:r>
          </w:p>
        </w:tc>
        <w:tc>
          <w:tcPr>
            <w:tcW w:w="1079" w:type="dxa"/>
            <w:shd w:val="clear" w:color="auto" w:fill="auto"/>
            <w:vAlign w:val="bottom"/>
          </w:tcPr>
          <w:p w:rsidR="00840B67" w:rsidRDefault="00840B67" w:rsidP="00073FF1">
            <w:pPr>
              <w:spacing w:afterLines="0"/>
            </w:pPr>
            <w:r>
              <w:t>6.1</w:t>
            </w:r>
          </w:p>
        </w:tc>
        <w:tc>
          <w:tcPr>
            <w:tcW w:w="1078" w:type="dxa"/>
            <w:shd w:val="clear" w:color="auto" w:fill="auto"/>
            <w:vAlign w:val="bottom"/>
          </w:tcPr>
          <w:p w:rsidR="00840B67" w:rsidRDefault="00840B67" w:rsidP="00073FF1">
            <w:pPr>
              <w:spacing w:afterLines="0"/>
            </w:pPr>
            <w:r>
              <w:t>4</w:t>
            </w:r>
          </w:p>
        </w:tc>
        <w:tc>
          <w:tcPr>
            <w:tcW w:w="1079" w:type="dxa"/>
            <w:shd w:val="clear" w:color="auto" w:fill="auto"/>
            <w:vAlign w:val="bottom"/>
          </w:tcPr>
          <w:p w:rsidR="00840B67" w:rsidRDefault="00840B67" w:rsidP="00073FF1">
            <w:pPr>
              <w:spacing w:afterLines="0"/>
            </w:pPr>
            <w:r>
              <w:t>8.4</w:t>
            </w:r>
          </w:p>
        </w:tc>
        <w:tc>
          <w:tcPr>
            <w:tcW w:w="1078" w:type="dxa"/>
            <w:shd w:val="clear" w:color="auto" w:fill="auto"/>
            <w:vAlign w:val="bottom"/>
          </w:tcPr>
          <w:p w:rsidR="00840B67" w:rsidRDefault="00840B67" w:rsidP="00073FF1">
            <w:pPr>
              <w:spacing w:afterLines="0"/>
            </w:pPr>
            <w:r>
              <w:t>10</w:t>
            </w:r>
          </w:p>
        </w:tc>
        <w:tc>
          <w:tcPr>
            <w:tcW w:w="1079" w:type="dxa"/>
            <w:shd w:val="clear" w:color="auto" w:fill="auto"/>
            <w:vAlign w:val="bottom"/>
          </w:tcPr>
          <w:p w:rsidR="00840B67" w:rsidRDefault="00840B67" w:rsidP="00073FF1">
            <w:pPr>
              <w:spacing w:afterLines="0"/>
            </w:pPr>
            <w:r>
              <w:t>8.6</w:t>
            </w:r>
          </w:p>
        </w:tc>
      </w:tr>
      <w:tr w:rsidR="003D3EAE" w:rsidRPr="00ED1F5B" w:rsidTr="00073FF1">
        <w:trPr>
          <w:jc w:val="center"/>
        </w:trPr>
        <w:tc>
          <w:tcPr>
            <w:tcW w:w="1106" w:type="dxa"/>
          </w:tcPr>
          <w:p w:rsidR="003D3EAE" w:rsidRDefault="003D3EAE" w:rsidP="00073FF1">
            <w:pPr>
              <w:spacing w:afterLines="0"/>
            </w:pPr>
            <w:r>
              <w:t>Q4 2018</w:t>
            </w:r>
          </w:p>
        </w:tc>
        <w:tc>
          <w:tcPr>
            <w:tcW w:w="1078" w:type="dxa"/>
            <w:shd w:val="clear" w:color="auto" w:fill="auto"/>
            <w:vAlign w:val="bottom"/>
          </w:tcPr>
          <w:p w:rsidR="003D3EAE" w:rsidRDefault="005D3D49" w:rsidP="00073FF1">
            <w:pPr>
              <w:spacing w:afterLines="0"/>
            </w:pPr>
            <w:r>
              <w:t>19</w:t>
            </w:r>
          </w:p>
        </w:tc>
        <w:tc>
          <w:tcPr>
            <w:tcW w:w="1079" w:type="dxa"/>
            <w:shd w:val="clear" w:color="auto" w:fill="auto"/>
            <w:vAlign w:val="bottom"/>
          </w:tcPr>
          <w:p w:rsidR="003D3EAE" w:rsidRDefault="005D3D49" w:rsidP="00073FF1">
            <w:pPr>
              <w:spacing w:afterLines="0"/>
            </w:pPr>
            <w:r>
              <w:t>4.5</w:t>
            </w:r>
          </w:p>
        </w:tc>
        <w:tc>
          <w:tcPr>
            <w:tcW w:w="1078" w:type="dxa"/>
            <w:shd w:val="clear" w:color="auto" w:fill="auto"/>
            <w:vAlign w:val="bottom"/>
          </w:tcPr>
          <w:p w:rsidR="003D3EAE" w:rsidRDefault="005D3D49" w:rsidP="00073FF1">
            <w:pPr>
              <w:spacing w:afterLines="0"/>
            </w:pPr>
            <w:r>
              <w:t>14</w:t>
            </w:r>
          </w:p>
        </w:tc>
        <w:tc>
          <w:tcPr>
            <w:tcW w:w="1079" w:type="dxa"/>
            <w:shd w:val="clear" w:color="auto" w:fill="auto"/>
            <w:vAlign w:val="bottom"/>
          </w:tcPr>
          <w:p w:rsidR="003D3EAE" w:rsidRDefault="005D3D49" w:rsidP="00073FF1">
            <w:pPr>
              <w:spacing w:afterLines="0"/>
            </w:pPr>
            <w:r>
              <w:t>4.0</w:t>
            </w:r>
          </w:p>
        </w:tc>
        <w:tc>
          <w:tcPr>
            <w:tcW w:w="1078" w:type="dxa"/>
            <w:shd w:val="clear" w:color="auto" w:fill="auto"/>
            <w:vAlign w:val="bottom"/>
          </w:tcPr>
          <w:p w:rsidR="003D3EAE" w:rsidRDefault="005D3D49" w:rsidP="00073FF1">
            <w:pPr>
              <w:spacing w:afterLines="0"/>
            </w:pPr>
            <w:r>
              <w:t>8</w:t>
            </w:r>
          </w:p>
        </w:tc>
        <w:tc>
          <w:tcPr>
            <w:tcW w:w="1079" w:type="dxa"/>
            <w:shd w:val="clear" w:color="auto" w:fill="auto"/>
            <w:vAlign w:val="bottom"/>
          </w:tcPr>
          <w:p w:rsidR="003D3EAE" w:rsidRDefault="005D3D49" w:rsidP="00073FF1">
            <w:pPr>
              <w:spacing w:afterLines="0"/>
            </w:pPr>
            <w:r>
              <w:t>15.6</w:t>
            </w:r>
          </w:p>
        </w:tc>
        <w:tc>
          <w:tcPr>
            <w:tcW w:w="1078" w:type="dxa"/>
            <w:shd w:val="clear" w:color="auto" w:fill="auto"/>
            <w:vAlign w:val="bottom"/>
          </w:tcPr>
          <w:p w:rsidR="003D3EAE" w:rsidRDefault="005D3D49" w:rsidP="00073FF1">
            <w:pPr>
              <w:spacing w:afterLines="0"/>
            </w:pPr>
            <w:r>
              <w:t>6</w:t>
            </w:r>
          </w:p>
        </w:tc>
        <w:tc>
          <w:tcPr>
            <w:tcW w:w="1079" w:type="dxa"/>
            <w:shd w:val="clear" w:color="auto" w:fill="auto"/>
            <w:vAlign w:val="bottom"/>
          </w:tcPr>
          <w:p w:rsidR="003D3EAE" w:rsidRDefault="005D3D49" w:rsidP="00073FF1">
            <w:pPr>
              <w:spacing w:afterLines="0"/>
            </w:pPr>
            <w:r>
              <w:t>5.6</w:t>
            </w:r>
          </w:p>
        </w:tc>
      </w:tr>
    </w:tbl>
    <w:p w:rsidR="00073FF1" w:rsidRPr="000A45A5" w:rsidRDefault="000A45A5" w:rsidP="000A45A5">
      <w:pPr>
        <w:spacing w:afterLines="0" w:after="336"/>
        <w:rPr>
          <w:rFonts w:eastAsia="Times New Roman" w:cs="Times New Roman"/>
          <w:bCs/>
        </w:rPr>
      </w:pPr>
      <w:r w:rsidRPr="000A45A5">
        <w:rPr>
          <w:rFonts w:eastAsia="Times New Roman" w:cs="Times New Roman"/>
          <w:bCs/>
        </w:rPr>
        <w:t>*</w:t>
      </w:r>
      <w:r>
        <w:rPr>
          <w:rFonts w:eastAsia="Times New Roman" w:cs="Times New Roman"/>
          <w:bCs/>
        </w:rPr>
        <w:t xml:space="preserve"> </w:t>
      </w:r>
      <w:r w:rsidRPr="000A45A5">
        <w:rPr>
          <w:rFonts w:eastAsia="Times New Roman" w:cs="Times New Roman"/>
          <w:bCs/>
        </w:rPr>
        <w:t>denotes unvalidated data</w:t>
      </w:r>
    </w:p>
    <w:p w:rsidR="00B62635" w:rsidRPr="00073FF1" w:rsidRDefault="00B62635" w:rsidP="00CC45E7">
      <w:pPr>
        <w:spacing w:afterLines="0"/>
        <w:rPr>
          <w:rFonts w:eastAsia="Times New Roman" w:cs="Times New Roman"/>
          <w:bCs/>
        </w:rPr>
      </w:pPr>
      <w:bookmarkStart w:id="258" w:name="_Toc2150638"/>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6511C6">
        <w:rPr>
          <w:rFonts w:eastAsia="Times New Roman" w:cs="Times New Roman"/>
          <w:b/>
          <w:bCs/>
          <w:noProof/>
        </w:rPr>
        <w:t>8</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Hospital numbers and rates per10</w:t>
      </w:r>
      <w:r w:rsidR="003E283D">
        <w:rPr>
          <w:rFonts w:eastAsia="Times New Roman" w:cs="Times New Roman"/>
          <w:bCs/>
        </w:rPr>
        <w:t> </w:t>
      </w:r>
      <w:r w:rsidRPr="00CC45E7">
        <w:rPr>
          <w:rFonts w:eastAsia="Times New Roman" w:cs="Times New Roman"/>
          <w:bCs/>
        </w:rPr>
        <w:t>000 patient days of HCA-HCF CDI</w:t>
      </w:r>
      <w:bookmarkEnd w:id="258"/>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9"/>
        <w:tblDescription w:val="Hospital numbers and rates per10 000 patient days of HCA-HCF CDI"/>
      </w:tblPr>
      <w:tblGrid>
        <w:gridCol w:w="1107"/>
        <w:gridCol w:w="1081"/>
        <w:gridCol w:w="1082"/>
        <w:gridCol w:w="1081"/>
        <w:gridCol w:w="1086"/>
        <w:gridCol w:w="1080"/>
        <w:gridCol w:w="1081"/>
        <w:gridCol w:w="1080"/>
        <w:gridCol w:w="1081"/>
      </w:tblGrid>
      <w:tr w:rsidR="00C04B72" w:rsidRPr="00CC45E7" w:rsidTr="00073FF1">
        <w:trPr>
          <w:tblHeader/>
          <w:jc w:val="center"/>
        </w:trPr>
        <w:tc>
          <w:tcPr>
            <w:tcW w:w="1107" w:type="dxa"/>
          </w:tcPr>
          <w:p w:rsidR="00073FF1" w:rsidRPr="00D2459C" w:rsidRDefault="00073FF1" w:rsidP="00073FF1">
            <w:pPr>
              <w:spacing w:afterLines="0"/>
              <w:rPr>
                <w:b/>
                <w:sz w:val="20"/>
                <w:szCs w:val="20"/>
              </w:rPr>
            </w:pPr>
            <w:r w:rsidRPr="00D2459C">
              <w:rPr>
                <w:b/>
                <w:sz w:val="20"/>
                <w:szCs w:val="20"/>
              </w:rPr>
              <w:t>Quarter</w:t>
            </w:r>
          </w:p>
        </w:tc>
        <w:tc>
          <w:tcPr>
            <w:tcW w:w="1081" w:type="dxa"/>
            <w:shd w:val="clear" w:color="auto" w:fill="auto"/>
          </w:tcPr>
          <w:p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Total</w:t>
            </w:r>
          </w:p>
        </w:tc>
        <w:tc>
          <w:tcPr>
            <w:tcW w:w="1082" w:type="dxa"/>
            <w:shd w:val="clear" w:color="auto" w:fill="auto"/>
          </w:tcPr>
          <w:p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Rate</w:t>
            </w:r>
          </w:p>
        </w:tc>
        <w:tc>
          <w:tcPr>
            <w:tcW w:w="1081" w:type="dxa"/>
            <w:shd w:val="clear" w:color="auto" w:fill="auto"/>
          </w:tcPr>
          <w:p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Total</w:t>
            </w:r>
          </w:p>
        </w:tc>
        <w:tc>
          <w:tcPr>
            <w:tcW w:w="1086" w:type="dxa"/>
          </w:tcPr>
          <w:p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Rate</w:t>
            </w:r>
          </w:p>
        </w:tc>
        <w:tc>
          <w:tcPr>
            <w:tcW w:w="1080" w:type="dxa"/>
          </w:tcPr>
          <w:p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Total</w:t>
            </w:r>
          </w:p>
        </w:tc>
        <w:tc>
          <w:tcPr>
            <w:tcW w:w="1081" w:type="dxa"/>
            <w:shd w:val="clear" w:color="auto" w:fill="auto"/>
          </w:tcPr>
          <w:p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Rate</w:t>
            </w:r>
          </w:p>
        </w:tc>
        <w:tc>
          <w:tcPr>
            <w:tcW w:w="1080" w:type="dxa"/>
            <w:shd w:val="clear" w:color="auto" w:fill="auto"/>
          </w:tcPr>
          <w:p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Total</w:t>
            </w:r>
          </w:p>
        </w:tc>
        <w:tc>
          <w:tcPr>
            <w:tcW w:w="1081" w:type="dxa"/>
            <w:shd w:val="clear" w:color="auto" w:fill="auto"/>
          </w:tcPr>
          <w:p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Rate</w:t>
            </w:r>
          </w:p>
        </w:tc>
      </w:tr>
      <w:tr w:rsidR="009D568F" w:rsidRPr="00ED1F5B" w:rsidTr="00073FF1">
        <w:trPr>
          <w:jc w:val="center"/>
        </w:trPr>
        <w:tc>
          <w:tcPr>
            <w:tcW w:w="1107" w:type="dxa"/>
          </w:tcPr>
          <w:p w:rsidR="00073FF1" w:rsidRPr="00ED1F5B" w:rsidRDefault="00073FF1" w:rsidP="00073FF1">
            <w:pPr>
              <w:spacing w:afterLines="0"/>
            </w:pPr>
            <w:r w:rsidRPr="00ED1F5B">
              <w:t>Q3 2016</w:t>
            </w:r>
          </w:p>
        </w:tc>
        <w:tc>
          <w:tcPr>
            <w:tcW w:w="1081" w:type="dxa"/>
            <w:shd w:val="clear" w:color="auto" w:fill="auto"/>
          </w:tcPr>
          <w:p w:rsidR="00073FF1" w:rsidRPr="00ED1F5B" w:rsidRDefault="00073FF1" w:rsidP="00073FF1">
            <w:pPr>
              <w:spacing w:afterLines="0"/>
            </w:pPr>
            <w:r w:rsidRPr="00ED1F5B">
              <w:t>11</w:t>
            </w:r>
          </w:p>
        </w:tc>
        <w:tc>
          <w:tcPr>
            <w:tcW w:w="1082" w:type="dxa"/>
            <w:shd w:val="clear" w:color="auto" w:fill="auto"/>
          </w:tcPr>
          <w:p w:rsidR="00073FF1" w:rsidRPr="00ED1F5B" w:rsidRDefault="00073FF1" w:rsidP="00073FF1">
            <w:pPr>
              <w:spacing w:afterLines="0"/>
            </w:pPr>
            <w:r w:rsidRPr="00ED1F5B">
              <w:t>3.0</w:t>
            </w:r>
          </w:p>
        </w:tc>
        <w:tc>
          <w:tcPr>
            <w:tcW w:w="1081" w:type="dxa"/>
            <w:shd w:val="clear" w:color="auto" w:fill="auto"/>
          </w:tcPr>
          <w:p w:rsidR="00073FF1" w:rsidRPr="00ED1F5B" w:rsidRDefault="00073FF1" w:rsidP="00073FF1">
            <w:pPr>
              <w:spacing w:afterLines="0"/>
            </w:pPr>
            <w:r w:rsidRPr="00ED1F5B">
              <w:t>5</w:t>
            </w:r>
          </w:p>
        </w:tc>
        <w:tc>
          <w:tcPr>
            <w:tcW w:w="1086" w:type="dxa"/>
            <w:shd w:val="clear" w:color="auto" w:fill="auto"/>
          </w:tcPr>
          <w:p w:rsidR="00073FF1" w:rsidRPr="00ED1F5B" w:rsidRDefault="00073FF1" w:rsidP="00073FF1">
            <w:pPr>
              <w:spacing w:afterLines="0"/>
            </w:pPr>
            <w:r w:rsidRPr="00ED1F5B">
              <w:t>1.6</w:t>
            </w:r>
          </w:p>
        </w:tc>
        <w:tc>
          <w:tcPr>
            <w:tcW w:w="1080" w:type="dxa"/>
            <w:shd w:val="clear" w:color="auto" w:fill="auto"/>
          </w:tcPr>
          <w:p w:rsidR="00073FF1" w:rsidRPr="00ED1F5B" w:rsidRDefault="00073FF1" w:rsidP="00073FF1">
            <w:pPr>
              <w:spacing w:afterLines="0"/>
            </w:pPr>
            <w:r w:rsidRPr="00ED1F5B">
              <w:t>1</w:t>
            </w:r>
          </w:p>
        </w:tc>
        <w:tc>
          <w:tcPr>
            <w:tcW w:w="1081" w:type="dxa"/>
            <w:shd w:val="clear" w:color="auto" w:fill="auto"/>
          </w:tcPr>
          <w:p w:rsidR="00073FF1" w:rsidRPr="00ED1F5B" w:rsidRDefault="00073FF1" w:rsidP="00073FF1">
            <w:pPr>
              <w:spacing w:afterLines="0"/>
            </w:pPr>
            <w:r w:rsidRPr="00ED1F5B">
              <w:t>1.8</w:t>
            </w:r>
          </w:p>
        </w:tc>
        <w:tc>
          <w:tcPr>
            <w:tcW w:w="1080" w:type="dxa"/>
            <w:shd w:val="clear" w:color="auto" w:fill="auto"/>
          </w:tcPr>
          <w:p w:rsidR="00073FF1" w:rsidRPr="00ED1F5B" w:rsidRDefault="00073FF1" w:rsidP="00073FF1">
            <w:pPr>
              <w:spacing w:afterLines="0"/>
            </w:pPr>
            <w:r w:rsidRPr="00ED1F5B">
              <w:t>3</w:t>
            </w:r>
          </w:p>
        </w:tc>
        <w:tc>
          <w:tcPr>
            <w:tcW w:w="1081" w:type="dxa"/>
            <w:shd w:val="clear" w:color="auto" w:fill="auto"/>
          </w:tcPr>
          <w:p w:rsidR="00073FF1" w:rsidRPr="00ED1F5B" w:rsidRDefault="00073FF1" w:rsidP="00073FF1">
            <w:pPr>
              <w:spacing w:afterLines="0"/>
            </w:pPr>
            <w:r w:rsidRPr="00ED1F5B">
              <w:t>3.0</w:t>
            </w:r>
          </w:p>
        </w:tc>
      </w:tr>
      <w:tr w:rsidR="009D568F" w:rsidRPr="00ED1F5B" w:rsidTr="00073FF1">
        <w:trPr>
          <w:jc w:val="center"/>
        </w:trPr>
        <w:tc>
          <w:tcPr>
            <w:tcW w:w="1107" w:type="dxa"/>
          </w:tcPr>
          <w:p w:rsidR="00073FF1" w:rsidRPr="00ED1F5B" w:rsidRDefault="00073FF1" w:rsidP="00073FF1">
            <w:pPr>
              <w:spacing w:afterLines="0"/>
            </w:pPr>
            <w:r w:rsidRPr="00ED1F5B">
              <w:t>Q4 2016</w:t>
            </w:r>
          </w:p>
        </w:tc>
        <w:tc>
          <w:tcPr>
            <w:tcW w:w="1081" w:type="dxa"/>
            <w:shd w:val="clear" w:color="auto" w:fill="auto"/>
          </w:tcPr>
          <w:p w:rsidR="00073FF1" w:rsidRPr="00ED1F5B" w:rsidRDefault="00073FF1" w:rsidP="00073FF1">
            <w:pPr>
              <w:spacing w:afterLines="0"/>
            </w:pPr>
            <w:r w:rsidRPr="00ED1F5B">
              <w:t>9</w:t>
            </w:r>
          </w:p>
        </w:tc>
        <w:tc>
          <w:tcPr>
            <w:tcW w:w="1082" w:type="dxa"/>
            <w:shd w:val="clear" w:color="auto" w:fill="auto"/>
          </w:tcPr>
          <w:p w:rsidR="00073FF1" w:rsidRPr="00ED1F5B" w:rsidRDefault="00073FF1" w:rsidP="00073FF1">
            <w:pPr>
              <w:spacing w:afterLines="0"/>
            </w:pPr>
            <w:r w:rsidRPr="00ED1F5B">
              <w:t>2.5</w:t>
            </w:r>
          </w:p>
        </w:tc>
        <w:tc>
          <w:tcPr>
            <w:tcW w:w="1081" w:type="dxa"/>
            <w:shd w:val="clear" w:color="auto" w:fill="auto"/>
          </w:tcPr>
          <w:p w:rsidR="00073FF1" w:rsidRPr="00ED1F5B" w:rsidRDefault="00073FF1" w:rsidP="00073FF1">
            <w:pPr>
              <w:spacing w:afterLines="0"/>
            </w:pPr>
            <w:r w:rsidRPr="00ED1F5B">
              <w:t>2</w:t>
            </w:r>
          </w:p>
        </w:tc>
        <w:tc>
          <w:tcPr>
            <w:tcW w:w="1086" w:type="dxa"/>
            <w:shd w:val="clear" w:color="auto" w:fill="auto"/>
          </w:tcPr>
          <w:p w:rsidR="00073FF1" w:rsidRPr="00ED1F5B" w:rsidRDefault="00073FF1" w:rsidP="00073FF1">
            <w:pPr>
              <w:spacing w:afterLines="0"/>
            </w:pPr>
            <w:r w:rsidRPr="00ED1F5B">
              <w:t>0.7</w:t>
            </w:r>
          </w:p>
        </w:tc>
        <w:tc>
          <w:tcPr>
            <w:tcW w:w="1080" w:type="dxa"/>
            <w:shd w:val="clear" w:color="auto" w:fill="auto"/>
          </w:tcPr>
          <w:p w:rsidR="00073FF1" w:rsidRPr="00ED1F5B" w:rsidRDefault="00073FF1" w:rsidP="00073FF1">
            <w:pPr>
              <w:spacing w:afterLines="0"/>
            </w:pPr>
            <w:r w:rsidRPr="00ED1F5B">
              <w:t>1</w:t>
            </w:r>
          </w:p>
        </w:tc>
        <w:tc>
          <w:tcPr>
            <w:tcW w:w="1081" w:type="dxa"/>
            <w:shd w:val="clear" w:color="auto" w:fill="auto"/>
          </w:tcPr>
          <w:p w:rsidR="00073FF1" w:rsidRPr="00ED1F5B" w:rsidRDefault="00073FF1" w:rsidP="00073FF1">
            <w:pPr>
              <w:spacing w:afterLines="0"/>
            </w:pPr>
            <w:r w:rsidRPr="00ED1F5B">
              <w:t>2.1</w:t>
            </w:r>
          </w:p>
        </w:tc>
        <w:tc>
          <w:tcPr>
            <w:tcW w:w="1080" w:type="dxa"/>
            <w:shd w:val="clear" w:color="auto" w:fill="auto"/>
          </w:tcPr>
          <w:p w:rsidR="00073FF1" w:rsidRPr="00ED1F5B" w:rsidRDefault="00073FF1" w:rsidP="00073FF1">
            <w:pPr>
              <w:spacing w:afterLines="0"/>
            </w:pPr>
            <w:r w:rsidRPr="00ED1F5B">
              <w:t>0</w:t>
            </w:r>
          </w:p>
        </w:tc>
        <w:tc>
          <w:tcPr>
            <w:tcW w:w="1081" w:type="dxa"/>
            <w:shd w:val="clear" w:color="auto" w:fill="auto"/>
          </w:tcPr>
          <w:p w:rsidR="00073FF1" w:rsidRPr="00ED1F5B" w:rsidRDefault="00073FF1" w:rsidP="00073FF1">
            <w:pPr>
              <w:spacing w:afterLines="0"/>
            </w:pPr>
            <w:r w:rsidRPr="00ED1F5B">
              <w:t>0.0</w:t>
            </w:r>
          </w:p>
        </w:tc>
      </w:tr>
      <w:tr w:rsidR="009D568F" w:rsidRPr="00ED1F5B" w:rsidTr="00073FF1">
        <w:trPr>
          <w:jc w:val="center"/>
        </w:trPr>
        <w:tc>
          <w:tcPr>
            <w:tcW w:w="1107" w:type="dxa"/>
          </w:tcPr>
          <w:p w:rsidR="00073FF1" w:rsidRPr="00ED1F5B" w:rsidRDefault="00073FF1" w:rsidP="00073FF1">
            <w:pPr>
              <w:spacing w:afterLines="0"/>
            </w:pPr>
            <w:r w:rsidRPr="00ED1F5B">
              <w:t>Q1 2017</w:t>
            </w:r>
          </w:p>
        </w:tc>
        <w:tc>
          <w:tcPr>
            <w:tcW w:w="1081" w:type="dxa"/>
            <w:shd w:val="clear" w:color="auto" w:fill="auto"/>
          </w:tcPr>
          <w:p w:rsidR="00073FF1" w:rsidRPr="00ED1F5B" w:rsidRDefault="00073FF1" w:rsidP="00073FF1">
            <w:pPr>
              <w:spacing w:afterLines="0"/>
            </w:pPr>
            <w:r w:rsidRPr="00ED1F5B">
              <w:t>12</w:t>
            </w:r>
          </w:p>
        </w:tc>
        <w:tc>
          <w:tcPr>
            <w:tcW w:w="1082" w:type="dxa"/>
            <w:shd w:val="clear" w:color="auto" w:fill="auto"/>
          </w:tcPr>
          <w:p w:rsidR="00073FF1" w:rsidRPr="00ED1F5B" w:rsidRDefault="00073FF1" w:rsidP="00073FF1">
            <w:pPr>
              <w:spacing w:afterLines="0"/>
            </w:pPr>
            <w:r w:rsidRPr="00ED1F5B">
              <w:t>3.4</w:t>
            </w:r>
          </w:p>
        </w:tc>
        <w:tc>
          <w:tcPr>
            <w:tcW w:w="1081" w:type="dxa"/>
            <w:shd w:val="clear" w:color="auto" w:fill="auto"/>
          </w:tcPr>
          <w:p w:rsidR="00073FF1" w:rsidRPr="00ED1F5B" w:rsidRDefault="00073FF1" w:rsidP="00073FF1">
            <w:pPr>
              <w:spacing w:afterLines="0"/>
            </w:pPr>
            <w:r w:rsidRPr="00ED1F5B">
              <w:t>7</w:t>
            </w:r>
          </w:p>
        </w:tc>
        <w:tc>
          <w:tcPr>
            <w:tcW w:w="1086" w:type="dxa"/>
            <w:shd w:val="clear" w:color="auto" w:fill="auto"/>
          </w:tcPr>
          <w:p w:rsidR="00073FF1" w:rsidRPr="00ED1F5B" w:rsidRDefault="00073FF1" w:rsidP="00073FF1">
            <w:pPr>
              <w:spacing w:afterLines="0"/>
            </w:pPr>
            <w:r w:rsidRPr="00ED1F5B">
              <w:t>2.2</w:t>
            </w:r>
          </w:p>
        </w:tc>
        <w:tc>
          <w:tcPr>
            <w:tcW w:w="1080" w:type="dxa"/>
            <w:shd w:val="clear" w:color="auto" w:fill="auto"/>
          </w:tcPr>
          <w:p w:rsidR="00073FF1" w:rsidRPr="00ED1F5B" w:rsidRDefault="00073FF1" w:rsidP="00073FF1">
            <w:pPr>
              <w:spacing w:afterLines="0"/>
            </w:pPr>
            <w:r w:rsidRPr="00ED1F5B">
              <w:t>2</w:t>
            </w:r>
          </w:p>
        </w:tc>
        <w:tc>
          <w:tcPr>
            <w:tcW w:w="1081" w:type="dxa"/>
            <w:shd w:val="clear" w:color="auto" w:fill="auto"/>
          </w:tcPr>
          <w:p w:rsidR="00073FF1" w:rsidRPr="00ED1F5B" w:rsidRDefault="00073FF1" w:rsidP="00073FF1">
            <w:pPr>
              <w:spacing w:afterLines="0"/>
            </w:pPr>
            <w:r w:rsidRPr="00ED1F5B">
              <w:t>4.7</w:t>
            </w:r>
          </w:p>
        </w:tc>
        <w:tc>
          <w:tcPr>
            <w:tcW w:w="1080" w:type="dxa"/>
            <w:shd w:val="clear" w:color="auto" w:fill="auto"/>
          </w:tcPr>
          <w:p w:rsidR="00073FF1" w:rsidRPr="00ED1F5B" w:rsidRDefault="00073FF1" w:rsidP="00073FF1">
            <w:pPr>
              <w:spacing w:afterLines="0"/>
            </w:pPr>
            <w:r w:rsidRPr="00ED1F5B">
              <w:t>2</w:t>
            </w:r>
          </w:p>
        </w:tc>
        <w:tc>
          <w:tcPr>
            <w:tcW w:w="1081" w:type="dxa"/>
            <w:shd w:val="clear" w:color="auto" w:fill="auto"/>
          </w:tcPr>
          <w:p w:rsidR="00073FF1" w:rsidRPr="00ED1F5B" w:rsidRDefault="00073FF1" w:rsidP="00073FF1">
            <w:pPr>
              <w:spacing w:afterLines="0"/>
            </w:pPr>
            <w:r w:rsidRPr="00ED1F5B">
              <w:t>2.1</w:t>
            </w:r>
          </w:p>
        </w:tc>
      </w:tr>
      <w:tr w:rsidR="009D568F" w:rsidRPr="00ED1F5B" w:rsidTr="00073FF1">
        <w:trPr>
          <w:jc w:val="center"/>
        </w:trPr>
        <w:tc>
          <w:tcPr>
            <w:tcW w:w="1107" w:type="dxa"/>
          </w:tcPr>
          <w:p w:rsidR="00073FF1" w:rsidRPr="00ED1F5B" w:rsidRDefault="00073FF1" w:rsidP="00073FF1">
            <w:pPr>
              <w:spacing w:afterLines="0"/>
            </w:pPr>
            <w:r w:rsidRPr="00ED1F5B">
              <w:t>Q2 2017</w:t>
            </w:r>
          </w:p>
        </w:tc>
        <w:tc>
          <w:tcPr>
            <w:tcW w:w="1081" w:type="dxa"/>
            <w:shd w:val="clear" w:color="auto" w:fill="auto"/>
          </w:tcPr>
          <w:p w:rsidR="00073FF1" w:rsidRPr="00ED1F5B" w:rsidRDefault="00073FF1" w:rsidP="00073FF1">
            <w:pPr>
              <w:spacing w:afterLines="0"/>
            </w:pPr>
            <w:r w:rsidRPr="00ED1F5B">
              <w:t>16</w:t>
            </w:r>
          </w:p>
        </w:tc>
        <w:tc>
          <w:tcPr>
            <w:tcW w:w="1082" w:type="dxa"/>
            <w:shd w:val="clear" w:color="auto" w:fill="auto"/>
          </w:tcPr>
          <w:p w:rsidR="00073FF1" w:rsidRPr="00ED1F5B" w:rsidRDefault="00073FF1" w:rsidP="00073FF1">
            <w:pPr>
              <w:spacing w:afterLines="0"/>
            </w:pPr>
            <w:r w:rsidRPr="00ED1F5B">
              <w:t>4.2</w:t>
            </w:r>
          </w:p>
        </w:tc>
        <w:tc>
          <w:tcPr>
            <w:tcW w:w="1081" w:type="dxa"/>
            <w:shd w:val="clear" w:color="auto" w:fill="auto"/>
          </w:tcPr>
          <w:p w:rsidR="00073FF1" w:rsidRPr="00ED1F5B" w:rsidRDefault="00073FF1" w:rsidP="00073FF1">
            <w:pPr>
              <w:spacing w:afterLines="0"/>
            </w:pPr>
            <w:r w:rsidRPr="00ED1F5B">
              <w:t>5</w:t>
            </w:r>
          </w:p>
        </w:tc>
        <w:tc>
          <w:tcPr>
            <w:tcW w:w="1086" w:type="dxa"/>
            <w:shd w:val="clear" w:color="auto" w:fill="auto"/>
          </w:tcPr>
          <w:p w:rsidR="00073FF1" w:rsidRPr="00ED1F5B" w:rsidRDefault="00073FF1" w:rsidP="00073FF1">
            <w:pPr>
              <w:spacing w:afterLines="0"/>
            </w:pPr>
            <w:r w:rsidRPr="00ED1F5B">
              <w:t>1.5</w:t>
            </w:r>
          </w:p>
        </w:tc>
        <w:tc>
          <w:tcPr>
            <w:tcW w:w="1080" w:type="dxa"/>
            <w:shd w:val="clear" w:color="auto" w:fill="auto"/>
          </w:tcPr>
          <w:p w:rsidR="00073FF1" w:rsidRPr="00ED1F5B" w:rsidRDefault="00073FF1" w:rsidP="00073FF1">
            <w:pPr>
              <w:spacing w:afterLines="0"/>
            </w:pPr>
            <w:r w:rsidRPr="00ED1F5B">
              <w:t>1</w:t>
            </w:r>
          </w:p>
        </w:tc>
        <w:tc>
          <w:tcPr>
            <w:tcW w:w="1081" w:type="dxa"/>
            <w:shd w:val="clear" w:color="auto" w:fill="auto"/>
          </w:tcPr>
          <w:p w:rsidR="00073FF1" w:rsidRPr="00ED1F5B" w:rsidRDefault="00073FF1" w:rsidP="00073FF1">
            <w:pPr>
              <w:spacing w:afterLines="0"/>
            </w:pPr>
            <w:r w:rsidRPr="00ED1F5B">
              <w:t>2.3</w:t>
            </w:r>
          </w:p>
        </w:tc>
        <w:tc>
          <w:tcPr>
            <w:tcW w:w="1080" w:type="dxa"/>
            <w:shd w:val="clear" w:color="auto" w:fill="auto"/>
          </w:tcPr>
          <w:p w:rsidR="00073FF1" w:rsidRPr="00ED1F5B" w:rsidRDefault="00073FF1" w:rsidP="00073FF1">
            <w:pPr>
              <w:spacing w:afterLines="0"/>
            </w:pPr>
            <w:r w:rsidRPr="00ED1F5B">
              <w:t>3</w:t>
            </w:r>
          </w:p>
        </w:tc>
        <w:tc>
          <w:tcPr>
            <w:tcW w:w="1081" w:type="dxa"/>
            <w:shd w:val="clear" w:color="auto" w:fill="auto"/>
          </w:tcPr>
          <w:p w:rsidR="00073FF1" w:rsidRPr="00ED1F5B" w:rsidRDefault="00073FF1" w:rsidP="00073FF1">
            <w:pPr>
              <w:spacing w:afterLines="0"/>
            </w:pPr>
            <w:r w:rsidRPr="00ED1F5B">
              <w:t>2.8</w:t>
            </w:r>
          </w:p>
        </w:tc>
      </w:tr>
      <w:tr w:rsidR="009D568F" w:rsidRPr="00ED1F5B" w:rsidTr="00073FF1">
        <w:trPr>
          <w:jc w:val="center"/>
        </w:trPr>
        <w:tc>
          <w:tcPr>
            <w:tcW w:w="1107" w:type="dxa"/>
          </w:tcPr>
          <w:p w:rsidR="00073FF1" w:rsidRPr="00ED1F5B" w:rsidRDefault="00073FF1" w:rsidP="00073FF1">
            <w:pPr>
              <w:spacing w:afterLines="0"/>
            </w:pPr>
            <w:r w:rsidRPr="00ED1F5B">
              <w:t>Q3 2017</w:t>
            </w:r>
          </w:p>
        </w:tc>
        <w:tc>
          <w:tcPr>
            <w:tcW w:w="1081" w:type="dxa"/>
            <w:shd w:val="clear" w:color="auto" w:fill="auto"/>
          </w:tcPr>
          <w:p w:rsidR="00073FF1" w:rsidRPr="00ED1F5B" w:rsidRDefault="00073FF1" w:rsidP="00073FF1">
            <w:pPr>
              <w:spacing w:afterLines="0"/>
            </w:pPr>
            <w:r w:rsidRPr="00ED1F5B">
              <w:t>17</w:t>
            </w:r>
          </w:p>
        </w:tc>
        <w:tc>
          <w:tcPr>
            <w:tcW w:w="1082" w:type="dxa"/>
            <w:shd w:val="clear" w:color="auto" w:fill="auto"/>
          </w:tcPr>
          <w:p w:rsidR="00073FF1" w:rsidRPr="00ED1F5B" w:rsidRDefault="00073FF1" w:rsidP="00073FF1">
            <w:pPr>
              <w:spacing w:afterLines="0"/>
            </w:pPr>
            <w:r w:rsidRPr="00ED1F5B">
              <w:t>4.4</w:t>
            </w:r>
          </w:p>
        </w:tc>
        <w:tc>
          <w:tcPr>
            <w:tcW w:w="1081" w:type="dxa"/>
            <w:shd w:val="clear" w:color="auto" w:fill="auto"/>
          </w:tcPr>
          <w:p w:rsidR="00073FF1" w:rsidRPr="00ED1F5B" w:rsidRDefault="00073FF1" w:rsidP="00073FF1">
            <w:pPr>
              <w:spacing w:afterLines="0"/>
            </w:pPr>
            <w:r w:rsidRPr="00ED1F5B">
              <w:t>3</w:t>
            </w:r>
          </w:p>
        </w:tc>
        <w:tc>
          <w:tcPr>
            <w:tcW w:w="1086" w:type="dxa"/>
            <w:shd w:val="clear" w:color="auto" w:fill="auto"/>
          </w:tcPr>
          <w:p w:rsidR="00073FF1" w:rsidRPr="00ED1F5B" w:rsidRDefault="00073FF1" w:rsidP="00073FF1">
            <w:pPr>
              <w:spacing w:afterLines="0"/>
            </w:pPr>
            <w:r w:rsidRPr="00ED1F5B">
              <w:t>0.9</w:t>
            </w:r>
          </w:p>
        </w:tc>
        <w:tc>
          <w:tcPr>
            <w:tcW w:w="1080" w:type="dxa"/>
            <w:shd w:val="clear" w:color="auto" w:fill="auto"/>
          </w:tcPr>
          <w:p w:rsidR="00073FF1" w:rsidRPr="00ED1F5B" w:rsidRDefault="00073FF1" w:rsidP="00073FF1">
            <w:pPr>
              <w:spacing w:afterLines="0"/>
            </w:pPr>
            <w:r w:rsidRPr="00ED1F5B">
              <w:t>2</w:t>
            </w:r>
          </w:p>
        </w:tc>
        <w:tc>
          <w:tcPr>
            <w:tcW w:w="1081" w:type="dxa"/>
            <w:shd w:val="clear" w:color="auto" w:fill="auto"/>
          </w:tcPr>
          <w:p w:rsidR="00073FF1" w:rsidRPr="00ED1F5B" w:rsidRDefault="00073FF1" w:rsidP="00073FF1">
            <w:pPr>
              <w:spacing w:afterLines="0"/>
            </w:pPr>
            <w:r w:rsidRPr="00ED1F5B">
              <w:t>3.6</w:t>
            </w:r>
          </w:p>
        </w:tc>
        <w:tc>
          <w:tcPr>
            <w:tcW w:w="1080" w:type="dxa"/>
            <w:shd w:val="clear" w:color="auto" w:fill="auto"/>
          </w:tcPr>
          <w:p w:rsidR="00073FF1" w:rsidRPr="00ED1F5B" w:rsidRDefault="00073FF1" w:rsidP="00073FF1">
            <w:pPr>
              <w:spacing w:afterLines="0"/>
            </w:pPr>
            <w:r w:rsidRPr="00ED1F5B">
              <w:t>3</w:t>
            </w:r>
          </w:p>
        </w:tc>
        <w:tc>
          <w:tcPr>
            <w:tcW w:w="1081" w:type="dxa"/>
            <w:shd w:val="clear" w:color="auto" w:fill="auto"/>
          </w:tcPr>
          <w:p w:rsidR="00073FF1" w:rsidRPr="00ED1F5B" w:rsidRDefault="00073FF1" w:rsidP="00073FF1">
            <w:pPr>
              <w:spacing w:afterLines="0"/>
            </w:pPr>
            <w:r w:rsidRPr="00ED1F5B">
              <w:t>2.7</w:t>
            </w:r>
          </w:p>
        </w:tc>
      </w:tr>
      <w:tr w:rsidR="009D568F" w:rsidRPr="00ED1F5B" w:rsidTr="00073FF1">
        <w:trPr>
          <w:jc w:val="center"/>
        </w:trPr>
        <w:tc>
          <w:tcPr>
            <w:tcW w:w="1107" w:type="dxa"/>
          </w:tcPr>
          <w:p w:rsidR="00073FF1" w:rsidRPr="00ED1F5B" w:rsidRDefault="00073FF1" w:rsidP="00073FF1">
            <w:pPr>
              <w:spacing w:afterLines="0"/>
            </w:pPr>
            <w:r>
              <w:t>Q4 2017</w:t>
            </w:r>
          </w:p>
        </w:tc>
        <w:tc>
          <w:tcPr>
            <w:tcW w:w="1081" w:type="dxa"/>
            <w:shd w:val="clear" w:color="auto" w:fill="auto"/>
          </w:tcPr>
          <w:p w:rsidR="00073FF1" w:rsidRPr="00ED1F5B" w:rsidRDefault="00073FF1" w:rsidP="00073FF1">
            <w:pPr>
              <w:spacing w:afterLines="0"/>
            </w:pPr>
            <w:r>
              <w:t>7</w:t>
            </w:r>
          </w:p>
        </w:tc>
        <w:tc>
          <w:tcPr>
            <w:tcW w:w="1082" w:type="dxa"/>
            <w:shd w:val="clear" w:color="auto" w:fill="auto"/>
          </w:tcPr>
          <w:p w:rsidR="00073FF1" w:rsidRPr="00ED1F5B" w:rsidRDefault="00073FF1" w:rsidP="00073FF1">
            <w:pPr>
              <w:spacing w:afterLines="0"/>
            </w:pPr>
            <w:r>
              <w:t>1.8</w:t>
            </w:r>
          </w:p>
        </w:tc>
        <w:tc>
          <w:tcPr>
            <w:tcW w:w="1081" w:type="dxa"/>
            <w:shd w:val="clear" w:color="auto" w:fill="auto"/>
          </w:tcPr>
          <w:p w:rsidR="00073FF1" w:rsidRPr="00ED1F5B" w:rsidRDefault="00073FF1" w:rsidP="00073FF1">
            <w:pPr>
              <w:spacing w:afterLines="0"/>
            </w:pPr>
            <w:r>
              <w:t>5</w:t>
            </w:r>
          </w:p>
        </w:tc>
        <w:tc>
          <w:tcPr>
            <w:tcW w:w="1086" w:type="dxa"/>
            <w:shd w:val="clear" w:color="auto" w:fill="auto"/>
          </w:tcPr>
          <w:p w:rsidR="00073FF1" w:rsidRPr="00ED1F5B" w:rsidRDefault="00073FF1" w:rsidP="00073FF1">
            <w:pPr>
              <w:spacing w:afterLines="0"/>
            </w:pPr>
            <w:r>
              <w:t>1.5</w:t>
            </w:r>
          </w:p>
        </w:tc>
        <w:tc>
          <w:tcPr>
            <w:tcW w:w="1080" w:type="dxa"/>
            <w:shd w:val="clear" w:color="auto" w:fill="auto"/>
          </w:tcPr>
          <w:p w:rsidR="00073FF1" w:rsidRPr="00ED1F5B" w:rsidRDefault="00073FF1" w:rsidP="00073FF1">
            <w:pPr>
              <w:spacing w:afterLines="0"/>
            </w:pPr>
            <w:r>
              <w:t>2</w:t>
            </w:r>
          </w:p>
        </w:tc>
        <w:tc>
          <w:tcPr>
            <w:tcW w:w="1081" w:type="dxa"/>
            <w:shd w:val="clear" w:color="auto" w:fill="auto"/>
          </w:tcPr>
          <w:p w:rsidR="00073FF1" w:rsidRPr="00ED1F5B" w:rsidRDefault="00073FF1" w:rsidP="00073FF1">
            <w:pPr>
              <w:spacing w:afterLines="0"/>
            </w:pPr>
            <w:r>
              <w:t>4.7</w:t>
            </w:r>
          </w:p>
        </w:tc>
        <w:tc>
          <w:tcPr>
            <w:tcW w:w="1080" w:type="dxa"/>
            <w:shd w:val="clear" w:color="auto" w:fill="auto"/>
          </w:tcPr>
          <w:p w:rsidR="00073FF1" w:rsidRPr="00ED1F5B" w:rsidRDefault="00073FF1" w:rsidP="00073FF1">
            <w:pPr>
              <w:spacing w:afterLines="0"/>
            </w:pPr>
            <w:r>
              <w:t>0</w:t>
            </w:r>
          </w:p>
        </w:tc>
        <w:tc>
          <w:tcPr>
            <w:tcW w:w="1081" w:type="dxa"/>
            <w:shd w:val="clear" w:color="auto" w:fill="auto"/>
          </w:tcPr>
          <w:p w:rsidR="00073FF1" w:rsidRPr="00ED1F5B" w:rsidRDefault="00073FF1" w:rsidP="00073FF1">
            <w:pPr>
              <w:spacing w:afterLines="0"/>
            </w:pPr>
            <w:r>
              <w:t>0.0</w:t>
            </w:r>
          </w:p>
        </w:tc>
      </w:tr>
      <w:tr w:rsidR="009D568F" w:rsidRPr="00ED1F5B" w:rsidTr="00073FF1">
        <w:trPr>
          <w:jc w:val="center"/>
        </w:trPr>
        <w:tc>
          <w:tcPr>
            <w:tcW w:w="1107" w:type="dxa"/>
          </w:tcPr>
          <w:p w:rsidR="00073FF1" w:rsidRDefault="00073FF1" w:rsidP="00073FF1">
            <w:pPr>
              <w:spacing w:afterLines="0"/>
            </w:pPr>
            <w:r>
              <w:t>Q1 2018</w:t>
            </w:r>
          </w:p>
        </w:tc>
        <w:tc>
          <w:tcPr>
            <w:tcW w:w="1081" w:type="dxa"/>
            <w:shd w:val="clear" w:color="auto" w:fill="auto"/>
          </w:tcPr>
          <w:p w:rsidR="00073FF1" w:rsidRDefault="00A244A5" w:rsidP="00073FF1">
            <w:pPr>
              <w:spacing w:afterLines="0"/>
            </w:pPr>
            <w:r>
              <w:t>7</w:t>
            </w:r>
          </w:p>
        </w:tc>
        <w:tc>
          <w:tcPr>
            <w:tcW w:w="1082" w:type="dxa"/>
            <w:shd w:val="clear" w:color="auto" w:fill="auto"/>
          </w:tcPr>
          <w:p w:rsidR="00073FF1" w:rsidRDefault="00A244A5" w:rsidP="00073FF1">
            <w:pPr>
              <w:spacing w:afterLines="0"/>
            </w:pPr>
            <w:r>
              <w:t>1.9</w:t>
            </w:r>
          </w:p>
        </w:tc>
        <w:tc>
          <w:tcPr>
            <w:tcW w:w="1081" w:type="dxa"/>
            <w:shd w:val="clear" w:color="auto" w:fill="auto"/>
          </w:tcPr>
          <w:p w:rsidR="00073FF1" w:rsidRDefault="00A244A5" w:rsidP="00073FF1">
            <w:pPr>
              <w:spacing w:afterLines="0"/>
            </w:pPr>
            <w:r>
              <w:t>7</w:t>
            </w:r>
          </w:p>
        </w:tc>
        <w:tc>
          <w:tcPr>
            <w:tcW w:w="1086" w:type="dxa"/>
            <w:shd w:val="clear" w:color="auto" w:fill="auto"/>
          </w:tcPr>
          <w:p w:rsidR="00073FF1" w:rsidRDefault="00A244A5" w:rsidP="00073FF1">
            <w:pPr>
              <w:spacing w:afterLines="0"/>
            </w:pPr>
            <w:r>
              <w:t>2.2</w:t>
            </w:r>
          </w:p>
        </w:tc>
        <w:tc>
          <w:tcPr>
            <w:tcW w:w="1080" w:type="dxa"/>
            <w:shd w:val="clear" w:color="auto" w:fill="auto"/>
          </w:tcPr>
          <w:p w:rsidR="00073FF1" w:rsidRDefault="00A244A5" w:rsidP="00073FF1">
            <w:pPr>
              <w:spacing w:afterLines="0"/>
            </w:pPr>
            <w:r>
              <w:t>0</w:t>
            </w:r>
          </w:p>
        </w:tc>
        <w:tc>
          <w:tcPr>
            <w:tcW w:w="1081" w:type="dxa"/>
            <w:shd w:val="clear" w:color="auto" w:fill="auto"/>
          </w:tcPr>
          <w:p w:rsidR="00073FF1" w:rsidRDefault="00A244A5" w:rsidP="00073FF1">
            <w:pPr>
              <w:spacing w:afterLines="0"/>
            </w:pPr>
            <w:r>
              <w:t>0.0</w:t>
            </w:r>
          </w:p>
        </w:tc>
        <w:tc>
          <w:tcPr>
            <w:tcW w:w="1080" w:type="dxa"/>
            <w:shd w:val="clear" w:color="auto" w:fill="auto"/>
          </w:tcPr>
          <w:p w:rsidR="00073FF1" w:rsidRDefault="00A244A5" w:rsidP="00073FF1">
            <w:pPr>
              <w:spacing w:afterLines="0"/>
            </w:pPr>
            <w:r>
              <w:t>4</w:t>
            </w:r>
          </w:p>
        </w:tc>
        <w:tc>
          <w:tcPr>
            <w:tcW w:w="1081" w:type="dxa"/>
            <w:shd w:val="clear" w:color="auto" w:fill="auto"/>
          </w:tcPr>
          <w:p w:rsidR="00073FF1" w:rsidRDefault="00A244A5" w:rsidP="00073FF1">
            <w:pPr>
              <w:spacing w:afterLines="0"/>
            </w:pPr>
            <w:r>
              <w:t>3.9</w:t>
            </w:r>
          </w:p>
        </w:tc>
      </w:tr>
      <w:tr w:rsidR="00C04B72" w:rsidRPr="00ED1F5B" w:rsidTr="00073FF1">
        <w:trPr>
          <w:jc w:val="center"/>
        </w:trPr>
        <w:tc>
          <w:tcPr>
            <w:tcW w:w="1107" w:type="dxa"/>
          </w:tcPr>
          <w:p w:rsidR="00EA4532" w:rsidRDefault="000331C3" w:rsidP="00073FF1">
            <w:pPr>
              <w:spacing w:afterLines="0"/>
            </w:pPr>
            <w:r>
              <w:t>Q2 2018</w:t>
            </w:r>
          </w:p>
        </w:tc>
        <w:tc>
          <w:tcPr>
            <w:tcW w:w="1081" w:type="dxa"/>
            <w:shd w:val="clear" w:color="auto" w:fill="auto"/>
          </w:tcPr>
          <w:p w:rsidR="00EA4532" w:rsidRDefault="00E66067" w:rsidP="00073FF1">
            <w:pPr>
              <w:spacing w:afterLines="0"/>
            </w:pPr>
            <w:r>
              <w:t>13</w:t>
            </w:r>
          </w:p>
        </w:tc>
        <w:tc>
          <w:tcPr>
            <w:tcW w:w="1082" w:type="dxa"/>
            <w:shd w:val="clear" w:color="auto" w:fill="auto"/>
          </w:tcPr>
          <w:p w:rsidR="00EA4532" w:rsidRDefault="00E66067" w:rsidP="00073FF1">
            <w:pPr>
              <w:spacing w:afterLines="0"/>
            </w:pPr>
            <w:r>
              <w:t>3.3</w:t>
            </w:r>
          </w:p>
        </w:tc>
        <w:tc>
          <w:tcPr>
            <w:tcW w:w="1081" w:type="dxa"/>
            <w:shd w:val="clear" w:color="auto" w:fill="auto"/>
          </w:tcPr>
          <w:p w:rsidR="00EA4532" w:rsidRDefault="00E66067" w:rsidP="00073FF1">
            <w:pPr>
              <w:spacing w:afterLines="0"/>
            </w:pPr>
            <w:r>
              <w:t>5</w:t>
            </w:r>
          </w:p>
        </w:tc>
        <w:tc>
          <w:tcPr>
            <w:tcW w:w="1086" w:type="dxa"/>
            <w:shd w:val="clear" w:color="auto" w:fill="auto"/>
          </w:tcPr>
          <w:p w:rsidR="00EA4532" w:rsidRDefault="00E66067" w:rsidP="00073FF1">
            <w:pPr>
              <w:spacing w:afterLines="0"/>
            </w:pPr>
            <w:r>
              <w:t>1.5</w:t>
            </w:r>
          </w:p>
        </w:tc>
        <w:tc>
          <w:tcPr>
            <w:tcW w:w="1080" w:type="dxa"/>
            <w:shd w:val="clear" w:color="auto" w:fill="auto"/>
          </w:tcPr>
          <w:p w:rsidR="00EA4532" w:rsidRDefault="00E66067" w:rsidP="00073FF1">
            <w:pPr>
              <w:spacing w:afterLines="0"/>
            </w:pPr>
            <w:r>
              <w:t>1</w:t>
            </w:r>
          </w:p>
        </w:tc>
        <w:tc>
          <w:tcPr>
            <w:tcW w:w="1081" w:type="dxa"/>
            <w:shd w:val="clear" w:color="auto" w:fill="auto"/>
          </w:tcPr>
          <w:p w:rsidR="00EA4532" w:rsidRDefault="00E66067" w:rsidP="00073FF1">
            <w:pPr>
              <w:spacing w:afterLines="0"/>
            </w:pPr>
            <w:r>
              <w:t>2.3</w:t>
            </w:r>
          </w:p>
        </w:tc>
        <w:tc>
          <w:tcPr>
            <w:tcW w:w="1080" w:type="dxa"/>
            <w:shd w:val="clear" w:color="auto" w:fill="auto"/>
          </w:tcPr>
          <w:p w:rsidR="00EA4532" w:rsidRDefault="00E66067" w:rsidP="00073FF1">
            <w:pPr>
              <w:spacing w:afterLines="0"/>
            </w:pPr>
            <w:r>
              <w:t>1</w:t>
            </w:r>
          </w:p>
        </w:tc>
        <w:tc>
          <w:tcPr>
            <w:tcW w:w="1081" w:type="dxa"/>
            <w:shd w:val="clear" w:color="auto" w:fill="auto"/>
          </w:tcPr>
          <w:p w:rsidR="00EA4532" w:rsidRDefault="00E66067" w:rsidP="00073FF1">
            <w:pPr>
              <w:spacing w:afterLines="0"/>
            </w:pPr>
            <w:r>
              <w:t>1.0</w:t>
            </w:r>
          </w:p>
        </w:tc>
      </w:tr>
      <w:tr w:rsidR="00840B67" w:rsidRPr="00ED1F5B" w:rsidTr="00073FF1">
        <w:trPr>
          <w:jc w:val="center"/>
        </w:trPr>
        <w:tc>
          <w:tcPr>
            <w:tcW w:w="1107" w:type="dxa"/>
          </w:tcPr>
          <w:p w:rsidR="00840B67" w:rsidRDefault="00840B67" w:rsidP="00073FF1">
            <w:pPr>
              <w:spacing w:afterLines="0"/>
            </w:pPr>
            <w:r>
              <w:t>Q3 2018</w:t>
            </w:r>
          </w:p>
        </w:tc>
        <w:tc>
          <w:tcPr>
            <w:tcW w:w="1081" w:type="dxa"/>
            <w:shd w:val="clear" w:color="auto" w:fill="auto"/>
          </w:tcPr>
          <w:p w:rsidR="00840B67" w:rsidRDefault="00840B67" w:rsidP="00073FF1">
            <w:pPr>
              <w:spacing w:afterLines="0"/>
            </w:pPr>
            <w:r>
              <w:t>1</w:t>
            </w:r>
            <w:r w:rsidR="00356D99">
              <w:t>2</w:t>
            </w:r>
            <w:r w:rsidR="000A45A5">
              <w:t>*</w:t>
            </w:r>
          </w:p>
        </w:tc>
        <w:tc>
          <w:tcPr>
            <w:tcW w:w="1082" w:type="dxa"/>
            <w:shd w:val="clear" w:color="auto" w:fill="auto"/>
          </w:tcPr>
          <w:p w:rsidR="00840B67" w:rsidRDefault="00840B67" w:rsidP="00073FF1">
            <w:pPr>
              <w:spacing w:afterLines="0"/>
            </w:pPr>
            <w:r>
              <w:t>2.</w:t>
            </w:r>
            <w:r w:rsidR="00356D99">
              <w:t>8</w:t>
            </w:r>
            <w:r w:rsidR="000A45A5">
              <w:t>*</w:t>
            </w:r>
          </w:p>
        </w:tc>
        <w:tc>
          <w:tcPr>
            <w:tcW w:w="1081" w:type="dxa"/>
            <w:shd w:val="clear" w:color="auto" w:fill="auto"/>
          </w:tcPr>
          <w:p w:rsidR="00840B67" w:rsidRDefault="00840B67" w:rsidP="00073FF1">
            <w:pPr>
              <w:spacing w:afterLines="0"/>
            </w:pPr>
            <w:r>
              <w:t>10</w:t>
            </w:r>
          </w:p>
        </w:tc>
        <w:tc>
          <w:tcPr>
            <w:tcW w:w="1086" w:type="dxa"/>
            <w:shd w:val="clear" w:color="auto" w:fill="auto"/>
          </w:tcPr>
          <w:p w:rsidR="00840B67" w:rsidRDefault="00840B67" w:rsidP="00073FF1">
            <w:pPr>
              <w:spacing w:afterLines="0"/>
            </w:pPr>
            <w:r>
              <w:t>2.9</w:t>
            </w:r>
          </w:p>
        </w:tc>
        <w:tc>
          <w:tcPr>
            <w:tcW w:w="1080" w:type="dxa"/>
            <w:shd w:val="clear" w:color="auto" w:fill="auto"/>
          </w:tcPr>
          <w:p w:rsidR="00840B67" w:rsidRDefault="00840B67" w:rsidP="00073FF1">
            <w:pPr>
              <w:spacing w:afterLines="0"/>
            </w:pPr>
            <w:r>
              <w:t>1</w:t>
            </w:r>
          </w:p>
        </w:tc>
        <w:tc>
          <w:tcPr>
            <w:tcW w:w="1081" w:type="dxa"/>
            <w:shd w:val="clear" w:color="auto" w:fill="auto"/>
          </w:tcPr>
          <w:p w:rsidR="00840B67" w:rsidRDefault="00840B67" w:rsidP="00073FF1">
            <w:pPr>
              <w:spacing w:afterLines="0"/>
            </w:pPr>
            <w:r>
              <w:t>2.1</w:t>
            </w:r>
          </w:p>
        </w:tc>
        <w:tc>
          <w:tcPr>
            <w:tcW w:w="1080" w:type="dxa"/>
            <w:shd w:val="clear" w:color="auto" w:fill="auto"/>
          </w:tcPr>
          <w:p w:rsidR="00840B67" w:rsidRDefault="00840B67" w:rsidP="00073FF1">
            <w:pPr>
              <w:spacing w:afterLines="0"/>
            </w:pPr>
            <w:r>
              <w:t>1</w:t>
            </w:r>
          </w:p>
        </w:tc>
        <w:tc>
          <w:tcPr>
            <w:tcW w:w="1081" w:type="dxa"/>
            <w:shd w:val="clear" w:color="auto" w:fill="auto"/>
          </w:tcPr>
          <w:p w:rsidR="00840B67" w:rsidRDefault="00840B67" w:rsidP="00073FF1">
            <w:pPr>
              <w:spacing w:afterLines="0"/>
            </w:pPr>
            <w:r>
              <w:t>0.9</w:t>
            </w:r>
          </w:p>
        </w:tc>
      </w:tr>
      <w:tr w:rsidR="003D3EAE" w:rsidRPr="00ED1F5B" w:rsidTr="00073FF1">
        <w:trPr>
          <w:jc w:val="center"/>
        </w:trPr>
        <w:tc>
          <w:tcPr>
            <w:tcW w:w="1107" w:type="dxa"/>
          </w:tcPr>
          <w:p w:rsidR="003D3EAE" w:rsidRDefault="003D3EAE" w:rsidP="00073FF1">
            <w:pPr>
              <w:spacing w:afterLines="0"/>
            </w:pPr>
            <w:r>
              <w:t>Q4 2018</w:t>
            </w:r>
          </w:p>
        </w:tc>
        <w:tc>
          <w:tcPr>
            <w:tcW w:w="1081" w:type="dxa"/>
            <w:shd w:val="clear" w:color="auto" w:fill="auto"/>
          </w:tcPr>
          <w:p w:rsidR="003D3EAE" w:rsidRDefault="005D3D49" w:rsidP="00073FF1">
            <w:pPr>
              <w:spacing w:afterLines="0"/>
            </w:pPr>
            <w:r>
              <w:t>9</w:t>
            </w:r>
          </w:p>
        </w:tc>
        <w:tc>
          <w:tcPr>
            <w:tcW w:w="1082" w:type="dxa"/>
            <w:shd w:val="clear" w:color="auto" w:fill="auto"/>
          </w:tcPr>
          <w:p w:rsidR="003D3EAE" w:rsidRDefault="005D3D49" w:rsidP="00073FF1">
            <w:pPr>
              <w:spacing w:afterLines="0"/>
            </w:pPr>
            <w:r>
              <w:t>2.1</w:t>
            </w:r>
          </w:p>
        </w:tc>
        <w:tc>
          <w:tcPr>
            <w:tcW w:w="1081" w:type="dxa"/>
            <w:shd w:val="clear" w:color="auto" w:fill="auto"/>
          </w:tcPr>
          <w:p w:rsidR="003D3EAE" w:rsidRDefault="005D3D49" w:rsidP="00073FF1">
            <w:pPr>
              <w:spacing w:afterLines="0"/>
            </w:pPr>
            <w:r>
              <w:t>5</w:t>
            </w:r>
          </w:p>
        </w:tc>
        <w:tc>
          <w:tcPr>
            <w:tcW w:w="1086" w:type="dxa"/>
            <w:shd w:val="clear" w:color="auto" w:fill="auto"/>
          </w:tcPr>
          <w:p w:rsidR="003D3EAE" w:rsidRDefault="005D3D49" w:rsidP="00073FF1">
            <w:pPr>
              <w:spacing w:afterLines="0"/>
            </w:pPr>
            <w:r>
              <w:t>1.4</w:t>
            </w:r>
          </w:p>
        </w:tc>
        <w:tc>
          <w:tcPr>
            <w:tcW w:w="1080" w:type="dxa"/>
            <w:shd w:val="clear" w:color="auto" w:fill="auto"/>
          </w:tcPr>
          <w:p w:rsidR="003D3EAE" w:rsidRDefault="005D3D49" w:rsidP="00073FF1">
            <w:pPr>
              <w:spacing w:afterLines="0"/>
            </w:pPr>
            <w:r>
              <w:t>0</w:t>
            </w:r>
          </w:p>
        </w:tc>
        <w:tc>
          <w:tcPr>
            <w:tcW w:w="1081" w:type="dxa"/>
            <w:shd w:val="clear" w:color="auto" w:fill="auto"/>
          </w:tcPr>
          <w:p w:rsidR="003D3EAE" w:rsidRDefault="005D3D49" w:rsidP="00073FF1">
            <w:pPr>
              <w:spacing w:afterLines="0"/>
            </w:pPr>
            <w:r>
              <w:t>0.0</w:t>
            </w:r>
          </w:p>
        </w:tc>
        <w:tc>
          <w:tcPr>
            <w:tcW w:w="1080" w:type="dxa"/>
            <w:shd w:val="clear" w:color="auto" w:fill="auto"/>
          </w:tcPr>
          <w:p w:rsidR="003D3EAE" w:rsidRDefault="005D3D49" w:rsidP="00073FF1">
            <w:pPr>
              <w:spacing w:afterLines="0"/>
            </w:pPr>
            <w:r>
              <w:t>1</w:t>
            </w:r>
          </w:p>
        </w:tc>
        <w:tc>
          <w:tcPr>
            <w:tcW w:w="1081" w:type="dxa"/>
            <w:shd w:val="clear" w:color="auto" w:fill="auto"/>
          </w:tcPr>
          <w:p w:rsidR="003D3EAE" w:rsidRDefault="005D3D49" w:rsidP="00073FF1">
            <w:pPr>
              <w:spacing w:afterLines="0"/>
            </w:pPr>
            <w:r>
              <w:t>0.9</w:t>
            </w:r>
          </w:p>
        </w:tc>
      </w:tr>
    </w:tbl>
    <w:p w:rsidR="00B3262C" w:rsidRDefault="000A45A5" w:rsidP="000A45A5">
      <w:pPr>
        <w:spacing w:afterLines="0" w:after="336"/>
      </w:pPr>
      <w:r>
        <w:t>* denotes unvalidated data</w:t>
      </w:r>
    </w:p>
    <w:p w:rsidR="00980BE5" w:rsidRPr="00CC45E7" w:rsidRDefault="00B3262C" w:rsidP="002E5329">
      <w:pPr>
        <w:spacing w:after="336"/>
      </w:pPr>
      <w:r>
        <w:br w:type="page"/>
      </w:r>
    </w:p>
    <w:p w:rsidR="00B62635" w:rsidRPr="00EE0F14" w:rsidRDefault="00B62635" w:rsidP="00EE0F14">
      <w:pPr>
        <w:pStyle w:val="Heading2"/>
        <w:spacing w:after="336"/>
        <w:rPr>
          <w:rFonts w:ascii="Gill Sans MT" w:hAnsi="Gill Sans MT"/>
          <w:color w:val="auto"/>
          <w:sz w:val="32"/>
          <w:szCs w:val="32"/>
        </w:rPr>
      </w:pPr>
      <w:bookmarkStart w:id="259" w:name="_Toc468796318"/>
      <w:bookmarkStart w:id="260" w:name="_Toc2082152"/>
      <w:r w:rsidRPr="00EE0F14">
        <w:rPr>
          <w:rFonts w:ascii="Gill Sans MT" w:hAnsi="Gill Sans MT"/>
          <w:color w:val="auto"/>
          <w:sz w:val="32"/>
          <w:szCs w:val="32"/>
        </w:rPr>
        <w:lastRenderedPageBreak/>
        <w:t>V</w:t>
      </w:r>
      <w:r w:rsidR="004A4DF5" w:rsidRPr="00EE0F14">
        <w:rPr>
          <w:rFonts w:ascii="Gill Sans MT" w:hAnsi="Gill Sans MT"/>
          <w:color w:val="auto"/>
          <w:sz w:val="32"/>
          <w:szCs w:val="32"/>
        </w:rPr>
        <w:t>ancomycin resistant enterococci</w:t>
      </w:r>
      <w:r w:rsidRPr="00EE0F14">
        <w:rPr>
          <w:rFonts w:ascii="Gill Sans MT" w:hAnsi="Gill Sans MT"/>
          <w:color w:val="auto"/>
          <w:sz w:val="32"/>
          <w:szCs w:val="32"/>
        </w:rPr>
        <w:t xml:space="preserve"> (VRE)</w:t>
      </w:r>
      <w:bookmarkEnd w:id="259"/>
      <w:bookmarkEnd w:id="260"/>
      <w:r w:rsidRPr="00EE0F14">
        <w:rPr>
          <w:rFonts w:ascii="Gill Sans MT" w:hAnsi="Gill Sans MT"/>
          <w:color w:val="auto"/>
          <w:sz w:val="32"/>
          <w:szCs w:val="32"/>
        </w:rPr>
        <w:t xml:space="preserve"> </w:t>
      </w:r>
    </w:p>
    <w:p w:rsidR="00B62635" w:rsidRPr="00CC45E7" w:rsidRDefault="00B62635" w:rsidP="00CC45E7">
      <w:pPr>
        <w:tabs>
          <w:tab w:val="left" w:pos="567"/>
        </w:tabs>
        <w:spacing w:afterLines="0"/>
        <w:rPr>
          <w:rFonts w:eastAsia="Times New Roman" w:cs="Times New Roman"/>
          <w:bCs/>
        </w:rPr>
      </w:pPr>
      <w:bookmarkStart w:id="261" w:name="_Toc2150639"/>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6511C6">
        <w:rPr>
          <w:rFonts w:eastAsia="Times New Roman" w:cs="Times New Roman"/>
          <w:b/>
          <w:bCs/>
          <w:noProof/>
        </w:rPr>
        <w:t>9</w:t>
      </w:r>
      <w:r w:rsidRPr="00CC45E7">
        <w:rPr>
          <w:rFonts w:eastAsia="Times New Roman" w:cs="Times New Roman"/>
          <w:b/>
          <w:bCs/>
        </w:rPr>
        <w:fldChar w:fldCharType="end"/>
      </w:r>
      <w:r w:rsidRPr="00CC45E7">
        <w:rPr>
          <w:rFonts w:eastAsia="Times New Roman" w:cs="Times New Roman"/>
          <w:bCs/>
        </w:rPr>
        <w:t xml:space="preserve"> </w:t>
      </w:r>
      <w:r w:rsidR="003F5DC5" w:rsidRPr="00CC45E7">
        <w:rPr>
          <w:rFonts w:eastAsia="Times New Roman" w:cs="Times New Roman"/>
          <w:bCs/>
        </w:rPr>
        <w:t xml:space="preserve">First </w:t>
      </w:r>
      <w:r w:rsidRPr="00CC45E7">
        <w:rPr>
          <w:rFonts w:eastAsia="Times New Roman" w:cs="Times New Roman"/>
          <w:bCs/>
        </w:rPr>
        <w:t>VRE isolates identified per quarter within</w:t>
      </w:r>
      <w:r w:rsidR="0013176B">
        <w:rPr>
          <w:rFonts w:eastAsia="Times New Roman" w:cs="Times New Roman"/>
          <w:bCs/>
        </w:rPr>
        <w:t xml:space="preserve"> acute public hospitals, and </w:t>
      </w:r>
      <w:r w:rsidRPr="00CC45E7">
        <w:rPr>
          <w:rFonts w:eastAsia="Times New Roman" w:cs="Times New Roman"/>
          <w:bCs/>
        </w:rPr>
        <w:t>other healthcare settings (</w:t>
      </w:r>
      <w:r w:rsidRPr="00CC45E7">
        <w:rPr>
          <w:lang w:eastAsia="en-AU"/>
        </w:rPr>
        <w:t>private hospitals, rural hospitals, GP clinics and long term and residential care facilities</w:t>
      </w:r>
      <w:r w:rsidR="0013176B">
        <w:rPr>
          <w:rFonts w:eastAsia="Times New Roman" w:cs="Times New Roman"/>
          <w:bCs/>
        </w:rPr>
        <w:t>)</w:t>
      </w:r>
      <w:r w:rsidRPr="00CC45E7">
        <w:rPr>
          <w:rFonts w:eastAsia="Times New Roman" w:cs="Times New Roman"/>
          <w:bCs/>
        </w:rPr>
        <w:t>.</w:t>
      </w:r>
      <w:bookmarkEnd w:id="261"/>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10"/>
        <w:tblDescription w:val="First VRE isolates identified per quarter within acute public hospitals and other healthcare settings (private hospitals, rural hospitals, GP clinics and long term and residential care facilities)."/>
      </w:tblPr>
      <w:tblGrid>
        <w:gridCol w:w="1164"/>
        <w:gridCol w:w="1412"/>
        <w:gridCol w:w="1412"/>
        <w:gridCol w:w="1412"/>
        <w:gridCol w:w="1412"/>
        <w:gridCol w:w="1412"/>
        <w:gridCol w:w="1412"/>
      </w:tblGrid>
      <w:tr w:rsidR="00C04B72" w:rsidRPr="00F96028" w:rsidTr="00DB6CED">
        <w:trPr>
          <w:tblHeader/>
          <w:jc w:val="center"/>
        </w:trPr>
        <w:tc>
          <w:tcPr>
            <w:tcW w:w="1164" w:type="dxa"/>
          </w:tcPr>
          <w:p w:rsidR="00073FF1" w:rsidRPr="00F96028" w:rsidRDefault="00073FF1" w:rsidP="00073FF1">
            <w:pPr>
              <w:spacing w:afterLines="0" w:line="140" w:lineRule="atLeast"/>
              <w:rPr>
                <w:b/>
              </w:rPr>
            </w:pPr>
            <w:r w:rsidRPr="00F96028">
              <w:rPr>
                <w:b/>
              </w:rPr>
              <w:t>Quarter</w:t>
            </w:r>
          </w:p>
        </w:tc>
        <w:tc>
          <w:tcPr>
            <w:tcW w:w="1412" w:type="dxa"/>
            <w:shd w:val="clear" w:color="auto" w:fill="auto"/>
          </w:tcPr>
          <w:p w:rsidR="00073FF1" w:rsidRPr="00F96028" w:rsidRDefault="00073FF1" w:rsidP="00073FF1">
            <w:pPr>
              <w:spacing w:afterLines="0" w:line="140" w:lineRule="atLeast"/>
              <w:rPr>
                <w:b/>
              </w:rPr>
            </w:pPr>
            <w:r w:rsidRPr="00F96028">
              <w:rPr>
                <w:b/>
              </w:rPr>
              <w:t>RHH</w:t>
            </w:r>
          </w:p>
        </w:tc>
        <w:tc>
          <w:tcPr>
            <w:tcW w:w="1412" w:type="dxa"/>
            <w:shd w:val="clear" w:color="auto" w:fill="auto"/>
          </w:tcPr>
          <w:p w:rsidR="00073FF1" w:rsidRPr="00F96028" w:rsidRDefault="00073FF1" w:rsidP="00073FF1">
            <w:pPr>
              <w:spacing w:afterLines="0" w:line="140" w:lineRule="atLeast"/>
              <w:rPr>
                <w:b/>
              </w:rPr>
            </w:pPr>
            <w:r w:rsidRPr="00F96028">
              <w:rPr>
                <w:b/>
              </w:rPr>
              <w:t>LGH</w:t>
            </w:r>
          </w:p>
        </w:tc>
        <w:tc>
          <w:tcPr>
            <w:tcW w:w="1412" w:type="dxa"/>
            <w:shd w:val="clear" w:color="auto" w:fill="auto"/>
          </w:tcPr>
          <w:p w:rsidR="00073FF1" w:rsidRPr="00F96028" w:rsidRDefault="00073FF1" w:rsidP="00073FF1">
            <w:pPr>
              <w:spacing w:afterLines="0" w:line="140" w:lineRule="atLeast"/>
              <w:rPr>
                <w:b/>
              </w:rPr>
            </w:pPr>
            <w:r w:rsidRPr="00F96028">
              <w:rPr>
                <w:b/>
              </w:rPr>
              <w:t>MCH</w:t>
            </w:r>
          </w:p>
        </w:tc>
        <w:tc>
          <w:tcPr>
            <w:tcW w:w="1412" w:type="dxa"/>
            <w:shd w:val="clear" w:color="auto" w:fill="auto"/>
          </w:tcPr>
          <w:p w:rsidR="00073FF1" w:rsidRPr="00F96028" w:rsidRDefault="00073FF1" w:rsidP="00073FF1">
            <w:pPr>
              <w:spacing w:afterLines="0" w:line="140" w:lineRule="atLeast"/>
              <w:rPr>
                <w:b/>
              </w:rPr>
            </w:pPr>
            <w:r w:rsidRPr="00F96028">
              <w:rPr>
                <w:b/>
              </w:rPr>
              <w:t>NWRH</w:t>
            </w:r>
          </w:p>
        </w:tc>
        <w:tc>
          <w:tcPr>
            <w:tcW w:w="1412" w:type="dxa"/>
            <w:shd w:val="clear" w:color="auto" w:fill="auto"/>
          </w:tcPr>
          <w:p w:rsidR="00073FF1" w:rsidRPr="00F96028" w:rsidRDefault="00073FF1" w:rsidP="00073FF1">
            <w:pPr>
              <w:spacing w:afterLines="0" w:line="140" w:lineRule="atLeast"/>
              <w:rPr>
                <w:b/>
              </w:rPr>
            </w:pPr>
            <w:r w:rsidRPr="00F96028">
              <w:rPr>
                <w:b/>
              </w:rPr>
              <w:t>Other healthcare settings</w:t>
            </w:r>
          </w:p>
        </w:tc>
        <w:tc>
          <w:tcPr>
            <w:tcW w:w="1412" w:type="dxa"/>
            <w:shd w:val="clear" w:color="auto" w:fill="auto"/>
          </w:tcPr>
          <w:p w:rsidR="00073FF1" w:rsidRPr="00F96028" w:rsidRDefault="00073FF1" w:rsidP="00073FF1">
            <w:pPr>
              <w:spacing w:afterLines="0" w:line="140" w:lineRule="atLeast"/>
              <w:rPr>
                <w:b/>
              </w:rPr>
            </w:pPr>
            <w:r w:rsidRPr="00F96028">
              <w:rPr>
                <w:b/>
              </w:rPr>
              <w:t>TOTAL</w:t>
            </w:r>
          </w:p>
        </w:tc>
      </w:tr>
      <w:tr w:rsidR="009D568F" w:rsidRPr="00F96028" w:rsidTr="00DB6CED">
        <w:trPr>
          <w:jc w:val="center"/>
        </w:trPr>
        <w:tc>
          <w:tcPr>
            <w:tcW w:w="1164" w:type="dxa"/>
          </w:tcPr>
          <w:p w:rsidR="00073FF1" w:rsidRPr="00F96028" w:rsidRDefault="00073FF1" w:rsidP="00073FF1">
            <w:pPr>
              <w:spacing w:afterLines="0"/>
            </w:pPr>
            <w:r w:rsidRPr="00F96028">
              <w:t>Q3 2016</w:t>
            </w:r>
          </w:p>
        </w:tc>
        <w:tc>
          <w:tcPr>
            <w:tcW w:w="1412" w:type="dxa"/>
            <w:shd w:val="clear" w:color="auto" w:fill="auto"/>
          </w:tcPr>
          <w:p w:rsidR="00073FF1" w:rsidRPr="00F96028" w:rsidRDefault="00073FF1" w:rsidP="00073FF1">
            <w:pPr>
              <w:spacing w:afterLines="0"/>
            </w:pPr>
            <w:r w:rsidRPr="00F96028">
              <w:t>30</w:t>
            </w:r>
          </w:p>
        </w:tc>
        <w:tc>
          <w:tcPr>
            <w:tcW w:w="1412" w:type="dxa"/>
            <w:shd w:val="clear" w:color="auto" w:fill="auto"/>
          </w:tcPr>
          <w:p w:rsidR="00073FF1" w:rsidRPr="00F96028" w:rsidRDefault="00073FF1" w:rsidP="00073FF1">
            <w:pPr>
              <w:spacing w:afterLines="0"/>
            </w:pPr>
            <w:r w:rsidRPr="00F96028">
              <w:t>65</w:t>
            </w:r>
          </w:p>
        </w:tc>
        <w:tc>
          <w:tcPr>
            <w:tcW w:w="1412" w:type="dxa"/>
            <w:shd w:val="clear" w:color="auto" w:fill="auto"/>
          </w:tcPr>
          <w:p w:rsidR="00073FF1" w:rsidRPr="00F96028" w:rsidRDefault="00073FF1" w:rsidP="00073FF1">
            <w:pPr>
              <w:spacing w:afterLines="0"/>
            </w:pPr>
            <w:r w:rsidRPr="00F96028">
              <w:t>8</w:t>
            </w:r>
          </w:p>
        </w:tc>
        <w:tc>
          <w:tcPr>
            <w:tcW w:w="1412" w:type="dxa"/>
            <w:shd w:val="clear" w:color="auto" w:fill="auto"/>
          </w:tcPr>
          <w:p w:rsidR="00073FF1" w:rsidRPr="00F96028" w:rsidRDefault="00073FF1" w:rsidP="00073FF1">
            <w:pPr>
              <w:spacing w:afterLines="0"/>
            </w:pPr>
            <w:r w:rsidRPr="00F96028">
              <w:t>23</w:t>
            </w:r>
          </w:p>
        </w:tc>
        <w:tc>
          <w:tcPr>
            <w:tcW w:w="1412" w:type="dxa"/>
            <w:shd w:val="clear" w:color="auto" w:fill="auto"/>
          </w:tcPr>
          <w:p w:rsidR="00073FF1" w:rsidRPr="00F96028" w:rsidRDefault="00073FF1" w:rsidP="00073FF1">
            <w:pPr>
              <w:spacing w:afterLines="0"/>
            </w:pPr>
            <w:r w:rsidRPr="00F96028">
              <w:t>28</w:t>
            </w:r>
          </w:p>
        </w:tc>
        <w:tc>
          <w:tcPr>
            <w:tcW w:w="1412" w:type="dxa"/>
            <w:shd w:val="clear" w:color="auto" w:fill="auto"/>
          </w:tcPr>
          <w:p w:rsidR="00073FF1" w:rsidRPr="00F96028" w:rsidRDefault="00073FF1" w:rsidP="00073FF1">
            <w:pPr>
              <w:spacing w:afterLines="0"/>
            </w:pPr>
            <w:r w:rsidRPr="00F96028">
              <w:t>154</w:t>
            </w:r>
          </w:p>
        </w:tc>
      </w:tr>
      <w:tr w:rsidR="009D568F" w:rsidRPr="00F96028" w:rsidTr="00DB6CED">
        <w:trPr>
          <w:jc w:val="center"/>
        </w:trPr>
        <w:tc>
          <w:tcPr>
            <w:tcW w:w="1164" w:type="dxa"/>
          </w:tcPr>
          <w:p w:rsidR="00073FF1" w:rsidRPr="00F96028" w:rsidRDefault="00073FF1" w:rsidP="00073FF1">
            <w:pPr>
              <w:spacing w:afterLines="0"/>
            </w:pPr>
            <w:r w:rsidRPr="00F96028">
              <w:t>Q4 2016</w:t>
            </w:r>
          </w:p>
        </w:tc>
        <w:tc>
          <w:tcPr>
            <w:tcW w:w="1412" w:type="dxa"/>
            <w:shd w:val="clear" w:color="auto" w:fill="auto"/>
          </w:tcPr>
          <w:p w:rsidR="00073FF1" w:rsidRPr="00F96028" w:rsidRDefault="00073FF1" w:rsidP="00073FF1">
            <w:pPr>
              <w:spacing w:afterLines="0"/>
            </w:pPr>
            <w:r w:rsidRPr="00F96028">
              <w:t>51</w:t>
            </w:r>
          </w:p>
        </w:tc>
        <w:tc>
          <w:tcPr>
            <w:tcW w:w="1412" w:type="dxa"/>
            <w:shd w:val="clear" w:color="auto" w:fill="auto"/>
          </w:tcPr>
          <w:p w:rsidR="00073FF1" w:rsidRPr="00F96028" w:rsidRDefault="00073FF1" w:rsidP="00073FF1">
            <w:pPr>
              <w:spacing w:afterLines="0"/>
            </w:pPr>
            <w:r w:rsidRPr="00F96028">
              <w:t>67</w:t>
            </w:r>
          </w:p>
        </w:tc>
        <w:tc>
          <w:tcPr>
            <w:tcW w:w="1412" w:type="dxa"/>
            <w:shd w:val="clear" w:color="auto" w:fill="auto"/>
          </w:tcPr>
          <w:p w:rsidR="00073FF1" w:rsidRPr="00F96028" w:rsidRDefault="00073FF1" w:rsidP="00073FF1">
            <w:pPr>
              <w:spacing w:afterLines="0"/>
            </w:pPr>
            <w:r w:rsidRPr="00F96028">
              <w:t>5</w:t>
            </w:r>
          </w:p>
        </w:tc>
        <w:tc>
          <w:tcPr>
            <w:tcW w:w="1412" w:type="dxa"/>
            <w:shd w:val="clear" w:color="auto" w:fill="auto"/>
          </w:tcPr>
          <w:p w:rsidR="00073FF1" w:rsidRPr="00F96028" w:rsidRDefault="00073FF1" w:rsidP="00073FF1">
            <w:pPr>
              <w:spacing w:afterLines="0"/>
            </w:pPr>
            <w:r w:rsidRPr="00F96028">
              <w:t>15</w:t>
            </w:r>
          </w:p>
        </w:tc>
        <w:tc>
          <w:tcPr>
            <w:tcW w:w="1412" w:type="dxa"/>
            <w:shd w:val="clear" w:color="auto" w:fill="auto"/>
          </w:tcPr>
          <w:p w:rsidR="00073FF1" w:rsidRPr="00F96028" w:rsidRDefault="00073FF1" w:rsidP="00073FF1">
            <w:pPr>
              <w:spacing w:afterLines="0"/>
            </w:pPr>
            <w:r w:rsidRPr="00F96028">
              <w:t>26</w:t>
            </w:r>
          </w:p>
        </w:tc>
        <w:tc>
          <w:tcPr>
            <w:tcW w:w="1412" w:type="dxa"/>
            <w:shd w:val="clear" w:color="auto" w:fill="auto"/>
          </w:tcPr>
          <w:p w:rsidR="00073FF1" w:rsidRPr="00F96028" w:rsidRDefault="00073FF1" w:rsidP="00073FF1">
            <w:pPr>
              <w:spacing w:afterLines="0"/>
            </w:pPr>
            <w:r w:rsidRPr="00F96028">
              <w:t>164</w:t>
            </w:r>
          </w:p>
        </w:tc>
      </w:tr>
      <w:tr w:rsidR="00C04B72" w:rsidRPr="00F96028" w:rsidTr="00DB6CED">
        <w:trPr>
          <w:jc w:val="center"/>
        </w:trPr>
        <w:tc>
          <w:tcPr>
            <w:tcW w:w="1164" w:type="dxa"/>
          </w:tcPr>
          <w:p w:rsidR="00073FF1" w:rsidRPr="00F96028" w:rsidRDefault="00073FF1" w:rsidP="00073FF1">
            <w:pPr>
              <w:spacing w:afterLines="0"/>
            </w:pPr>
            <w:r w:rsidRPr="00F96028">
              <w:t>Q1 2017</w:t>
            </w:r>
          </w:p>
        </w:tc>
        <w:tc>
          <w:tcPr>
            <w:tcW w:w="1412" w:type="dxa"/>
            <w:shd w:val="clear" w:color="auto" w:fill="auto"/>
          </w:tcPr>
          <w:p w:rsidR="00073FF1" w:rsidRPr="00F96028" w:rsidRDefault="00073FF1" w:rsidP="00073FF1">
            <w:pPr>
              <w:spacing w:afterLines="0"/>
            </w:pPr>
            <w:r w:rsidRPr="00F96028">
              <w:t>41</w:t>
            </w:r>
          </w:p>
        </w:tc>
        <w:tc>
          <w:tcPr>
            <w:tcW w:w="1412" w:type="dxa"/>
            <w:shd w:val="clear" w:color="auto" w:fill="auto"/>
          </w:tcPr>
          <w:p w:rsidR="00073FF1" w:rsidRPr="00F96028" w:rsidRDefault="00073FF1" w:rsidP="00073FF1">
            <w:pPr>
              <w:spacing w:afterLines="0"/>
            </w:pPr>
            <w:r w:rsidRPr="00F96028">
              <w:t>82</w:t>
            </w:r>
          </w:p>
        </w:tc>
        <w:tc>
          <w:tcPr>
            <w:tcW w:w="1412" w:type="dxa"/>
            <w:shd w:val="clear" w:color="auto" w:fill="auto"/>
          </w:tcPr>
          <w:p w:rsidR="00073FF1" w:rsidRPr="00F96028" w:rsidRDefault="00073FF1" w:rsidP="00073FF1">
            <w:pPr>
              <w:spacing w:afterLines="0"/>
            </w:pPr>
            <w:r w:rsidRPr="00F96028">
              <w:t>13</w:t>
            </w:r>
          </w:p>
        </w:tc>
        <w:tc>
          <w:tcPr>
            <w:tcW w:w="1412" w:type="dxa"/>
            <w:shd w:val="clear" w:color="auto" w:fill="auto"/>
          </w:tcPr>
          <w:p w:rsidR="00073FF1" w:rsidRPr="00F96028" w:rsidRDefault="00073FF1" w:rsidP="00073FF1">
            <w:pPr>
              <w:spacing w:afterLines="0"/>
            </w:pPr>
            <w:r w:rsidRPr="00F96028">
              <w:t>13</w:t>
            </w:r>
          </w:p>
        </w:tc>
        <w:tc>
          <w:tcPr>
            <w:tcW w:w="1412" w:type="dxa"/>
            <w:shd w:val="clear" w:color="auto" w:fill="auto"/>
          </w:tcPr>
          <w:p w:rsidR="00073FF1" w:rsidRPr="00F96028" w:rsidRDefault="00073FF1" w:rsidP="00073FF1">
            <w:pPr>
              <w:spacing w:afterLines="0"/>
            </w:pPr>
            <w:r w:rsidRPr="00F96028">
              <w:t>26</w:t>
            </w:r>
          </w:p>
        </w:tc>
        <w:tc>
          <w:tcPr>
            <w:tcW w:w="1412" w:type="dxa"/>
            <w:shd w:val="clear" w:color="auto" w:fill="auto"/>
          </w:tcPr>
          <w:p w:rsidR="00073FF1" w:rsidRPr="00F96028" w:rsidRDefault="00073FF1" w:rsidP="00073FF1">
            <w:pPr>
              <w:spacing w:afterLines="0"/>
            </w:pPr>
            <w:r w:rsidRPr="00F96028">
              <w:t>175</w:t>
            </w:r>
          </w:p>
        </w:tc>
      </w:tr>
      <w:tr w:rsidR="00C04B72" w:rsidRPr="00F96028" w:rsidTr="00DB6CED">
        <w:trPr>
          <w:jc w:val="center"/>
        </w:trPr>
        <w:tc>
          <w:tcPr>
            <w:tcW w:w="1164" w:type="dxa"/>
          </w:tcPr>
          <w:p w:rsidR="00073FF1" w:rsidRPr="00F96028" w:rsidRDefault="00073FF1" w:rsidP="00073FF1">
            <w:pPr>
              <w:spacing w:afterLines="0"/>
            </w:pPr>
            <w:r w:rsidRPr="00F96028">
              <w:t>Q2 2017</w:t>
            </w:r>
          </w:p>
        </w:tc>
        <w:tc>
          <w:tcPr>
            <w:tcW w:w="1412" w:type="dxa"/>
            <w:shd w:val="clear" w:color="auto" w:fill="auto"/>
          </w:tcPr>
          <w:p w:rsidR="00073FF1" w:rsidRPr="00F96028" w:rsidRDefault="00073FF1" w:rsidP="00073FF1">
            <w:pPr>
              <w:spacing w:afterLines="0"/>
            </w:pPr>
            <w:r w:rsidRPr="00F96028">
              <w:t>70</w:t>
            </w:r>
          </w:p>
        </w:tc>
        <w:tc>
          <w:tcPr>
            <w:tcW w:w="1412" w:type="dxa"/>
            <w:shd w:val="clear" w:color="auto" w:fill="auto"/>
          </w:tcPr>
          <w:p w:rsidR="00073FF1" w:rsidRPr="00F96028" w:rsidRDefault="00073FF1" w:rsidP="00073FF1">
            <w:pPr>
              <w:spacing w:afterLines="0"/>
            </w:pPr>
            <w:r w:rsidRPr="00F96028">
              <w:t>78</w:t>
            </w:r>
          </w:p>
        </w:tc>
        <w:tc>
          <w:tcPr>
            <w:tcW w:w="1412" w:type="dxa"/>
            <w:shd w:val="clear" w:color="auto" w:fill="auto"/>
          </w:tcPr>
          <w:p w:rsidR="00073FF1" w:rsidRPr="00F96028" w:rsidRDefault="00073FF1" w:rsidP="00073FF1">
            <w:pPr>
              <w:spacing w:afterLines="0"/>
            </w:pPr>
            <w:r w:rsidRPr="00F96028">
              <w:t>9</w:t>
            </w:r>
          </w:p>
        </w:tc>
        <w:tc>
          <w:tcPr>
            <w:tcW w:w="1412" w:type="dxa"/>
            <w:shd w:val="clear" w:color="auto" w:fill="auto"/>
          </w:tcPr>
          <w:p w:rsidR="00073FF1" w:rsidRPr="00F96028" w:rsidRDefault="00073FF1" w:rsidP="00073FF1">
            <w:pPr>
              <w:spacing w:afterLines="0"/>
            </w:pPr>
            <w:r w:rsidRPr="00F96028">
              <w:t>12</w:t>
            </w:r>
          </w:p>
        </w:tc>
        <w:tc>
          <w:tcPr>
            <w:tcW w:w="1412" w:type="dxa"/>
            <w:shd w:val="clear" w:color="auto" w:fill="auto"/>
          </w:tcPr>
          <w:p w:rsidR="00073FF1" w:rsidRPr="00F96028" w:rsidRDefault="00073FF1" w:rsidP="00073FF1">
            <w:pPr>
              <w:spacing w:afterLines="0"/>
            </w:pPr>
            <w:r w:rsidRPr="00F96028">
              <w:t>28</w:t>
            </w:r>
          </w:p>
        </w:tc>
        <w:tc>
          <w:tcPr>
            <w:tcW w:w="1412" w:type="dxa"/>
            <w:shd w:val="clear" w:color="auto" w:fill="auto"/>
          </w:tcPr>
          <w:p w:rsidR="00073FF1" w:rsidRPr="00F96028" w:rsidRDefault="00073FF1" w:rsidP="00073FF1">
            <w:pPr>
              <w:spacing w:afterLines="0"/>
            </w:pPr>
            <w:r w:rsidRPr="00F96028">
              <w:t>197</w:t>
            </w:r>
          </w:p>
        </w:tc>
      </w:tr>
      <w:tr w:rsidR="009D568F" w:rsidRPr="00F96028" w:rsidTr="00DB6CED">
        <w:trPr>
          <w:jc w:val="center"/>
        </w:trPr>
        <w:tc>
          <w:tcPr>
            <w:tcW w:w="1164" w:type="dxa"/>
          </w:tcPr>
          <w:p w:rsidR="00073FF1" w:rsidRPr="00F96028" w:rsidRDefault="00073FF1" w:rsidP="00073FF1">
            <w:pPr>
              <w:spacing w:afterLines="0"/>
            </w:pPr>
            <w:r w:rsidRPr="00F96028">
              <w:t>Q3 2017</w:t>
            </w:r>
          </w:p>
        </w:tc>
        <w:tc>
          <w:tcPr>
            <w:tcW w:w="1412" w:type="dxa"/>
            <w:shd w:val="clear" w:color="auto" w:fill="auto"/>
          </w:tcPr>
          <w:p w:rsidR="00073FF1" w:rsidRPr="00F96028" w:rsidRDefault="00073FF1" w:rsidP="00073FF1">
            <w:pPr>
              <w:spacing w:afterLines="0"/>
            </w:pPr>
            <w:r w:rsidRPr="00F96028">
              <w:t>28</w:t>
            </w:r>
          </w:p>
        </w:tc>
        <w:tc>
          <w:tcPr>
            <w:tcW w:w="1412" w:type="dxa"/>
            <w:shd w:val="clear" w:color="auto" w:fill="auto"/>
          </w:tcPr>
          <w:p w:rsidR="00073FF1" w:rsidRPr="00F96028" w:rsidRDefault="00073FF1" w:rsidP="00073FF1">
            <w:pPr>
              <w:spacing w:afterLines="0"/>
            </w:pPr>
            <w:r w:rsidRPr="00F96028">
              <w:t>89</w:t>
            </w:r>
          </w:p>
        </w:tc>
        <w:tc>
          <w:tcPr>
            <w:tcW w:w="1412" w:type="dxa"/>
            <w:shd w:val="clear" w:color="auto" w:fill="auto"/>
          </w:tcPr>
          <w:p w:rsidR="00073FF1" w:rsidRPr="00F96028" w:rsidRDefault="00073FF1" w:rsidP="00073FF1">
            <w:pPr>
              <w:spacing w:afterLines="0"/>
            </w:pPr>
            <w:r w:rsidRPr="00F96028">
              <w:t>10</w:t>
            </w:r>
          </w:p>
        </w:tc>
        <w:tc>
          <w:tcPr>
            <w:tcW w:w="1412" w:type="dxa"/>
            <w:shd w:val="clear" w:color="auto" w:fill="auto"/>
          </w:tcPr>
          <w:p w:rsidR="00073FF1" w:rsidRPr="00F96028" w:rsidRDefault="00073FF1" w:rsidP="00073FF1">
            <w:pPr>
              <w:spacing w:afterLines="0"/>
            </w:pPr>
            <w:r w:rsidRPr="00F96028">
              <w:t>11</w:t>
            </w:r>
          </w:p>
        </w:tc>
        <w:tc>
          <w:tcPr>
            <w:tcW w:w="1412" w:type="dxa"/>
            <w:shd w:val="clear" w:color="auto" w:fill="auto"/>
          </w:tcPr>
          <w:p w:rsidR="00073FF1" w:rsidRPr="00F96028" w:rsidRDefault="00073FF1" w:rsidP="00073FF1">
            <w:pPr>
              <w:spacing w:afterLines="0"/>
            </w:pPr>
            <w:r w:rsidRPr="00F96028">
              <w:t>32</w:t>
            </w:r>
          </w:p>
        </w:tc>
        <w:tc>
          <w:tcPr>
            <w:tcW w:w="1412" w:type="dxa"/>
            <w:shd w:val="clear" w:color="auto" w:fill="auto"/>
          </w:tcPr>
          <w:p w:rsidR="00073FF1" w:rsidRPr="00F96028" w:rsidRDefault="00073FF1" w:rsidP="00073FF1">
            <w:pPr>
              <w:spacing w:afterLines="0"/>
            </w:pPr>
            <w:r w:rsidRPr="00F96028">
              <w:t>170</w:t>
            </w:r>
          </w:p>
        </w:tc>
      </w:tr>
      <w:tr w:rsidR="00C04B72" w:rsidRPr="00F96028" w:rsidTr="00DB6CED">
        <w:trPr>
          <w:jc w:val="center"/>
        </w:trPr>
        <w:tc>
          <w:tcPr>
            <w:tcW w:w="1164" w:type="dxa"/>
          </w:tcPr>
          <w:p w:rsidR="00073FF1" w:rsidRPr="00F96028" w:rsidRDefault="00073FF1" w:rsidP="00073FF1">
            <w:pPr>
              <w:spacing w:afterLines="0"/>
            </w:pPr>
            <w:r w:rsidRPr="00F96028">
              <w:t>Q4 2017</w:t>
            </w:r>
          </w:p>
        </w:tc>
        <w:tc>
          <w:tcPr>
            <w:tcW w:w="1412" w:type="dxa"/>
            <w:shd w:val="clear" w:color="auto" w:fill="auto"/>
          </w:tcPr>
          <w:p w:rsidR="00073FF1" w:rsidRPr="00F96028" w:rsidRDefault="00073FF1" w:rsidP="00073FF1">
            <w:pPr>
              <w:spacing w:afterLines="0"/>
            </w:pPr>
            <w:r>
              <w:t>58</w:t>
            </w:r>
          </w:p>
        </w:tc>
        <w:tc>
          <w:tcPr>
            <w:tcW w:w="1412" w:type="dxa"/>
            <w:shd w:val="clear" w:color="auto" w:fill="auto"/>
          </w:tcPr>
          <w:p w:rsidR="00073FF1" w:rsidRPr="00F96028" w:rsidRDefault="00073FF1" w:rsidP="00073FF1">
            <w:pPr>
              <w:spacing w:afterLines="0"/>
            </w:pPr>
            <w:r>
              <w:t>85</w:t>
            </w:r>
          </w:p>
        </w:tc>
        <w:tc>
          <w:tcPr>
            <w:tcW w:w="1412" w:type="dxa"/>
            <w:shd w:val="clear" w:color="auto" w:fill="auto"/>
          </w:tcPr>
          <w:p w:rsidR="00073FF1" w:rsidRPr="00F96028" w:rsidRDefault="00073FF1" w:rsidP="00073FF1">
            <w:pPr>
              <w:spacing w:afterLines="0"/>
            </w:pPr>
            <w:r>
              <w:t>10</w:t>
            </w:r>
          </w:p>
        </w:tc>
        <w:tc>
          <w:tcPr>
            <w:tcW w:w="1412" w:type="dxa"/>
            <w:shd w:val="clear" w:color="auto" w:fill="auto"/>
          </w:tcPr>
          <w:p w:rsidR="00073FF1" w:rsidRPr="00F96028" w:rsidRDefault="00073FF1" w:rsidP="00073FF1">
            <w:pPr>
              <w:spacing w:afterLines="0"/>
            </w:pPr>
            <w:r>
              <w:t>21</w:t>
            </w:r>
          </w:p>
        </w:tc>
        <w:tc>
          <w:tcPr>
            <w:tcW w:w="1412" w:type="dxa"/>
            <w:shd w:val="clear" w:color="auto" w:fill="auto"/>
          </w:tcPr>
          <w:p w:rsidR="00073FF1" w:rsidRPr="00F96028" w:rsidRDefault="00073FF1" w:rsidP="00073FF1">
            <w:pPr>
              <w:spacing w:afterLines="0"/>
            </w:pPr>
            <w:r>
              <w:t>32</w:t>
            </w:r>
          </w:p>
        </w:tc>
        <w:tc>
          <w:tcPr>
            <w:tcW w:w="1412" w:type="dxa"/>
            <w:shd w:val="clear" w:color="auto" w:fill="auto"/>
          </w:tcPr>
          <w:p w:rsidR="00073FF1" w:rsidRPr="00F96028" w:rsidRDefault="00073FF1" w:rsidP="00073FF1">
            <w:pPr>
              <w:spacing w:afterLines="0"/>
            </w:pPr>
            <w:r>
              <w:t>206</w:t>
            </w:r>
          </w:p>
        </w:tc>
      </w:tr>
      <w:tr w:rsidR="00C04B72" w:rsidRPr="00F96028" w:rsidTr="00DB6CED">
        <w:trPr>
          <w:jc w:val="center"/>
        </w:trPr>
        <w:tc>
          <w:tcPr>
            <w:tcW w:w="1164" w:type="dxa"/>
          </w:tcPr>
          <w:p w:rsidR="00073FF1" w:rsidRPr="00F96028" w:rsidRDefault="00073FF1" w:rsidP="00073FF1">
            <w:pPr>
              <w:spacing w:afterLines="0"/>
            </w:pPr>
            <w:r>
              <w:t>Q1 2018</w:t>
            </w:r>
          </w:p>
        </w:tc>
        <w:tc>
          <w:tcPr>
            <w:tcW w:w="1412" w:type="dxa"/>
            <w:shd w:val="clear" w:color="auto" w:fill="auto"/>
          </w:tcPr>
          <w:p w:rsidR="00073FF1" w:rsidRDefault="008413F0" w:rsidP="00073FF1">
            <w:pPr>
              <w:spacing w:afterLines="0"/>
            </w:pPr>
            <w:r>
              <w:t>79</w:t>
            </w:r>
          </w:p>
        </w:tc>
        <w:tc>
          <w:tcPr>
            <w:tcW w:w="1412" w:type="dxa"/>
            <w:shd w:val="clear" w:color="auto" w:fill="auto"/>
          </w:tcPr>
          <w:p w:rsidR="00073FF1" w:rsidRDefault="00B01BF0" w:rsidP="00073FF1">
            <w:pPr>
              <w:spacing w:afterLines="0"/>
            </w:pPr>
            <w:r>
              <w:t>9</w:t>
            </w:r>
            <w:r w:rsidR="008413F0">
              <w:t>2</w:t>
            </w:r>
          </w:p>
        </w:tc>
        <w:tc>
          <w:tcPr>
            <w:tcW w:w="1412" w:type="dxa"/>
            <w:shd w:val="clear" w:color="auto" w:fill="auto"/>
          </w:tcPr>
          <w:p w:rsidR="00073FF1" w:rsidRDefault="00A244A5" w:rsidP="00073FF1">
            <w:pPr>
              <w:spacing w:afterLines="0"/>
            </w:pPr>
            <w:r>
              <w:t>6</w:t>
            </w:r>
          </w:p>
        </w:tc>
        <w:tc>
          <w:tcPr>
            <w:tcW w:w="1412" w:type="dxa"/>
            <w:shd w:val="clear" w:color="auto" w:fill="auto"/>
          </w:tcPr>
          <w:p w:rsidR="00073FF1" w:rsidRDefault="00A244A5" w:rsidP="00073FF1">
            <w:pPr>
              <w:spacing w:afterLines="0"/>
            </w:pPr>
            <w:r>
              <w:t>27</w:t>
            </w:r>
          </w:p>
        </w:tc>
        <w:tc>
          <w:tcPr>
            <w:tcW w:w="1412" w:type="dxa"/>
            <w:shd w:val="clear" w:color="auto" w:fill="auto"/>
          </w:tcPr>
          <w:p w:rsidR="00073FF1" w:rsidRDefault="006E7351" w:rsidP="00073FF1">
            <w:pPr>
              <w:spacing w:afterLines="0"/>
            </w:pPr>
            <w:r>
              <w:t>33</w:t>
            </w:r>
          </w:p>
        </w:tc>
        <w:tc>
          <w:tcPr>
            <w:tcW w:w="1412" w:type="dxa"/>
            <w:shd w:val="clear" w:color="auto" w:fill="auto"/>
          </w:tcPr>
          <w:p w:rsidR="00073FF1" w:rsidRDefault="00A244A5" w:rsidP="00073FF1">
            <w:pPr>
              <w:spacing w:afterLines="0"/>
            </w:pPr>
            <w:r>
              <w:t>23</w:t>
            </w:r>
            <w:r w:rsidR="008413F0">
              <w:t>7</w:t>
            </w:r>
          </w:p>
        </w:tc>
      </w:tr>
      <w:tr w:rsidR="00C04B72" w:rsidRPr="00F96028" w:rsidTr="00DB6CED">
        <w:trPr>
          <w:jc w:val="center"/>
        </w:trPr>
        <w:tc>
          <w:tcPr>
            <w:tcW w:w="1164" w:type="dxa"/>
          </w:tcPr>
          <w:p w:rsidR="00EA4532" w:rsidRDefault="000331C3" w:rsidP="00073FF1">
            <w:pPr>
              <w:spacing w:afterLines="0"/>
            </w:pPr>
            <w:r>
              <w:t>Q2 2018</w:t>
            </w:r>
          </w:p>
        </w:tc>
        <w:tc>
          <w:tcPr>
            <w:tcW w:w="1412" w:type="dxa"/>
            <w:shd w:val="clear" w:color="auto" w:fill="auto"/>
          </w:tcPr>
          <w:p w:rsidR="00EA4532" w:rsidRDefault="006704BF" w:rsidP="00073FF1">
            <w:pPr>
              <w:spacing w:afterLines="0"/>
            </w:pPr>
            <w:r>
              <w:t>113</w:t>
            </w:r>
          </w:p>
        </w:tc>
        <w:tc>
          <w:tcPr>
            <w:tcW w:w="1412" w:type="dxa"/>
            <w:shd w:val="clear" w:color="auto" w:fill="auto"/>
          </w:tcPr>
          <w:p w:rsidR="00EA4532" w:rsidRDefault="006704BF" w:rsidP="00073FF1">
            <w:pPr>
              <w:spacing w:afterLines="0"/>
            </w:pPr>
            <w:r>
              <w:t>137</w:t>
            </w:r>
          </w:p>
        </w:tc>
        <w:tc>
          <w:tcPr>
            <w:tcW w:w="1412" w:type="dxa"/>
            <w:shd w:val="clear" w:color="auto" w:fill="auto"/>
          </w:tcPr>
          <w:p w:rsidR="00EA4532" w:rsidRDefault="006704BF" w:rsidP="00073FF1">
            <w:pPr>
              <w:spacing w:afterLines="0"/>
            </w:pPr>
            <w:r>
              <w:t>12</w:t>
            </w:r>
          </w:p>
        </w:tc>
        <w:tc>
          <w:tcPr>
            <w:tcW w:w="1412" w:type="dxa"/>
            <w:shd w:val="clear" w:color="auto" w:fill="auto"/>
          </w:tcPr>
          <w:p w:rsidR="00EA4532" w:rsidRDefault="006704BF" w:rsidP="00073FF1">
            <w:pPr>
              <w:spacing w:afterLines="0"/>
            </w:pPr>
            <w:r>
              <w:t>22</w:t>
            </w:r>
          </w:p>
        </w:tc>
        <w:tc>
          <w:tcPr>
            <w:tcW w:w="1412" w:type="dxa"/>
            <w:shd w:val="clear" w:color="auto" w:fill="auto"/>
          </w:tcPr>
          <w:p w:rsidR="00EA4532" w:rsidRDefault="006704BF" w:rsidP="00073FF1">
            <w:pPr>
              <w:spacing w:afterLines="0"/>
            </w:pPr>
            <w:r>
              <w:t>36</w:t>
            </w:r>
          </w:p>
        </w:tc>
        <w:tc>
          <w:tcPr>
            <w:tcW w:w="1412" w:type="dxa"/>
            <w:shd w:val="clear" w:color="auto" w:fill="auto"/>
          </w:tcPr>
          <w:p w:rsidR="00EA4532" w:rsidRDefault="006704BF" w:rsidP="00073FF1">
            <w:pPr>
              <w:spacing w:afterLines="0"/>
            </w:pPr>
            <w:r>
              <w:t>320</w:t>
            </w:r>
          </w:p>
        </w:tc>
      </w:tr>
      <w:tr w:rsidR="000A45A5" w:rsidRPr="00F96028" w:rsidTr="00DB6CED">
        <w:trPr>
          <w:jc w:val="center"/>
        </w:trPr>
        <w:tc>
          <w:tcPr>
            <w:tcW w:w="1164" w:type="dxa"/>
          </w:tcPr>
          <w:p w:rsidR="000A45A5" w:rsidRDefault="000A45A5" w:rsidP="00073FF1">
            <w:pPr>
              <w:spacing w:afterLines="0"/>
            </w:pPr>
            <w:r>
              <w:t xml:space="preserve">Q3 2018 </w:t>
            </w:r>
          </w:p>
        </w:tc>
        <w:tc>
          <w:tcPr>
            <w:tcW w:w="1412" w:type="dxa"/>
            <w:shd w:val="clear" w:color="auto" w:fill="auto"/>
          </w:tcPr>
          <w:p w:rsidR="000A45A5" w:rsidRDefault="008B4046" w:rsidP="008B4046">
            <w:pPr>
              <w:spacing w:afterLines="0"/>
              <w:jc w:val="both"/>
            </w:pPr>
            <w:r>
              <w:t>140</w:t>
            </w:r>
          </w:p>
        </w:tc>
        <w:tc>
          <w:tcPr>
            <w:tcW w:w="1412" w:type="dxa"/>
            <w:shd w:val="clear" w:color="auto" w:fill="auto"/>
          </w:tcPr>
          <w:p w:rsidR="000A45A5" w:rsidRDefault="008B4046" w:rsidP="008B4046">
            <w:pPr>
              <w:spacing w:afterLines="0"/>
              <w:jc w:val="both"/>
            </w:pPr>
            <w:r>
              <w:t>151</w:t>
            </w:r>
          </w:p>
        </w:tc>
        <w:tc>
          <w:tcPr>
            <w:tcW w:w="1412" w:type="dxa"/>
            <w:shd w:val="clear" w:color="auto" w:fill="auto"/>
          </w:tcPr>
          <w:p w:rsidR="000A45A5" w:rsidRDefault="008B4046" w:rsidP="008B4046">
            <w:pPr>
              <w:spacing w:afterLines="0"/>
              <w:jc w:val="both"/>
            </w:pPr>
            <w:r>
              <w:t>21</w:t>
            </w:r>
          </w:p>
        </w:tc>
        <w:tc>
          <w:tcPr>
            <w:tcW w:w="1412" w:type="dxa"/>
            <w:shd w:val="clear" w:color="auto" w:fill="auto"/>
          </w:tcPr>
          <w:p w:rsidR="000A45A5" w:rsidRDefault="008B4046" w:rsidP="008B4046">
            <w:pPr>
              <w:spacing w:afterLines="0"/>
              <w:jc w:val="both"/>
            </w:pPr>
            <w:r>
              <w:t>18</w:t>
            </w:r>
          </w:p>
        </w:tc>
        <w:tc>
          <w:tcPr>
            <w:tcW w:w="1412" w:type="dxa"/>
            <w:shd w:val="clear" w:color="auto" w:fill="auto"/>
          </w:tcPr>
          <w:p w:rsidR="000A45A5" w:rsidRDefault="008B4046" w:rsidP="008B4046">
            <w:pPr>
              <w:spacing w:afterLines="0"/>
              <w:jc w:val="both"/>
            </w:pPr>
            <w:r>
              <w:t>63</w:t>
            </w:r>
          </w:p>
        </w:tc>
        <w:tc>
          <w:tcPr>
            <w:tcW w:w="1412" w:type="dxa"/>
            <w:shd w:val="clear" w:color="auto" w:fill="auto"/>
          </w:tcPr>
          <w:p w:rsidR="000A45A5" w:rsidRDefault="008B4046" w:rsidP="008B4046">
            <w:pPr>
              <w:spacing w:afterLines="0"/>
              <w:jc w:val="both"/>
            </w:pPr>
            <w:r>
              <w:t>393</w:t>
            </w:r>
          </w:p>
        </w:tc>
      </w:tr>
      <w:tr w:rsidR="003D3EAE" w:rsidRPr="00F96028" w:rsidTr="00DB6CED">
        <w:trPr>
          <w:jc w:val="center"/>
        </w:trPr>
        <w:tc>
          <w:tcPr>
            <w:tcW w:w="1164" w:type="dxa"/>
          </w:tcPr>
          <w:p w:rsidR="003D3EAE" w:rsidRDefault="003D3EAE" w:rsidP="00073FF1">
            <w:pPr>
              <w:spacing w:afterLines="0"/>
            </w:pPr>
            <w:r>
              <w:t>Q4 2018</w:t>
            </w:r>
          </w:p>
        </w:tc>
        <w:tc>
          <w:tcPr>
            <w:tcW w:w="1412" w:type="dxa"/>
            <w:shd w:val="clear" w:color="auto" w:fill="auto"/>
          </w:tcPr>
          <w:p w:rsidR="003D3EAE" w:rsidRDefault="00F0357A" w:rsidP="008B4046">
            <w:pPr>
              <w:spacing w:afterLines="0"/>
              <w:jc w:val="both"/>
            </w:pPr>
            <w:r>
              <w:t>77</w:t>
            </w:r>
          </w:p>
        </w:tc>
        <w:tc>
          <w:tcPr>
            <w:tcW w:w="1412" w:type="dxa"/>
            <w:shd w:val="clear" w:color="auto" w:fill="auto"/>
          </w:tcPr>
          <w:p w:rsidR="003D3EAE" w:rsidRDefault="00F0357A" w:rsidP="008B4046">
            <w:pPr>
              <w:spacing w:afterLines="0"/>
              <w:jc w:val="both"/>
            </w:pPr>
            <w:r>
              <w:t>130</w:t>
            </w:r>
          </w:p>
        </w:tc>
        <w:tc>
          <w:tcPr>
            <w:tcW w:w="1412" w:type="dxa"/>
            <w:shd w:val="clear" w:color="auto" w:fill="auto"/>
          </w:tcPr>
          <w:p w:rsidR="003D3EAE" w:rsidRDefault="00F0357A" w:rsidP="008B4046">
            <w:pPr>
              <w:spacing w:afterLines="0"/>
              <w:jc w:val="both"/>
            </w:pPr>
            <w:r>
              <w:t>14</w:t>
            </w:r>
          </w:p>
        </w:tc>
        <w:tc>
          <w:tcPr>
            <w:tcW w:w="1412" w:type="dxa"/>
            <w:shd w:val="clear" w:color="auto" w:fill="auto"/>
          </w:tcPr>
          <w:p w:rsidR="003D3EAE" w:rsidRDefault="00F0357A" w:rsidP="008B4046">
            <w:pPr>
              <w:spacing w:afterLines="0"/>
              <w:jc w:val="both"/>
            </w:pPr>
            <w:r>
              <w:t>23</w:t>
            </w:r>
          </w:p>
        </w:tc>
        <w:tc>
          <w:tcPr>
            <w:tcW w:w="1412" w:type="dxa"/>
            <w:shd w:val="clear" w:color="auto" w:fill="auto"/>
          </w:tcPr>
          <w:p w:rsidR="003D3EAE" w:rsidRDefault="00F0357A" w:rsidP="008B4046">
            <w:pPr>
              <w:spacing w:afterLines="0"/>
              <w:jc w:val="both"/>
            </w:pPr>
            <w:r>
              <w:t>37</w:t>
            </w:r>
          </w:p>
        </w:tc>
        <w:tc>
          <w:tcPr>
            <w:tcW w:w="1412" w:type="dxa"/>
            <w:shd w:val="clear" w:color="auto" w:fill="auto"/>
          </w:tcPr>
          <w:p w:rsidR="003D3EAE" w:rsidRDefault="00F0357A" w:rsidP="008B4046">
            <w:pPr>
              <w:spacing w:afterLines="0"/>
              <w:jc w:val="both"/>
            </w:pPr>
            <w:r>
              <w:t>282</w:t>
            </w:r>
          </w:p>
        </w:tc>
      </w:tr>
    </w:tbl>
    <w:p w:rsidR="005D3D49" w:rsidRDefault="005D3D49" w:rsidP="00B3262C">
      <w:pPr>
        <w:spacing w:afterLines="0"/>
        <w:rPr>
          <w:rFonts w:eastAsia="Times New Roman" w:cs="Times New Roman"/>
          <w:bCs/>
        </w:rPr>
      </w:pPr>
      <w:bookmarkStart w:id="262" w:name="_Toc397505159"/>
      <w:bookmarkStart w:id="263" w:name="_Toc397505406"/>
      <w:bookmarkStart w:id="264" w:name="_Toc397506661"/>
      <w:bookmarkStart w:id="265" w:name="_Toc438212212"/>
    </w:p>
    <w:p w:rsidR="00903F1E" w:rsidRPr="00CC45E7" w:rsidRDefault="00903F1E" w:rsidP="00B3262C">
      <w:pPr>
        <w:spacing w:afterLines="0"/>
        <w:rPr>
          <w:rFonts w:eastAsia="Times New Roman" w:cs="Times New Roman"/>
          <w:bCs/>
        </w:rPr>
      </w:pPr>
      <w:bookmarkStart w:id="266" w:name="_Toc2150640"/>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6511C6">
        <w:rPr>
          <w:rFonts w:eastAsia="Times New Roman" w:cs="Times New Roman"/>
          <w:b/>
          <w:bCs/>
          <w:noProof/>
        </w:rPr>
        <w:t>10</w:t>
      </w:r>
      <w:r w:rsidRPr="00CC45E7">
        <w:rPr>
          <w:rFonts w:eastAsia="Times New Roman" w:cs="Times New Roman"/>
          <w:b/>
          <w:bCs/>
        </w:rPr>
        <w:fldChar w:fldCharType="end"/>
      </w:r>
      <w:r w:rsidRPr="00CC45E7">
        <w:rPr>
          <w:rFonts w:eastAsia="Times New Roman" w:cs="Times New Roman"/>
          <w:b/>
          <w:bCs/>
        </w:rPr>
        <w:t xml:space="preserve"> </w:t>
      </w:r>
      <w:bookmarkEnd w:id="262"/>
      <w:bookmarkEnd w:id="263"/>
      <w:bookmarkEnd w:id="264"/>
      <w:bookmarkEnd w:id="265"/>
      <w:r w:rsidR="00966507" w:rsidRPr="00CC45E7">
        <w:rPr>
          <w:rFonts w:eastAsia="Times New Roman" w:cs="Times New Roman"/>
          <w:bCs/>
        </w:rPr>
        <w:t>Classification of first VRE isolates – colonisation and infection</w:t>
      </w:r>
      <w:bookmarkEnd w:id="266"/>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1"/>
        <w:tblDescription w:val="Classification of first VRE isolates – colonisation and infection"/>
      </w:tblPr>
      <w:tblGrid>
        <w:gridCol w:w="1606"/>
        <w:gridCol w:w="1607"/>
        <w:gridCol w:w="1607"/>
        <w:gridCol w:w="1606"/>
        <w:gridCol w:w="1607"/>
        <w:gridCol w:w="1607"/>
      </w:tblGrid>
      <w:tr w:rsidR="008B4046" w:rsidRPr="00F96028" w:rsidTr="008B4046">
        <w:trPr>
          <w:trHeight w:val="70"/>
          <w:tblHeader/>
        </w:trPr>
        <w:tc>
          <w:tcPr>
            <w:tcW w:w="1606" w:type="dxa"/>
            <w:shd w:val="clear" w:color="auto" w:fill="auto"/>
          </w:tcPr>
          <w:p w:rsidR="008B4046" w:rsidRPr="00F96028" w:rsidRDefault="008B4046" w:rsidP="00073FF1">
            <w:pPr>
              <w:spacing w:afterLines="0"/>
              <w:rPr>
                <w:b/>
              </w:rPr>
            </w:pPr>
            <w:r w:rsidRPr="00F96028">
              <w:rPr>
                <w:b/>
              </w:rPr>
              <w:t>Quarter</w:t>
            </w:r>
          </w:p>
        </w:tc>
        <w:tc>
          <w:tcPr>
            <w:tcW w:w="1607" w:type="dxa"/>
            <w:shd w:val="clear" w:color="auto" w:fill="auto"/>
          </w:tcPr>
          <w:p w:rsidR="008B4046" w:rsidRPr="00F96028" w:rsidRDefault="008B4046" w:rsidP="00073FF1">
            <w:pPr>
              <w:spacing w:afterLines="0"/>
              <w:rPr>
                <w:b/>
              </w:rPr>
            </w:pPr>
            <w:r w:rsidRPr="00F96028">
              <w:rPr>
                <w:b/>
              </w:rPr>
              <w:t>Total VRE</w:t>
            </w:r>
          </w:p>
        </w:tc>
        <w:tc>
          <w:tcPr>
            <w:tcW w:w="1607" w:type="dxa"/>
            <w:shd w:val="clear" w:color="auto" w:fill="auto"/>
          </w:tcPr>
          <w:p w:rsidR="008B4046" w:rsidRPr="00F96028" w:rsidRDefault="008B4046" w:rsidP="00073FF1">
            <w:pPr>
              <w:spacing w:afterLines="0"/>
              <w:rPr>
                <w:b/>
              </w:rPr>
            </w:pPr>
            <w:r w:rsidRPr="00F96028">
              <w:rPr>
                <w:b/>
              </w:rPr>
              <w:t>Colonisation</w:t>
            </w:r>
          </w:p>
        </w:tc>
        <w:tc>
          <w:tcPr>
            <w:tcW w:w="1606" w:type="dxa"/>
          </w:tcPr>
          <w:p w:rsidR="008B4046" w:rsidRPr="00F96028" w:rsidRDefault="008B4046" w:rsidP="00073FF1">
            <w:pPr>
              <w:spacing w:afterLines="0"/>
              <w:rPr>
                <w:b/>
              </w:rPr>
            </w:pPr>
            <w:r w:rsidRPr="00F96028">
              <w:rPr>
                <w:b/>
              </w:rPr>
              <w:t>Infection</w:t>
            </w:r>
          </w:p>
        </w:tc>
        <w:tc>
          <w:tcPr>
            <w:tcW w:w="1607" w:type="dxa"/>
          </w:tcPr>
          <w:p w:rsidR="008B4046" w:rsidRPr="00F96028" w:rsidRDefault="008B4046" w:rsidP="00073FF1">
            <w:pPr>
              <w:spacing w:afterLines="0"/>
              <w:rPr>
                <w:b/>
              </w:rPr>
            </w:pPr>
            <w:r>
              <w:rPr>
                <w:b/>
              </w:rPr>
              <w:t>Unknown</w:t>
            </w:r>
          </w:p>
        </w:tc>
        <w:tc>
          <w:tcPr>
            <w:tcW w:w="1607" w:type="dxa"/>
          </w:tcPr>
          <w:p w:rsidR="008B4046" w:rsidRPr="00F96028" w:rsidRDefault="008B4046" w:rsidP="00073FF1">
            <w:pPr>
              <w:spacing w:afterLines="0"/>
              <w:rPr>
                <w:b/>
              </w:rPr>
            </w:pPr>
            <w:r w:rsidRPr="00F96028">
              <w:rPr>
                <w:b/>
              </w:rPr>
              <w:t>% infection</w:t>
            </w:r>
          </w:p>
        </w:tc>
      </w:tr>
      <w:tr w:rsidR="008B4046" w:rsidRPr="00F96028" w:rsidTr="008B4046">
        <w:tc>
          <w:tcPr>
            <w:tcW w:w="1606" w:type="dxa"/>
            <w:vAlign w:val="center"/>
          </w:tcPr>
          <w:p w:rsidR="008B4046" w:rsidRPr="00F96028" w:rsidRDefault="008B4046" w:rsidP="00073FF1">
            <w:pPr>
              <w:spacing w:afterLines="0"/>
            </w:pPr>
            <w:r w:rsidRPr="00F96028">
              <w:t>Q3 2016</w:t>
            </w:r>
          </w:p>
        </w:tc>
        <w:tc>
          <w:tcPr>
            <w:tcW w:w="1607" w:type="dxa"/>
            <w:shd w:val="clear" w:color="auto" w:fill="auto"/>
            <w:vAlign w:val="bottom"/>
          </w:tcPr>
          <w:p w:rsidR="008B4046" w:rsidRPr="00F96028" w:rsidRDefault="008B4046" w:rsidP="00073FF1">
            <w:pPr>
              <w:spacing w:afterLines="0"/>
            </w:pPr>
            <w:r w:rsidRPr="00F96028">
              <w:t>154</w:t>
            </w:r>
          </w:p>
        </w:tc>
        <w:tc>
          <w:tcPr>
            <w:tcW w:w="1607" w:type="dxa"/>
            <w:shd w:val="clear" w:color="auto" w:fill="auto"/>
            <w:vAlign w:val="bottom"/>
          </w:tcPr>
          <w:p w:rsidR="008B4046" w:rsidRPr="00F96028" w:rsidRDefault="008B4046" w:rsidP="00073FF1">
            <w:pPr>
              <w:spacing w:afterLines="0"/>
            </w:pPr>
            <w:r w:rsidRPr="00F96028">
              <w:t>147</w:t>
            </w:r>
          </w:p>
        </w:tc>
        <w:tc>
          <w:tcPr>
            <w:tcW w:w="1606" w:type="dxa"/>
            <w:vAlign w:val="bottom"/>
          </w:tcPr>
          <w:p w:rsidR="008B4046" w:rsidRPr="00F96028" w:rsidRDefault="008B4046" w:rsidP="00073FF1">
            <w:pPr>
              <w:spacing w:afterLines="0"/>
            </w:pPr>
            <w:r w:rsidRPr="00F96028">
              <w:t>7</w:t>
            </w:r>
          </w:p>
        </w:tc>
        <w:tc>
          <w:tcPr>
            <w:tcW w:w="1607" w:type="dxa"/>
          </w:tcPr>
          <w:p w:rsidR="008B4046" w:rsidRPr="00F96028" w:rsidRDefault="008B4046" w:rsidP="00073FF1">
            <w:pPr>
              <w:spacing w:afterLines="0"/>
            </w:pPr>
          </w:p>
        </w:tc>
        <w:tc>
          <w:tcPr>
            <w:tcW w:w="1607" w:type="dxa"/>
          </w:tcPr>
          <w:p w:rsidR="008B4046" w:rsidRPr="00F96028" w:rsidRDefault="008B4046" w:rsidP="00073FF1">
            <w:pPr>
              <w:spacing w:afterLines="0"/>
            </w:pPr>
            <w:r w:rsidRPr="00F96028">
              <w:t>5%</w:t>
            </w:r>
          </w:p>
        </w:tc>
      </w:tr>
      <w:tr w:rsidR="008B4046" w:rsidRPr="00F96028" w:rsidTr="008B4046">
        <w:tc>
          <w:tcPr>
            <w:tcW w:w="1606" w:type="dxa"/>
            <w:vAlign w:val="center"/>
          </w:tcPr>
          <w:p w:rsidR="008B4046" w:rsidRPr="00F96028" w:rsidRDefault="008B4046" w:rsidP="00073FF1">
            <w:pPr>
              <w:spacing w:afterLines="0"/>
            </w:pPr>
            <w:r w:rsidRPr="00F96028">
              <w:t>Q4 2016</w:t>
            </w:r>
          </w:p>
        </w:tc>
        <w:tc>
          <w:tcPr>
            <w:tcW w:w="1607" w:type="dxa"/>
            <w:shd w:val="clear" w:color="auto" w:fill="auto"/>
            <w:vAlign w:val="bottom"/>
          </w:tcPr>
          <w:p w:rsidR="008B4046" w:rsidRPr="00F96028" w:rsidRDefault="008B4046" w:rsidP="00073FF1">
            <w:pPr>
              <w:spacing w:afterLines="0"/>
            </w:pPr>
            <w:r w:rsidRPr="00F96028">
              <w:t>164</w:t>
            </w:r>
          </w:p>
        </w:tc>
        <w:tc>
          <w:tcPr>
            <w:tcW w:w="1607" w:type="dxa"/>
            <w:shd w:val="clear" w:color="auto" w:fill="auto"/>
            <w:vAlign w:val="bottom"/>
          </w:tcPr>
          <w:p w:rsidR="008B4046" w:rsidRPr="00F96028" w:rsidRDefault="008B4046" w:rsidP="00073FF1">
            <w:pPr>
              <w:spacing w:afterLines="0"/>
            </w:pPr>
            <w:r w:rsidRPr="00F96028">
              <w:t>158</w:t>
            </w:r>
          </w:p>
        </w:tc>
        <w:tc>
          <w:tcPr>
            <w:tcW w:w="1606" w:type="dxa"/>
            <w:vAlign w:val="bottom"/>
          </w:tcPr>
          <w:p w:rsidR="008B4046" w:rsidRPr="00F96028" w:rsidRDefault="008B4046" w:rsidP="00073FF1">
            <w:pPr>
              <w:spacing w:afterLines="0"/>
            </w:pPr>
            <w:r w:rsidRPr="00F96028">
              <w:t>6</w:t>
            </w:r>
          </w:p>
        </w:tc>
        <w:tc>
          <w:tcPr>
            <w:tcW w:w="1607" w:type="dxa"/>
          </w:tcPr>
          <w:p w:rsidR="008B4046" w:rsidRPr="00F96028" w:rsidRDefault="008B4046" w:rsidP="00073FF1">
            <w:pPr>
              <w:spacing w:afterLines="0"/>
            </w:pPr>
          </w:p>
        </w:tc>
        <w:tc>
          <w:tcPr>
            <w:tcW w:w="1607" w:type="dxa"/>
          </w:tcPr>
          <w:p w:rsidR="008B4046" w:rsidRPr="00F96028" w:rsidRDefault="008B4046" w:rsidP="00073FF1">
            <w:pPr>
              <w:spacing w:afterLines="0"/>
            </w:pPr>
            <w:r w:rsidRPr="00F96028">
              <w:t>4%</w:t>
            </w:r>
          </w:p>
        </w:tc>
      </w:tr>
      <w:tr w:rsidR="008B4046" w:rsidRPr="00F96028" w:rsidTr="008B4046">
        <w:tc>
          <w:tcPr>
            <w:tcW w:w="1606" w:type="dxa"/>
            <w:vAlign w:val="center"/>
          </w:tcPr>
          <w:p w:rsidR="008B4046" w:rsidRPr="00F96028" w:rsidRDefault="008B4046" w:rsidP="00073FF1">
            <w:pPr>
              <w:spacing w:afterLines="0"/>
            </w:pPr>
            <w:r w:rsidRPr="00F96028">
              <w:t>Q1 2017</w:t>
            </w:r>
          </w:p>
        </w:tc>
        <w:tc>
          <w:tcPr>
            <w:tcW w:w="1607" w:type="dxa"/>
            <w:shd w:val="clear" w:color="auto" w:fill="auto"/>
            <w:vAlign w:val="bottom"/>
          </w:tcPr>
          <w:p w:rsidR="008B4046" w:rsidRPr="00F96028" w:rsidRDefault="008B4046" w:rsidP="00073FF1">
            <w:pPr>
              <w:spacing w:afterLines="0"/>
            </w:pPr>
            <w:r w:rsidRPr="00F96028">
              <w:t>175</w:t>
            </w:r>
          </w:p>
        </w:tc>
        <w:tc>
          <w:tcPr>
            <w:tcW w:w="1607" w:type="dxa"/>
            <w:shd w:val="clear" w:color="auto" w:fill="auto"/>
            <w:vAlign w:val="bottom"/>
          </w:tcPr>
          <w:p w:rsidR="008B4046" w:rsidRPr="00F96028" w:rsidRDefault="008B4046" w:rsidP="00073FF1">
            <w:pPr>
              <w:spacing w:afterLines="0"/>
            </w:pPr>
            <w:r w:rsidRPr="00F96028">
              <w:t>170</w:t>
            </w:r>
          </w:p>
        </w:tc>
        <w:tc>
          <w:tcPr>
            <w:tcW w:w="1606" w:type="dxa"/>
            <w:vAlign w:val="bottom"/>
          </w:tcPr>
          <w:p w:rsidR="008B4046" w:rsidRPr="00F96028" w:rsidRDefault="008B4046" w:rsidP="00073FF1">
            <w:pPr>
              <w:spacing w:afterLines="0"/>
            </w:pPr>
            <w:r w:rsidRPr="00F96028">
              <w:t>5</w:t>
            </w:r>
          </w:p>
        </w:tc>
        <w:tc>
          <w:tcPr>
            <w:tcW w:w="1607" w:type="dxa"/>
          </w:tcPr>
          <w:p w:rsidR="008B4046" w:rsidRPr="00F96028" w:rsidRDefault="008B4046" w:rsidP="00073FF1">
            <w:pPr>
              <w:spacing w:afterLines="0"/>
            </w:pPr>
          </w:p>
        </w:tc>
        <w:tc>
          <w:tcPr>
            <w:tcW w:w="1607" w:type="dxa"/>
          </w:tcPr>
          <w:p w:rsidR="008B4046" w:rsidRPr="00F96028" w:rsidRDefault="008B4046" w:rsidP="00073FF1">
            <w:pPr>
              <w:spacing w:afterLines="0"/>
            </w:pPr>
            <w:r w:rsidRPr="00F96028">
              <w:t>3%</w:t>
            </w:r>
          </w:p>
        </w:tc>
      </w:tr>
      <w:tr w:rsidR="008B4046" w:rsidRPr="00F96028" w:rsidTr="008B4046">
        <w:tc>
          <w:tcPr>
            <w:tcW w:w="1606" w:type="dxa"/>
            <w:vAlign w:val="center"/>
          </w:tcPr>
          <w:p w:rsidR="008B4046" w:rsidRPr="00F96028" w:rsidRDefault="008B4046" w:rsidP="00073FF1">
            <w:pPr>
              <w:spacing w:afterLines="0"/>
            </w:pPr>
            <w:r w:rsidRPr="00F96028">
              <w:t>Q2 2017</w:t>
            </w:r>
          </w:p>
        </w:tc>
        <w:tc>
          <w:tcPr>
            <w:tcW w:w="1607" w:type="dxa"/>
            <w:shd w:val="clear" w:color="auto" w:fill="auto"/>
            <w:vAlign w:val="bottom"/>
          </w:tcPr>
          <w:p w:rsidR="008B4046" w:rsidRPr="00F96028" w:rsidRDefault="008B4046" w:rsidP="00073FF1">
            <w:pPr>
              <w:spacing w:afterLines="0"/>
            </w:pPr>
            <w:r w:rsidRPr="00F96028">
              <w:t>197</w:t>
            </w:r>
          </w:p>
        </w:tc>
        <w:tc>
          <w:tcPr>
            <w:tcW w:w="1607" w:type="dxa"/>
            <w:shd w:val="clear" w:color="auto" w:fill="auto"/>
            <w:vAlign w:val="bottom"/>
          </w:tcPr>
          <w:p w:rsidR="008B4046" w:rsidRPr="00F96028" w:rsidRDefault="008B4046" w:rsidP="00073FF1">
            <w:pPr>
              <w:spacing w:afterLines="0"/>
            </w:pPr>
            <w:r w:rsidRPr="00F96028">
              <w:t>196</w:t>
            </w:r>
          </w:p>
        </w:tc>
        <w:tc>
          <w:tcPr>
            <w:tcW w:w="1606" w:type="dxa"/>
            <w:vAlign w:val="bottom"/>
          </w:tcPr>
          <w:p w:rsidR="008B4046" w:rsidRPr="00F96028" w:rsidRDefault="008B4046" w:rsidP="00073FF1">
            <w:pPr>
              <w:spacing w:afterLines="0"/>
            </w:pPr>
            <w:r w:rsidRPr="00F96028">
              <w:t>1</w:t>
            </w:r>
          </w:p>
        </w:tc>
        <w:tc>
          <w:tcPr>
            <w:tcW w:w="1607" w:type="dxa"/>
          </w:tcPr>
          <w:p w:rsidR="008B4046" w:rsidRPr="00F96028" w:rsidRDefault="008B4046" w:rsidP="00073FF1">
            <w:pPr>
              <w:spacing w:afterLines="0"/>
            </w:pPr>
          </w:p>
        </w:tc>
        <w:tc>
          <w:tcPr>
            <w:tcW w:w="1607" w:type="dxa"/>
          </w:tcPr>
          <w:p w:rsidR="008B4046" w:rsidRPr="00F96028" w:rsidRDefault="008B4046" w:rsidP="00073FF1">
            <w:pPr>
              <w:spacing w:afterLines="0"/>
            </w:pPr>
            <w:r w:rsidRPr="00F96028">
              <w:t>1%</w:t>
            </w:r>
          </w:p>
        </w:tc>
      </w:tr>
      <w:tr w:rsidR="008B4046" w:rsidRPr="00F96028" w:rsidTr="008B4046">
        <w:tc>
          <w:tcPr>
            <w:tcW w:w="1606" w:type="dxa"/>
            <w:vAlign w:val="center"/>
          </w:tcPr>
          <w:p w:rsidR="008B4046" w:rsidRPr="00F96028" w:rsidRDefault="008B4046" w:rsidP="00073FF1">
            <w:pPr>
              <w:spacing w:afterLines="0"/>
            </w:pPr>
            <w:r w:rsidRPr="00F96028">
              <w:t>Q3 2017</w:t>
            </w:r>
          </w:p>
        </w:tc>
        <w:tc>
          <w:tcPr>
            <w:tcW w:w="1607" w:type="dxa"/>
            <w:shd w:val="clear" w:color="auto" w:fill="auto"/>
            <w:vAlign w:val="bottom"/>
          </w:tcPr>
          <w:p w:rsidR="008B4046" w:rsidRPr="00F96028" w:rsidRDefault="008B4046" w:rsidP="00073FF1">
            <w:pPr>
              <w:spacing w:afterLines="0"/>
            </w:pPr>
            <w:r w:rsidRPr="00F96028">
              <w:t>170</w:t>
            </w:r>
          </w:p>
        </w:tc>
        <w:tc>
          <w:tcPr>
            <w:tcW w:w="1607" w:type="dxa"/>
            <w:shd w:val="clear" w:color="auto" w:fill="auto"/>
            <w:vAlign w:val="bottom"/>
          </w:tcPr>
          <w:p w:rsidR="008B4046" w:rsidRPr="00F96028" w:rsidRDefault="008B4046" w:rsidP="00073FF1">
            <w:pPr>
              <w:spacing w:afterLines="0"/>
            </w:pPr>
            <w:r w:rsidRPr="00F96028">
              <w:t>166</w:t>
            </w:r>
          </w:p>
        </w:tc>
        <w:tc>
          <w:tcPr>
            <w:tcW w:w="1606" w:type="dxa"/>
            <w:vAlign w:val="bottom"/>
          </w:tcPr>
          <w:p w:rsidR="008B4046" w:rsidRPr="00F96028" w:rsidRDefault="008B4046" w:rsidP="00073FF1">
            <w:pPr>
              <w:spacing w:afterLines="0"/>
            </w:pPr>
            <w:r w:rsidRPr="00F96028">
              <w:t>4</w:t>
            </w:r>
          </w:p>
        </w:tc>
        <w:tc>
          <w:tcPr>
            <w:tcW w:w="1607" w:type="dxa"/>
          </w:tcPr>
          <w:p w:rsidR="008B4046" w:rsidRPr="00F96028" w:rsidRDefault="008B4046" w:rsidP="00073FF1">
            <w:pPr>
              <w:spacing w:afterLines="0"/>
            </w:pPr>
          </w:p>
        </w:tc>
        <w:tc>
          <w:tcPr>
            <w:tcW w:w="1607" w:type="dxa"/>
          </w:tcPr>
          <w:p w:rsidR="008B4046" w:rsidRPr="00F96028" w:rsidRDefault="008B4046" w:rsidP="00073FF1">
            <w:pPr>
              <w:spacing w:afterLines="0"/>
            </w:pPr>
            <w:r w:rsidRPr="00F96028">
              <w:t>2%</w:t>
            </w:r>
          </w:p>
        </w:tc>
      </w:tr>
      <w:tr w:rsidR="008B4046" w:rsidRPr="00F96028" w:rsidTr="008B4046">
        <w:tc>
          <w:tcPr>
            <w:tcW w:w="1606" w:type="dxa"/>
            <w:vAlign w:val="center"/>
          </w:tcPr>
          <w:p w:rsidR="008B4046" w:rsidRPr="00F96028" w:rsidRDefault="008B4046" w:rsidP="00073FF1">
            <w:pPr>
              <w:spacing w:afterLines="0"/>
            </w:pPr>
            <w:r w:rsidRPr="00F96028">
              <w:t>Q4 2017</w:t>
            </w:r>
          </w:p>
        </w:tc>
        <w:tc>
          <w:tcPr>
            <w:tcW w:w="1607" w:type="dxa"/>
            <w:shd w:val="clear" w:color="auto" w:fill="auto"/>
            <w:vAlign w:val="bottom"/>
          </w:tcPr>
          <w:p w:rsidR="008B4046" w:rsidRPr="00F96028" w:rsidRDefault="008B4046" w:rsidP="00073FF1">
            <w:pPr>
              <w:spacing w:afterLines="0"/>
            </w:pPr>
            <w:r>
              <w:t>206</w:t>
            </w:r>
          </w:p>
        </w:tc>
        <w:tc>
          <w:tcPr>
            <w:tcW w:w="1607" w:type="dxa"/>
            <w:shd w:val="clear" w:color="auto" w:fill="auto"/>
            <w:vAlign w:val="bottom"/>
          </w:tcPr>
          <w:p w:rsidR="008B4046" w:rsidRPr="00F96028" w:rsidRDefault="008B4046" w:rsidP="00073FF1">
            <w:pPr>
              <w:spacing w:afterLines="0"/>
            </w:pPr>
            <w:r>
              <w:t>203</w:t>
            </w:r>
          </w:p>
        </w:tc>
        <w:tc>
          <w:tcPr>
            <w:tcW w:w="1606" w:type="dxa"/>
            <w:vAlign w:val="bottom"/>
          </w:tcPr>
          <w:p w:rsidR="008B4046" w:rsidRPr="00F96028" w:rsidRDefault="008B4046" w:rsidP="00073FF1">
            <w:pPr>
              <w:spacing w:afterLines="0"/>
            </w:pPr>
            <w:r>
              <w:t>3</w:t>
            </w:r>
          </w:p>
        </w:tc>
        <w:tc>
          <w:tcPr>
            <w:tcW w:w="1607" w:type="dxa"/>
          </w:tcPr>
          <w:p w:rsidR="008B4046" w:rsidRDefault="008B4046" w:rsidP="00073FF1">
            <w:pPr>
              <w:spacing w:afterLines="0"/>
            </w:pPr>
          </w:p>
        </w:tc>
        <w:tc>
          <w:tcPr>
            <w:tcW w:w="1607" w:type="dxa"/>
          </w:tcPr>
          <w:p w:rsidR="008B4046" w:rsidRPr="00F96028" w:rsidRDefault="008B4046" w:rsidP="00073FF1">
            <w:pPr>
              <w:spacing w:afterLines="0"/>
            </w:pPr>
            <w:r>
              <w:t>1%</w:t>
            </w:r>
          </w:p>
        </w:tc>
      </w:tr>
      <w:tr w:rsidR="008B4046" w:rsidRPr="00F96028" w:rsidTr="008B4046">
        <w:tc>
          <w:tcPr>
            <w:tcW w:w="1606" w:type="dxa"/>
            <w:vAlign w:val="center"/>
          </w:tcPr>
          <w:p w:rsidR="008B4046" w:rsidRPr="00F96028" w:rsidRDefault="008B4046" w:rsidP="00073FF1">
            <w:pPr>
              <w:spacing w:afterLines="0"/>
            </w:pPr>
            <w:r>
              <w:t>Q1 2018</w:t>
            </w:r>
          </w:p>
        </w:tc>
        <w:tc>
          <w:tcPr>
            <w:tcW w:w="1607" w:type="dxa"/>
            <w:shd w:val="clear" w:color="auto" w:fill="auto"/>
            <w:vAlign w:val="bottom"/>
          </w:tcPr>
          <w:p w:rsidR="008B4046" w:rsidRDefault="008B4046" w:rsidP="00073FF1">
            <w:pPr>
              <w:spacing w:afterLines="0"/>
            </w:pPr>
            <w:r>
              <w:t>23</w:t>
            </w:r>
            <w:r w:rsidR="009D3EEE">
              <w:t>7</w:t>
            </w:r>
          </w:p>
        </w:tc>
        <w:tc>
          <w:tcPr>
            <w:tcW w:w="1607" w:type="dxa"/>
            <w:shd w:val="clear" w:color="auto" w:fill="auto"/>
            <w:vAlign w:val="bottom"/>
          </w:tcPr>
          <w:p w:rsidR="008B4046" w:rsidRDefault="008B4046" w:rsidP="00073FF1">
            <w:pPr>
              <w:spacing w:afterLines="0"/>
            </w:pPr>
            <w:r>
              <w:t>2</w:t>
            </w:r>
            <w:r w:rsidR="009D3EEE">
              <w:t>30</w:t>
            </w:r>
          </w:p>
        </w:tc>
        <w:tc>
          <w:tcPr>
            <w:tcW w:w="1606" w:type="dxa"/>
            <w:vAlign w:val="bottom"/>
          </w:tcPr>
          <w:p w:rsidR="008B4046" w:rsidRDefault="009D3EEE" w:rsidP="00073FF1">
            <w:pPr>
              <w:spacing w:afterLines="0"/>
            </w:pPr>
            <w:r>
              <w:t>7</w:t>
            </w:r>
          </w:p>
        </w:tc>
        <w:tc>
          <w:tcPr>
            <w:tcW w:w="1607" w:type="dxa"/>
          </w:tcPr>
          <w:p w:rsidR="008B4046" w:rsidRDefault="008B4046" w:rsidP="00073FF1">
            <w:pPr>
              <w:spacing w:afterLines="0"/>
            </w:pPr>
          </w:p>
        </w:tc>
        <w:tc>
          <w:tcPr>
            <w:tcW w:w="1607" w:type="dxa"/>
          </w:tcPr>
          <w:p w:rsidR="008B4046" w:rsidRDefault="008B4046" w:rsidP="00073FF1">
            <w:pPr>
              <w:spacing w:afterLines="0"/>
            </w:pPr>
            <w:r>
              <w:t>3%</w:t>
            </w:r>
          </w:p>
        </w:tc>
      </w:tr>
      <w:tr w:rsidR="008B4046" w:rsidRPr="00F96028" w:rsidTr="008B4046">
        <w:tc>
          <w:tcPr>
            <w:tcW w:w="1606" w:type="dxa"/>
            <w:vAlign w:val="center"/>
          </w:tcPr>
          <w:p w:rsidR="008B4046" w:rsidRDefault="008B4046" w:rsidP="00073FF1">
            <w:pPr>
              <w:spacing w:afterLines="0"/>
            </w:pPr>
            <w:r>
              <w:t>Q2 2018</w:t>
            </w:r>
          </w:p>
        </w:tc>
        <w:tc>
          <w:tcPr>
            <w:tcW w:w="1607" w:type="dxa"/>
            <w:shd w:val="clear" w:color="auto" w:fill="auto"/>
            <w:vAlign w:val="bottom"/>
          </w:tcPr>
          <w:p w:rsidR="008B4046" w:rsidRDefault="008B4046" w:rsidP="00073FF1">
            <w:pPr>
              <w:spacing w:afterLines="0"/>
            </w:pPr>
            <w:r>
              <w:t>320</w:t>
            </w:r>
          </w:p>
        </w:tc>
        <w:tc>
          <w:tcPr>
            <w:tcW w:w="1607" w:type="dxa"/>
            <w:shd w:val="clear" w:color="auto" w:fill="auto"/>
            <w:vAlign w:val="bottom"/>
          </w:tcPr>
          <w:p w:rsidR="008B4046" w:rsidRDefault="008B4046" w:rsidP="00073FF1">
            <w:pPr>
              <w:spacing w:afterLines="0"/>
            </w:pPr>
            <w:r>
              <w:t>311</w:t>
            </w:r>
          </w:p>
        </w:tc>
        <w:tc>
          <w:tcPr>
            <w:tcW w:w="1606" w:type="dxa"/>
            <w:vAlign w:val="bottom"/>
          </w:tcPr>
          <w:p w:rsidR="008B4046" w:rsidRDefault="008B4046" w:rsidP="00073FF1">
            <w:pPr>
              <w:spacing w:afterLines="0"/>
            </w:pPr>
            <w:r>
              <w:t>9</w:t>
            </w:r>
          </w:p>
        </w:tc>
        <w:tc>
          <w:tcPr>
            <w:tcW w:w="1607" w:type="dxa"/>
          </w:tcPr>
          <w:p w:rsidR="008B4046" w:rsidRDefault="008B4046" w:rsidP="00073FF1">
            <w:pPr>
              <w:spacing w:afterLines="0"/>
            </w:pPr>
          </w:p>
        </w:tc>
        <w:tc>
          <w:tcPr>
            <w:tcW w:w="1607" w:type="dxa"/>
          </w:tcPr>
          <w:p w:rsidR="008B4046" w:rsidRDefault="008B4046" w:rsidP="00073FF1">
            <w:pPr>
              <w:spacing w:afterLines="0"/>
            </w:pPr>
            <w:r>
              <w:t>3%</w:t>
            </w:r>
          </w:p>
        </w:tc>
      </w:tr>
      <w:tr w:rsidR="008B4046" w:rsidRPr="00F96028" w:rsidTr="008B4046">
        <w:tc>
          <w:tcPr>
            <w:tcW w:w="1606" w:type="dxa"/>
            <w:vAlign w:val="center"/>
          </w:tcPr>
          <w:p w:rsidR="008B4046" w:rsidRDefault="008B4046" w:rsidP="00073FF1">
            <w:pPr>
              <w:spacing w:afterLines="0"/>
            </w:pPr>
            <w:r>
              <w:t>Q3 2018</w:t>
            </w:r>
          </w:p>
        </w:tc>
        <w:tc>
          <w:tcPr>
            <w:tcW w:w="1607" w:type="dxa"/>
            <w:shd w:val="clear" w:color="auto" w:fill="auto"/>
            <w:vAlign w:val="bottom"/>
          </w:tcPr>
          <w:p w:rsidR="008B4046" w:rsidRDefault="008B4046" w:rsidP="00073FF1">
            <w:pPr>
              <w:spacing w:afterLines="0"/>
            </w:pPr>
            <w:r>
              <w:t>393</w:t>
            </w:r>
          </w:p>
        </w:tc>
        <w:tc>
          <w:tcPr>
            <w:tcW w:w="1607" w:type="dxa"/>
            <w:shd w:val="clear" w:color="auto" w:fill="auto"/>
            <w:vAlign w:val="bottom"/>
          </w:tcPr>
          <w:p w:rsidR="008B4046" w:rsidRDefault="008B4046" w:rsidP="00073FF1">
            <w:pPr>
              <w:spacing w:afterLines="0"/>
            </w:pPr>
            <w:r>
              <w:t>38</w:t>
            </w:r>
            <w:r w:rsidR="009B08CC">
              <w:t>2</w:t>
            </w:r>
          </w:p>
        </w:tc>
        <w:tc>
          <w:tcPr>
            <w:tcW w:w="1606" w:type="dxa"/>
            <w:vAlign w:val="bottom"/>
          </w:tcPr>
          <w:p w:rsidR="008B4046" w:rsidRDefault="009B08CC" w:rsidP="00073FF1">
            <w:pPr>
              <w:spacing w:afterLines="0"/>
            </w:pPr>
            <w:r>
              <w:t>1</w:t>
            </w:r>
            <w:r w:rsidR="00F0357A">
              <w:t>1</w:t>
            </w:r>
          </w:p>
        </w:tc>
        <w:tc>
          <w:tcPr>
            <w:tcW w:w="1607" w:type="dxa"/>
          </w:tcPr>
          <w:p w:rsidR="008B4046" w:rsidRDefault="00F0357A" w:rsidP="00073FF1">
            <w:pPr>
              <w:spacing w:afterLines="0"/>
            </w:pPr>
            <w:r>
              <w:t>2</w:t>
            </w:r>
          </w:p>
        </w:tc>
        <w:tc>
          <w:tcPr>
            <w:tcW w:w="1607" w:type="dxa"/>
          </w:tcPr>
          <w:p w:rsidR="008B4046" w:rsidRDefault="009B08CC" w:rsidP="00073FF1">
            <w:pPr>
              <w:spacing w:afterLines="0"/>
            </w:pPr>
            <w:r>
              <w:t>3</w:t>
            </w:r>
            <w:r w:rsidR="008B4046">
              <w:t>%</w:t>
            </w:r>
          </w:p>
        </w:tc>
      </w:tr>
      <w:tr w:rsidR="003D3EAE" w:rsidRPr="00F96028" w:rsidTr="008B4046">
        <w:tc>
          <w:tcPr>
            <w:tcW w:w="1606" w:type="dxa"/>
            <w:vAlign w:val="center"/>
          </w:tcPr>
          <w:p w:rsidR="003D3EAE" w:rsidRDefault="003D3EAE" w:rsidP="00073FF1">
            <w:pPr>
              <w:spacing w:afterLines="0"/>
            </w:pPr>
            <w:r>
              <w:t>Q4 2018</w:t>
            </w:r>
          </w:p>
        </w:tc>
        <w:tc>
          <w:tcPr>
            <w:tcW w:w="1607" w:type="dxa"/>
            <w:shd w:val="clear" w:color="auto" w:fill="auto"/>
            <w:vAlign w:val="bottom"/>
          </w:tcPr>
          <w:p w:rsidR="003D3EAE" w:rsidRDefault="00F0357A" w:rsidP="00073FF1">
            <w:pPr>
              <w:spacing w:afterLines="0"/>
            </w:pPr>
            <w:r>
              <w:t>282</w:t>
            </w:r>
          </w:p>
        </w:tc>
        <w:tc>
          <w:tcPr>
            <w:tcW w:w="1607" w:type="dxa"/>
            <w:shd w:val="clear" w:color="auto" w:fill="auto"/>
            <w:vAlign w:val="bottom"/>
          </w:tcPr>
          <w:p w:rsidR="003D3EAE" w:rsidRDefault="00F0357A" w:rsidP="00073FF1">
            <w:pPr>
              <w:spacing w:afterLines="0"/>
            </w:pPr>
            <w:r>
              <w:t>273</w:t>
            </w:r>
          </w:p>
        </w:tc>
        <w:tc>
          <w:tcPr>
            <w:tcW w:w="1606" w:type="dxa"/>
            <w:vAlign w:val="bottom"/>
          </w:tcPr>
          <w:p w:rsidR="003D3EAE" w:rsidRDefault="00F0357A" w:rsidP="00073FF1">
            <w:pPr>
              <w:spacing w:afterLines="0"/>
            </w:pPr>
            <w:r>
              <w:t>4</w:t>
            </w:r>
          </w:p>
        </w:tc>
        <w:tc>
          <w:tcPr>
            <w:tcW w:w="1607" w:type="dxa"/>
          </w:tcPr>
          <w:p w:rsidR="003D3EAE" w:rsidRDefault="00F0357A" w:rsidP="00073FF1">
            <w:pPr>
              <w:spacing w:afterLines="0"/>
            </w:pPr>
            <w:r>
              <w:t>5</w:t>
            </w:r>
          </w:p>
        </w:tc>
        <w:tc>
          <w:tcPr>
            <w:tcW w:w="1607" w:type="dxa"/>
          </w:tcPr>
          <w:p w:rsidR="003D3EAE" w:rsidRDefault="00F0357A" w:rsidP="00073FF1">
            <w:pPr>
              <w:spacing w:afterLines="0"/>
            </w:pPr>
            <w:r>
              <w:t>1%</w:t>
            </w:r>
          </w:p>
        </w:tc>
      </w:tr>
    </w:tbl>
    <w:p w:rsidR="002E5329" w:rsidRDefault="002E5329" w:rsidP="008B4046">
      <w:pPr>
        <w:spacing w:after="336"/>
        <w:rPr>
          <w:b/>
        </w:rPr>
      </w:pPr>
    </w:p>
    <w:p w:rsidR="003D3EAE" w:rsidRDefault="003D3EAE" w:rsidP="008B4046">
      <w:pPr>
        <w:spacing w:after="336"/>
        <w:rPr>
          <w:b/>
        </w:rPr>
      </w:pPr>
    </w:p>
    <w:p w:rsidR="00F0357A" w:rsidRPr="008B4046" w:rsidRDefault="00F0357A" w:rsidP="008B4046">
      <w:pPr>
        <w:spacing w:after="336"/>
        <w:rPr>
          <w:b/>
        </w:rPr>
      </w:pPr>
    </w:p>
    <w:p w:rsidR="003211A2" w:rsidRPr="00073FF1" w:rsidRDefault="00BC4244" w:rsidP="002E5329">
      <w:pPr>
        <w:spacing w:after="336"/>
        <w:rPr>
          <w:lang w:eastAsia="en-AU"/>
        </w:rPr>
      </w:pPr>
      <w:bookmarkStart w:id="267" w:name="_Toc2150641"/>
      <w:r w:rsidRPr="00073FF1">
        <w:rPr>
          <w:b/>
        </w:rPr>
        <w:lastRenderedPageBreak/>
        <w:t xml:space="preserve">Table </w:t>
      </w:r>
      <w:r w:rsidRPr="00073FF1">
        <w:rPr>
          <w:b/>
        </w:rPr>
        <w:fldChar w:fldCharType="begin"/>
      </w:r>
      <w:r w:rsidRPr="00073FF1">
        <w:rPr>
          <w:b/>
        </w:rPr>
        <w:instrText xml:space="preserve"> SEQ Table \* ARABIC </w:instrText>
      </w:r>
      <w:r w:rsidRPr="00073FF1">
        <w:rPr>
          <w:b/>
        </w:rPr>
        <w:fldChar w:fldCharType="separate"/>
      </w:r>
      <w:r w:rsidR="006511C6">
        <w:rPr>
          <w:b/>
          <w:noProof/>
        </w:rPr>
        <w:t>11</w:t>
      </w:r>
      <w:r w:rsidRPr="00073FF1">
        <w:rPr>
          <w:b/>
        </w:rPr>
        <w:fldChar w:fldCharType="end"/>
      </w:r>
      <w:r w:rsidR="003F5DC5" w:rsidRPr="00073FF1">
        <w:rPr>
          <w:b/>
        </w:rPr>
        <w:t xml:space="preserve"> </w:t>
      </w:r>
      <w:r w:rsidR="003F5DC5" w:rsidRPr="00073FF1">
        <w:t>First</w:t>
      </w:r>
      <w:r w:rsidR="003211A2" w:rsidRPr="00073FF1">
        <w:t xml:space="preserve"> VRE isolates by genotype by </w:t>
      </w:r>
      <w:r w:rsidR="00D53794" w:rsidRPr="00073FF1">
        <w:t>quarter</w:t>
      </w:r>
      <w:bookmarkEnd w:id="267"/>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2"/>
        <w:tblDescription w:val="First VRE isolates by genotype by quarter"/>
      </w:tblPr>
      <w:tblGrid>
        <w:gridCol w:w="1928"/>
        <w:gridCol w:w="1928"/>
        <w:gridCol w:w="1928"/>
        <w:gridCol w:w="1928"/>
        <w:gridCol w:w="1928"/>
      </w:tblGrid>
      <w:tr w:rsidR="00C04B72" w:rsidRPr="00F96028" w:rsidTr="008B4046">
        <w:trPr>
          <w:trHeight w:val="70"/>
          <w:tblHeader/>
        </w:trPr>
        <w:tc>
          <w:tcPr>
            <w:tcW w:w="1928" w:type="dxa"/>
            <w:shd w:val="clear" w:color="auto" w:fill="auto"/>
          </w:tcPr>
          <w:p w:rsidR="00073FF1" w:rsidRPr="00F96028" w:rsidRDefault="00073FF1" w:rsidP="00073FF1">
            <w:pPr>
              <w:spacing w:afterLines="0"/>
              <w:rPr>
                <w:b/>
              </w:rPr>
            </w:pPr>
            <w:r w:rsidRPr="00F96028">
              <w:rPr>
                <w:b/>
              </w:rPr>
              <w:t>Quarter</w:t>
            </w:r>
          </w:p>
        </w:tc>
        <w:tc>
          <w:tcPr>
            <w:tcW w:w="1928" w:type="dxa"/>
            <w:shd w:val="clear" w:color="auto" w:fill="auto"/>
          </w:tcPr>
          <w:p w:rsidR="00073FF1" w:rsidRPr="00A1345B" w:rsidRDefault="00A1345B" w:rsidP="00073FF1">
            <w:pPr>
              <w:spacing w:afterLines="0"/>
              <w:rPr>
                <w:b/>
                <w:i/>
              </w:rPr>
            </w:pPr>
            <w:proofErr w:type="spellStart"/>
            <w:r>
              <w:rPr>
                <w:b/>
                <w:i/>
              </w:rPr>
              <w:t>van</w:t>
            </w:r>
            <w:r w:rsidR="00073FF1" w:rsidRPr="00A1345B">
              <w:rPr>
                <w:b/>
                <w:i/>
              </w:rPr>
              <w:t>A</w:t>
            </w:r>
            <w:proofErr w:type="spellEnd"/>
          </w:p>
        </w:tc>
        <w:tc>
          <w:tcPr>
            <w:tcW w:w="1928" w:type="dxa"/>
            <w:shd w:val="clear" w:color="auto" w:fill="auto"/>
          </w:tcPr>
          <w:p w:rsidR="00073FF1" w:rsidRPr="00A1345B" w:rsidRDefault="00A1345B" w:rsidP="00073FF1">
            <w:pPr>
              <w:spacing w:afterLines="0"/>
              <w:rPr>
                <w:b/>
                <w:i/>
              </w:rPr>
            </w:pPr>
            <w:proofErr w:type="spellStart"/>
            <w:r>
              <w:rPr>
                <w:b/>
                <w:i/>
              </w:rPr>
              <w:t>van</w:t>
            </w:r>
            <w:r w:rsidR="00073FF1" w:rsidRPr="00A1345B">
              <w:rPr>
                <w:b/>
                <w:i/>
              </w:rPr>
              <w:t>B</w:t>
            </w:r>
            <w:proofErr w:type="spellEnd"/>
          </w:p>
        </w:tc>
        <w:tc>
          <w:tcPr>
            <w:tcW w:w="1928" w:type="dxa"/>
          </w:tcPr>
          <w:p w:rsidR="00073FF1" w:rsidRPr="00A1345B" w:rsidRDefault="00A1345B" w:rsidP="00073FF1">
            <w:pPr>
              <w:spacing w:afterLines="0"/>
              <w:rPr>
                <w:b/>
                <w:i/>
              </w:rPr>
            </w:pPr>
            <w:proofErr w:type="spellStart"/>
            <w:r>
              <w:rPr>
                <w:b/>
                <w:i/>
              </w:rPr>
              <w:t>van</w:t>
            </w:r>
            <w:r w:rsidR="00073FF1" w:rsidRPr="00A1345B">
              <w:rPr>
                <w:b/>
                <w:i/>
              </w:rPr>
              <w:t>A</w:t>
            </w:r>
            <w:proofErr w:type="spellEnd"/>
            <w:r w:rsidR="00073FF1" w:rsidRPr="00A1345B">
              <w:rPr>
                <w:b/>
                <w:i/>
              </w:rPr>
              <w:t xml:space="preserve"> </w:t>
            </w:r>
            <w:r w:rsidR="00073FF1" w:rsidRPr="00A1345B">
              <w:rPr>
                <w:b/>
              </w:rPr>
              <w:t xml:space="preserve">and </w:t>
            </w:r>
            <w:proofErr w:type="spellStart"/>
            <w:r>
              <w:rPr>
                <w:b/>
                <w:i/>
              </w:rPr>
              <w:t>van</w:t>
            </w:r>
            <w:r w:rsidR="00073FF1" w:rsidRPr="00A1345B">
              <w:rPr>
                <w:b/>
                <w:i/>
              </w:rPr>
              <w:t>B</w:t>
            </w:r>
            <w:proofErr w:type="spellEnd"/>
          </w:p>
        </w:tc>
        <w:tc>
          <w:tcPr>
            <w:tcW w:w="1928" w:type="dxa"/>
          </w:tcPr>
          <w:p w:rsidR="00073FF1" w:rsidRPr="00F96028" w:rsidRDefault="00073FF1" w:rsidP="00073FF1">
            <w:pPr>
              <w:spacing w:afterLines="0"/>
              <w:rPr>
                <w:b/>
              </w:rPr>
            </w:pPr>
            <w:r w:rsidRPr="00F96028">
              <w:rPr>
                <w:b/>
              </w:rPr>
              <w:t>Unknown</w:t>
            </w:r>
          </w:p>
        </w:tc>
      </w:tr>
      <w:tr w:rsidR="00C04B72" w:rsidRPr="00F96028" w:rsidTr="008B4046">
        <w:tc>
          <w:tcPr>
            <w:tcW w:w="1928" w:type="dxa"/>
            <w:vAlign w:val="center"/>
          </w:tcPr>
          <w:p w:rsidR="00073FF1" w:rsidRPr="00F96028" w:rsidRDefault="00073FF1" w:rsidP="00073FF1">
            <w:pPr>
              <w:spacing w:afterLines="0"/>
            </w:pPr>
            <w:r w:rsidRPr="00F96028">
              <w:t>Q3 2016</w:t>
            </w:r>
          </w:p>
        </w:tc>
        <w:tc>
          <w:tcPr>
            <w:tcW w:w="1928" w:type="dxa"/>
            <w:shd w:val="clear" w:color="auto" w:fill="auto"/>
            <w:vAlign w:val="bottom"/>
          </w:tcPr>
          <w:p w:rsidR="00073FF1" w:rsidRPr="00F96028" w:rsidRDefault="00073FF1" w:rsidP="00073FF1">
            <w:pPr>
              <w:spacing w:afterLines="0"/>
            </w:pPr>
            <w:r w:rsidRPr="00F96028">
              <w:t>55</w:t>
            </w:r>
          </w:p>
        </w:tc>
        <w:tc>
          <w:tcPr>
            <w:tcW w:w="1928" w:type="dxa"/>
            <w:shd w:val="clear" w:color="auto" w:fill="auto"/>
            <w:vAlign w:val="bottom"/>
          </w:tcPr>
          <w:p w:rsidR="00073FF1" w:rsidRPr="00F96028" w:rsidRDefault="00073FF1" w:rsidP="00073FF1">
            <w:pPr>
              <w:spacing w:afterLines="0"/>
            </w:pPr>
            <w:r w:rsidRPr="00F96028">
              <w:t>93</w:t>
            </w:r>
          </w:p>
        </w:tc>
        <w:tc>
          <w:tcPr>
            <w:tcW w:w="1928" w:type="dxa"/>
            <w:vAlign w:val="bottom"/>
          </w:tcPr>
          <w:p w:rsidR="00073FF1" w:rsidRPr="00F96028" w:rsidRDefault="00073FF1" w:rsidP="00073FF1">
            <w:pPr>
              <w:spacing w:afterLines="0"/>
            </w:pPr>
            <w:r w:rsidRPr="00F96028">
              <w:t>4</w:t>
            </w:r>
          </w:p>
        </w:tc>
        <w:tc>
          <w:tcPr>
            <w:tcW w:w="1928" w:type="dxa"/>
          </w:tcPr>
          <w:p w:rsidR="00073FF1" w:rsidRPr="00F96028" w:rsidRDefault="00073FF1" w:rsidP="00073FF1">
            <w:pPr>
              <w:spacing w:afterLines="0"/>
            </w:pPr>
            <w:r w:rsidRPr="00F96028">
              <w:t>2</w:t>
            </w:r>
          </w:p>
        </w:tc>
      </w:tr>
      <w:tr w:rsidR="00C04B72" w:rsidRPr="00F96028" w:rsidTr="008B4046">
        <w:tc>
          <w:tcPr>
            <w:tcW w:w="1928" w:type="dxa"/>
            <w:vAlign w:val="center"/>
          </w:tcPr>
          <w:p w:rsidR="00073FF1" w:rsidRPr="00F96028" w:rsidRDefault="00073FF1" w:rsidP="00073FF1">
            <w:pPr>
              <w:spacing w:afterLines="0"/>
            </w:pPr>
            <w:r w:rsidRPr="00F96028">
              <w:t>Q4 2016</w:t>
            </w:r>
          </w:p>
        </w:tc>
        <w:tc>
          <w:tcPr>
            <w:tcW w:w="1928" w:type="dxa"/>
            <w:shd w:val="clear" w:color="auto" w:fill="auto"/>
            <w:vAlign w:val="bottom"/>
          </w:tcPr>
          <w:p w:rsidR="00073FF1" w:rsidRPr="00F96028" w:rsidRDefault="00073FF1" w:rsidP="00073FF1">
            <w:pPr>
              <w:spacing w:afterLines="0"/>
            </w:pPr>
            <w:r w:rsidRPr="00F96028">
              <w:t>46</w:t>
            </w:r>
          </w:p>
        </w:tc>
        <w:tc>
          <w:tcPr>
            <w:tcW w:w="1928" w:type="dxa"/>
            <w:shd w:val="clear" w:color="auto" w:fill="auto"/>
            <w:vAlign w:val="bottom"/>
          </w:tcPr>
          <w:p w:rsidR="00073FF1" w:rsidRPr="00F96028" w:rsidRDefault="00073FF1" w:rsidP="00073FF1">
            <w:pPr>
              <w:spacing w:afterLines="0"/>
            </w:pPr>
            <w:r w:rsidRPr="00F96028">
              <w:t>111</w:t>
            </w:r>
          </w:p>
        </w:tc>
        <w:tc>
          <w:tcPr>
            <w:tcW w:w="1928" w:type="dxa"/>
            <w:vAlign w:val="bottom"/>
          </w:tcPr>
          <w:p w:rsidR="00073FF1" w:rsidRPr="00F96028" w:rsidRDefault="00073FF1" w:rsidP="00073FF1">
            <w:pPr>
              <w:spacing w:afterLines="0"/>
            </w:pPr>
            <w:r w:rsidRPr="00F96028">
              <w:t>7</w:t>
            </w:r>
          </w:p>
        </w:tc>
        <w:tc>
          <w:tcPr>
            <w:tcW w:w="1928" w:type="dxa"/>
          </w:tcPr>
          <w:p w:rsidR="00073FF1" w:rsidRPr="00F96028" w:rsidRDefault="00073FF1" w:rsidP="00073FF1">
            <w:pPr>
              <w:spacing w:afterLines="0"/>
            </w:pPr>
            <w:r w:rsidRPr="00F96028">
              <w:t>0</w:t>
            </w:r>
          </w:p>
        </w:tc>
      </w:tr>
      <w:tr w:rsidR="009D568F" w:rsidRPr="00F96028" w:rsidTr="008B4046">
        <w:tc>
          <w:tcPr>
            <w:tcW w:w="1928" w:type="dxa"/>
            <w:vAlign w:val="center"/>
          </w:tcPr>
          <w:p w:rsidR="00073FF1" w:rsidRPr="00F96028" w:rsidRDefault="00073FF1" w:rsidP="00073FF1">
            <w:pPr>
              <w:spacing w:afterLines="0"/>
            </w:pPr>
            <w:r w:rsidRPr="00F96028">
              <w:t>Q1 2017</w:t>
            </w:r>
          </w:p>
        </w:tc>
        <w:tc>
          <w:tcPr>
            <w:tcW w:w="1928" w:type="dxa"/>
            <w:shd w:val="clear" w:color="auto" w:fill="auto"/>
            <w:vAlign w:val="bottom"/>
          </w:tcPr>
          <w:p w:rsidR="00073FF1" w:rsidRPr="00F96028" w:rsidRDefault="00073FF1" w:rsidP="00073FF1">
            <w:pPr>
              <w:spacing w:afterLines="0"/>
            </w:pPr>
            <w:r w:rsidRPr="00F96028">
              <w:t>47</w:t>
            </w:r>
          </w:p>
        </w:tc>
        <w:tc>
          <w:tcPr>
            <w:tcW w:w="1928" w:type="dxa"/>
            <w:shd w:val="clear" w:color="auto" w:fill="auto"/>
            <w:vAlign w:val="bottom"/>
          </w:tcPr>
          <w:p w:rsidR="00073FF1" w:rsidRPr="00F96028" w:rsidRDefault="00073FF1" w:rsidP="00073FF1">
            <w:pPr>
              <w:spacing w:afterLines="0"/>
            </w:pPr>
            <w:r w:rsidRPr="00F96028">
              <w:t>119</w:t>
            </w:r>
          </w:p>
        </w:tc>
        <w:tc>
          <w:tcPr>
            <w:tcW w:w="1928" w:type="dxa"/>
            <w:vAlign w:val="bottom"/>
          </w:tcPr>
          <w:p w:rsidR="00073FF1" w:rsidRPr="00F96028" w:rsidRDefault="00073FF1" w:rsidP="00073FF1">
            <w:pPr>
              <w:spacing w:afterLines="0"/>
            </w:pPr>
            <w:r w:rsidRPr="00F96028">
              <w:t>4</w:t>
            </w:r>
          </w:p>
        </w:tc>
        <w:tc>
          <w:tcPr>
            <w:tcW w:w="1928" w:type="dxa"/>
          </w:tcPr>
          <w:p w:rsidR="00073FF1" w:rsidRPr="00F96028" w:rsidRDefault="00073FF1" w:rsidP="00073FF1">
            <w:pPr>
              <w:spacing w:afterLines="0"/>
            </w:pPr>
            <w:r w:rsidRPr="00F96028">
              <w:t>1</w:t>
            </w:r>
          </w:p>
        </w:tc>
      </w:tr>
      <w:tr w:rsidR="00C04B72" w:rsidRPr="00F96028" w:rsidTr="008B4046">
        <w:tc>
          <w:tcPr>
            <w:tcW w:w="1928" w:type="dxa"/>
            <w:vAlign w:val="center"/>
          </w:tcPr>
          <w:p w:rsidR="00073FF1" w:rsidRPr="00F96028" w:rsidRDefault="00073FF1" w:rsidP="00073FF1">
            <w:pPr>
              <w:spacing w:afterLines="0"/>
            </w:pPr>
            <w:r w:rsidRPr="00F96028">
              <w:t>Q2 2017</w:t>
            </w:r>
          </w:p>
        </w:tc>
        <w:tc>
          <w:tcPr>
            <w:tcW w:w="1928" w:type="dxa"/>
            <w:shd w:val="clear" w:color="auto" w:fill="auto"/>
            <w:vAlign w:val="bottom"/>
          </w:tcPr>
          <w:p w:rsidR="00073FF1" w:rsidRPr="00F96028" w:rsidRDefault="00073FF1" w:rsidP="00073FF1">
            <w:pPr>
              <w:spacing w:afterLines="0"/>
            </w:pPr>
            <w:r w:rsidRPr="00F96028">
              <w:t>31</w:t>
            </w:r>
          </w:p>
        </w:tc>
        <w:tc>
          <w:tcPr>
            <w:tcW w:w="1928" w:type="dxa"/>
            <w:shd w:val="clear" w:color="auto" w:fill="auto"/>
            <w:vAlign w:val="bottom"/>
          </w:tcPr>
          <w:p w:rsidR="00073FF1" w:rsidRPr="00F96028" w:rsidRDefault="00073FF1" w:rsidP="00073FF1">
            <w:pPr>
              <w:spacing w:afterLines="0"/>
            </w:pPr>
            <w:r w:rsidRPr="00F96028">
              <w:t>164</w:t>
            </w:r>
          </w:p>
        </w:tc>
        <w:tc>
          <w:tcPr>
            <w:tcW w:w="1928" w:type="dxa"/>
            <w:vAlign w:val="bottom"/>
          </w:tcPr>
          <w:p w:rsidR="00073FF1" w:rsidRPr="00F96028" w:rsidRDefault="00073FF1" w:rsidP="00073FF1">
            <w:pPr>
              <w:spacing w:afterLines="0"/>
            </w:pPr>
            <w:r w:rsidRPr="00F96028">
              <w:t>1</w:t>
            </w:r>
          </w:p>
        </w:tc>
        <w:tc>
          <w:tcPr>
            <w:tcW w:w="1928" w:type="dxa"/>
          </w:tcPr>
          <w:p w:rsidR="00073FF1" w:rsidRPr="00F96028" w:rsidRDefault="00073FF1" w:rsidP="00073FF1">
            <w:pPr>
              <w:spacing w:afterLines="0"/>
            </w:pPr>
            <w:r w:rsidRPr="00F96028">
              <w:t>1</w:t>
            </w:r>
          </w:p>
        </w:tc>
      </w:tr>
      <w:tr w:rsidR="00C04B72" w:rsidRPr="00F96028" w:rsidTr="008B4046">
        <w:tc>
          <w:tcPr>
            <w:tcW w:w="1928" w:type="dxa"/>
            <w:vAlign w:val="center"/>
          </w:tcPr>
          <w:p w:rsidR="00073FF1" w:rsidRPr="00F96028" w:rsidRDefault="00073FF1" w:rsidP="00073FF1">
            <w:pPr>
              <w:spacing w:afterLines="0"/>
            </w:pPr>
            <w:r w:rsidRPr="00F96028">
              <w:t>Q3 2017</w:t>
            </w:r>
          </w:p>
        </w:tc>
        <w:tc>
          <w:tcPr>
            <w:tcW w:w="1928" w:type="dxa"/>
            <w:shd w:val="clear" w:color="auto" w:fill="auto"/>
            <w:vAlign w:val="bottom"/>
          </w:tcPr>
          <w:p w:rsidR="00073FF1" w:rsidRPr="00F96028" w:rsidRDefault="00073FF1" w:rsidP="00073FF1">
            <w:pPr>
              <w:spacing w:afterLines="0"/>
            </w:pPr>
            <w:r w:rsidRPr="00F96028">
              <w:t>18</w:t>
            </w:r>
          </w:p>
        </w:tc>
        <w:tc>
          <w:tcPr>
            <w:tcW w:w="1928" w:type="dxa"/>
            <w:shd w:val="clear" w:color="auto" w:fill="auto"/>
            <w:vAlign w:val="bottom"/>
          </w:tcPr>
          <w:p w:rsidR="00073FF1" w:rsidRPr="00F96028" w:rsidRDefault="00073FF1" w:rsidP="00073FF1">
            <w:pPr>
              <w:spacing w:afterLines="0"/>
            </w:pPr>
            <w:r w:rsidRPr="00F96028">
              <w:t>152</w:t>
            </w:r>
          </w:p>
        </w:tc>
        <w:tc>
          <w:tcPr>
            <w:tcW w:w="1928" w:type="dxa"/>
            <w:vAlign w:val="bottom"/>
          </w:tcPr>
          <w:p w:rsidR="00073FF1" w:rsidRPr="00F96028" w:rsidRDefault="00073FF1" w:rsidP="00073FF1">
            <w:pPr>
              <w:spacing w:afterLines="0"/>
            </w:pPr>
            <w:r w:rsidRPr="00F96028">
              <w:t>0</w:t>
            </w:r>
          </w:p>
        </w:tc>
        <w:tc>
          <w:tcPr>
            <w:tcW w:w="1928" w:type="dxa"/>
          </w:tcPr>
          <w:p w:rsidR="00073FF1" w:rsidRPr="00F96028" w:rsidRDefault="00073FF1" w:rsidP="00073FF1">
            <w:pPr>
              <w:spacing w:afterLines="0"/>
            </w:pPr>
            <w:r w:rsidRPr="00F96028">
              <w:t>0</w:t>
            </w:r>
          </w:p>
        </w:tc>
      </w:tr>
      <w:tr w:rsidR="009D568F" w:rsidRPr="00F96028" w:rsidTr="008B4046">
        <w:tc>
          <w:tcPr>
            <w:tcW w:w="1928" w:type="dxa"/>
            <w:vAlign w:val="center"/>
          </w:tcPr>
          <w:p w:rsidR="00073FF1" w:rsidRPr="00F96028" w:rsidRDefault="00073FF1" w:rsidP="00073FF1">
            <w:pPr>
              <w:spacing w:afterLines="0"/>
            </w:pPr>
            <w:r w:rsidRPr="00F96028">
              <w:t>Q4 2017</w:t>
            </w:r>
          </w:p>
        </w:tc>
        <w:tc>
          <w:tcPr>
            <w:tcW w:w="1928" w:type="dxa"/>
            <w:shd w:val="clear" w:color="auto" w:fill="auto"/>
            <w:vAlign w:val="bottom"/>
          </w:tcPr>
          <w:p w:rsidR="00073FF1" w:rsidRPr="00F96028" w:rsidRDefault="00073FF1" w:rsidP="00073FF1">
            <w:pPr>
              <w:spacing w:afterLines="0"/>
            </w:pPr>
            <w:r>
              <w:t>41</w:t>
            </w:r>
          </w:p>
        </w:tc>
        <w:tc>
          <w:tcPr>
            <w:tcW w:w="1928" w:type="dxa"/>
            <w:shd w:val="clear" w:color="auto" w:fill="auto"/>
            <w:vAlign w:val="bottom"/>
          </w:tcPr>
          <w:p w:rsidR="00073FF1" w:rsidRPr="00F96028" w:rsidRDefault="00073FF1" w:rsidP="00073FF1">
            <w:pPr>
              <w:spacing w:afterLines="0"/>
            </w:pPr>
            <w:r>
              <w:t>165</w:t>
            </w:r>
          </w:p>
        </w:tc>
        <w:tc>
          <w:tcPr>
            <w:tcW w:w="1928" w:type="dxa"/>
            <w:vAlign w:val="bottom"/>
          </w:tcPr>
          <w:p w:rsidR="00073FF1" w:rsidRPr="00F96028" w:rsidRDefault="00073FF1" w:rsidP="00073FF1">
            <w:pPr>
              <w:spacing w:afterLines="0"/>
            </w:pPr>
            <w:r>
              <w:t>0</w:t>
            </w:r>
          </w:p>
        </w:tc>
        <w:tc>
          <w:tcPr>
            <w:tcW w:w="1928" w:type="dxa"/>
          </w:tcPr>
          <w:p w:rsidR="00073FF1" w:rsidRPr="00F96028" w:rsidRDefault="00073FF1" w:rsidP="00073FF1">
            <w:pPr>
              <w:spacing w:afterLines="0"/>
            </w:pPr>
            <w:r>
              <w:t>0</w:t>
            </w:r>
          </w:p>
        </w:tc>
      </w:tr>
      <w:tr w:rsidR="009D568F" w:rsidRPr="00F96028" w:rsidTr="008B4046">
        <w:tc>
          <w:tcPr>
            <w:tcW w:w="1928" w:type="dxa"/>
            <w:vAlign w:val="center"/>
          </w:tcPr>
          <w:p w:rsidR="00073FF1" w:rsidRPr="00F96028" w:rsidRDefault="00073FF1" w:rsidP="00073FF1">
            <w:pPr>
              <w:spacing w:afterLines="0"/>
            </w:pPr>
            <w:r>
              <w:t>Q1 2018</w:t>
            </w:r>
          </w:p>
        </w:tc>
        <w:tc>
          <w:tcPr>
            <w:tcW w:w="1928" w:type="dxa"/>
            <w:shd w:val="clear" w:color="auto" w:fill="auto"/>
            <w:vAlign w:val="bottom"/>
          </w:tcPr>
          <w:p w:rsidR="00073FF1" w:rsidRDefault="00466EA3" w:rsidP="00073FF1">
            <w:pPr>
              <w:spacing w:afterLines="0"/>
            </w:pPr>
            <w:r>
              <w:t>8</w:t>
            </w:r>
            <w:r w:rsidR="009D3EEE">
              <w:t>8</w:t>
            </w:r>
          </w:p>
        </w:tc>
        <w:tc>
          <w:tcPr>
            <w:tcW w:w="1928" w:type="dxa"/>
            <w:shd w:val="clear" w:color="auto" w:fill="auto"/>
            <w:vAlign w:val="bottom"/>
          </w:tcPr>
          <w:p w:rsidR="00073FF1" w:rsidRDefault="00466EA3" w:rsidP="00073FF1">
            <w:pPr>
              <w:spacing w:afterLines="0"/>
            </w:pPr>
            <w:r>
              <w:t>14</w:t>
            </w:r>
            <w:r w:rsidR="00B01BF0">
              <w:t>8</w:t>
            </w:r>
          </w:p>
        </w:tc>
        <w:tc>
          <w:tcPr>
            <w:tcW w:w="1928" w:type="dxa"/>
            <w:vAlign w:val="bottom"/>
          </w:tcPr>
          <w:p w:rsidR="00073FF1" w:rsidRDefault="00466EA3" w:rsidP="00073FF1">
            <w:pPr>
              <w:spacing w:afterLines="0"/>
            </w:pPr>
            <w:r>
              <w:t>1</w:t>
            </w:r>
          </w:p>
        </w:tc>
        <w:tc>
          <w:tcPr>
            <w:tcW w:w="1928" w:type="dxa"/>
          </w:tcPr>
          <w:p w:rsidR="00073FF1" w:rsidRDefault="00466EA3" w:rsidP="00073FF1">
            <w:pPr>
              <w:spacing w:afterLines="0"/>
            </w:pPr>
            <w:r>
              <w:t>0</w:t>
            </w:r>
          </w:p>
        </w:tc>
      </w:tr>
      <w:tr w:rsidR="009D568F" w:rsidRPr="00F96028" w:rsidTr="008B4046">
        <w:tc>
          <w:tcPr>
            <w:tcW w:w="1928" w:type="dxa"/>
            <w:vAlign w:val="center"/>
          </w:tcPr>
          <w:p w:rsidR="00EA4532" w:rsidRDefault="000331C3" w:rsidP="00073FF1">
            <w:pPr>
              <w:spacing w:afterLines="0"/>
            </w:pPr>
            <w:r>
              <w:t>Q2 2018</w:t>
            </w:r>
          </w:p>
        </w:tc>
        <w:tc>
          <w:tcPr>
            <w:tcW w:w="1928" w:type="dxa"/>
            <w:shd w:val="clear" w:color="auto" w:fill="auto"/>
            <w:vAlign w:val="bottom"/>
          </w:tcPr>
          <w:p w:rsidR="00EA4532" w:rsidRDefault="006704BF" w:rsidP="00073FF1">
            <w:pPr>
              <w:spacing w:afterLines="0"/>
            </w:pPr>
            <w:r>
              <w:t>141</w:t>
            </w:r>
          </w:p>
        </w:tc>
        <w:tc>
          <w:tcPr>
            <w:tcW w:w="1928" w:type="dxa"/>
            <w:shd w:val="clear" w:color="auto" w:fill="auto"/>
            <w:vAlign w:val="bottom"/>
          </w:tcPr>
          <w:p w:rsidR="00EA4532" w:rsidRDefault="006704BF" w:rsidP="00073FF1">
            <w:pPr>
              <w:spacing w:afterLines="0"/>
            </w:pPr>
            <w:r>
              <w:t>177</w:t>
            </w:r>
          </w:p>
        </w:tc>
        <w:tc>
          <w:tcPr>
            <w:tcW w:w="1928" w:type="dxa"/>
            <w:vAlign w:val="bottom"/>
          </w:tcPr>
          <w:p w:rsidR="00EA4532" w:rsidRDefault="006704BF" w:rsidP="00073FF1">
            <w:pPr>
              <w:spacing w:afterLines="0"/>
            </w:pPr>
            <w:r>
              <w:t>4</w:t>
            </w:r>
          </w:p>
        </w:tc>
        <w:tc>
          <w:tcPr>
            <w:tcW w:w="1928" w:type="dxa"/>
          </w:tcPr>
          <w:p w:rsidR="00EA4532" w:rsidRDefault="006704BF" w:rsidP="00073FF1">
            <w:pPr>
              <w:spacing w:afterLines="0"/>
            </w:pPr>
            <w:r>
              <w:t>0</w:t>
            </w:r>
          </w:p>
        </w:tc>
      </w:tr>
      <w:tr w:rsidR="008B4046" w:rsidRPr="00F96028" w:rsidTr="008B4046">
        <w:tc>
          <w:tcPr>
            <w:tcW w:w="1928" w:type="dxa"/>
            <w:vAlign w:val="center"/>
          </w:tcPr>
          <w:p w:rsidR="008B4046" w:rsidRDefault="008B4046" w:rsidP="00073FF1">
            <w:pPr>
              <w:spacing w:afterLines="0"/>
            </w:pPr>
            <w:r>
              <w:t>Q3 2018</w:t>
            </w:r>
          </w:p>
        </w:tc>
        <w:tc>
          <w:tcPr>
            <w:tcW w:w="1928" w:type="dxa"/>
            <w:shd w:val="clear" w:color="auto" w:fill="auto"/>
            <w:vAlign w:val="bottom"/>
          </w:tcPr>
          <w:p w:rsidR="008B4046" w:rsidRDefault="008B4046" w:rsidP="00073FF1">
            <w:pPr>
              <w:spacing w:afterLines="0"/>
            </w:pPr>
            <w:r>
              <w:t>219</w:t>
            </w:r>
          </w:p>
        </w:tc>
        <w:tc>
          <w:tcPr>
            <w:tcW w:w="1928" w:type="dxa"/>
            <w:shd w:val="clear" w:color="auto" w:fill="auto"/>
            <w:vAlign w:val="bottom"/>
          </w:tcPr>
          <w:p w:rsidR="008B4046" w:rsidRDefault="008B4046" w:rsidP="00073FF1">
            <w:pPr>
              <w:spacing w:afterLines="0"/>
            </w:pPr>
            <w:r>
              <w:t>163</w:t>
            </w:r>
          </w:p>
        </w:tc>
        <w:tc>
          <w:tcPr>
            <w:tcW w:w="1928" w:type="dxa"/>
            <w:vAlign w:val="bottom"/>
          </w:tcPr>
          <w:p w:rsidR="008B4046" w:rsidRDefault="008B4046" w:rsidP="00073FF1">
            <w:pPr>
              <w:spacing w:afterLines="0"/>
            </w:pPr>
            <w:r>
              <w:t>8</w:t>
            </w:r>
          </w:p>
        </w:tc>
        <w:tc>
          <w:tcPr>
            <w:tcW w:w="1928" w:type="dxa"/>
          </w:tcPr>
          <w:p w:rsidR="008B4046" w:rsidRDefault="008B4046" w:rsidP="00073FF1">
            <w:pPr>
              <w:spacing w:afterLines="0"/>
            </w:pPr>
            <w:r>
              <w:t>3</w:t>
            </w:r>
          </w:p>
        </w:tc>
      </w:tr>
      <w:tr w:rsidR="003D3EAE" w:rsidRPr="00F96028" w:rsidTr="008B4046">
        <w:tc>
          <w:tcPr>
            <w:tcW w:w="1928" w:type="dxa"/>
            <w:vAlign w:val="center"/>
          </w:tcPr>
          <w:p w:rsidR="003D3EAE" w:rsidRDefault="003D3EAE" w:rsidP="00073FF1">
            <w:pPr>
              <w:spacing w:afterLines="0"/>
            </w:pPr>
            <w:r>
              <w:t>Q4 2018</w:t>
            </w:r>
          </w:p>
        </w:tc>
        <w:tc>
          <w:tcPr>
            <w:tcW w:w="1928" w:type="dxa"/>
            <w:shd w:val="clear" w:color="auto" w:fill="auto"/>
            <w:vAlign w:val="bottom"/>
          </w:tcPr>
          <w:p w:rsidR="003D3EAE" w:rsidRDefault="00F0357A" w:rsidP="00073FF1">
            <w:pPr>
              <w:spacing w:afterLines="0"/>
            </w:pPr>
            <w:r>
              <w:t>173</w:t>
            </w:r>
          </w:p>
        </w:tc>
        <w:tc>
          <w:tcPr>
            <w:tcW w:w="1928" w:type="dxa"/>
            <w:shd w:val="clear" w:color="auto" w:fill="auto"/>
            <w:vAlign w:val="bottom"/>
          </w:tcPr>
          <w:p w:rsidR="003D3EAE" w:rsidRDefault="00F0357A" w:rsidP="00073FF1">
            <w:pPr>
              <w:spacing w:afterLines="0"/>
            </w:pPr>
            <w:r>
              <w:t>102</w:t>
            </w:r>
          </w:p>
        </w:tc>
        <w:tc>
          <w:tcPr>
            <w:tcW w:w="1928" w:type="dxa"/>
            <w:vAlign w:val="bottom"/>
          </w:tcPr>
          <w:p w:rsidR="003D3EAE" w:rsidRDefault="00F0357A" w:rsidP="00073FF1">
            <w:pPr>
              <w:spacing w:afterLines="0"/>
            </w:pPr>
            <w:r>
              <w:t>5</w:t>
            </w:r>
          </w:p>
        </w:tc>
        <w:tc>
          <w:tcPr>
            <w:tcW w:w="1928" w:type="dxa"/>
          </w:tcPr>
          <w:p w:rsidR="003D3EAE" w:rsidRDefault="00F0357A" w:rsidP="00073FF1">
            <w:pPr>
              <w:spacing w:afterLines="0"/>
            </w:pPr>
            <w:r>
              <w:t>2</w:t>
            </w:r>
          </w:p>
        </w:tc>
      </w:tr>
    </w:tbl>
    <w:p w:rsidR="00064A43" w:rsidRPr="00CC45E7" w:rsidRDefault="00064A43" w:rsidP="00CC45E7">
      <w:pPr>
        <w:spacing w:afterLines="0"/>
        <w:rPr>
          <w:lang w:eastAsia="en-AU"/>
        </w:rPr>
      </w:pPr>
    </w:p>
    <w:p w:rsidR="008B4046" w:rsidRDefault="008B4046">
      <w:pPr>
        <w:spacing w:after="336"/>
        <w:rPr>
          <w:rFonts w:eastAsiaTheme="majorEastAsia" w:cstheme="majorBidi"/>
          <w:b/>
          <w:bCs/>
          <w:sz w:val="32"/>
          <w:szCs w:val="32"/>
        </w:rPr>
      </w:pPr>
    </w:p>
    <w:sectPr w:rsidR="008B4046" w:rsidSect="000331C3">
      <w:headerReference w:type="default" r:id="rId22"/>
      <w:pgSz w:w="11906" w:h="16838"/>
      <w:pgMar w:top="427" w:right="1440" w:bottom="1440" w:left="1440"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11C6" w:rsidRDefault="006511C6" w:rsidP="00590171">
      <w:pPr>
        <w:spacing w:after="336" w:line="240" w:lineRule="auto"/>
      </w:pPr>
      <w:r>
        <w:separator/>
      </w:r>
    </w:p>
  </w:endnote>
  <w:endnote w:type="continuationSeparator" w:id="0">
    <w:p w:rsidR="006511C6" w:rsidRDefault="006511C6"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11C6" w:rsidRDefault="006511C6" w:rsidP="00DE4C6A">
    <w:pPr>
      <w:pStyle w:val="Footer"/>
      <w:spacing w:after="33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2974097"/>
      <w:docPartObj>
        <w:docPartGallery w:val="Page Numbers (Bottom of Page)"/>
        <w:docPartUnique/>
      </w:docPartObj>
    </w:sdtPr>
    <w:sdtEndPr/>
    <w:sdtContent>
      <w:sdt>
        <w:sdtPr>
          <w:id w:val="860082579"/>
          <w:docPartObj>
            <w:docPartGallery w:val="Page Numbers (Top of Page)"/>
            <w:docPartUnique/>
          </w:docPartObj>
        </w:sdtPr>
        <w:sdtEndPr/>
        <w:sdtContent>
          <w:p w:rsidR="006511C6" w:rsidRDefault="006511C6" w:rsidP="000E145C">
            <w:pPr>
              <w:pStyle w:val="Footer"/>
              <w:spacing w:after="336"/>
              <w:jc w:val="right"/>
            </w:pPr>
            <w:r w:rsidRPr="000E145C">
              <w:t xml:space="preserve">Page </w:t>
            </w:r>
            <w:r w:rsidRPr="000E145C">
              <w:rPr>
                <w:b/>
                <w:bCs/>
              </w:rPr>
              <w:fldChar w:fldCharType="begin"/>
            </w:r>
            <w:r w:rsidRPr="000E145C">
              <w:rPr>
                <w:b/>
                <w:bCs/>
              </w:rPr>
              <w:instrText xml:space="preserve"> PAGE </w:instrText>
            </w:r>
            <w:r w:rsidRPr="000E145C">
              <w:rPr>
                <w:b/>
                <w:bCs/>
              </w:rPr>
              <w:fldChar w:fldCharType="separate"/>
            </w:r>
            <w:r>
              <w:rPr>
                <w:b/>
                <w:bCs/>
                <w:noProof/>
              </w:rPr>
              <w:t>2</w:t>
            </w:r>
            <w:r w:rsidRPr="000E145C">
              <w:rPr>
                <w:b/>
                <w:bCs/>
              </w:rPr>
              <w:fldChar w:fldCharType="end"/>
            </w:r>
            <w:r w:rsidRPr="000E145C">
              <w:t xml:space="preserve"> of </w:t>
            </w:r>
            <w:r w:rsidRPr="000E145C">
              <w:rPr>
                <w:b/>
                <w:bCs/>
              </w:rPr>
              <w:fldChar w:fldCharType="begin"/>
            </w:r>
            <w:r w:rsidRPr="000E145C">
              <w:rPr>
                <w:b/>
                <w:bCs/>
              </w:rPr>
              <w:instrText xml:space="preserve"> NUMPAGES  </w:instrText>
            </w:r>
            <w:r w:rsidRPr="000E145C">
              <w:rPr>
                <w:b/>
                <w:bCs/>
              </w:rPr>
              <w:fldChar w:fldCharType="separate"/>
            </w:r>
            <w:r>
              <w:rPr>
                <w:b/>
                <w:bCs/>
                <w:noProof/>
              </w:rPr>
              <w:t>27</w:t>
            </w:r>
            <w:r w:rsidRPr="000E145C">
              <w:rPr>
                <w:b/>
                <w:bCs/>
              </w:rPr>
              <w:fldChar w:fldCharType="end"/>
            </w:r>
          </w:p>
        </w:sdtContent>
      </w:sdt>
    </w:sdtContent>
  </w:sdt>
  <w:p w:rsidR="006511C6" w:rsidRDefault="006511C6" w:rsidP="00590171">
    <w:pPr>
      <w:pStyle w:val="Footer"/>
      <w:spacing w:after="33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11C6" w:rsidRDefault="006511C6" w:rsidP="00DE4C6A">
    <w:pPr>
      <w:pStyle w:val="Footer"/>
      <w:spacing w:after="33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11C6" w:rsidRDefault="006511C6" w:rsidP="00590171">
      <w:pPr>
        <w:spacing w:after="336" w:line="240" w:lineRule="auto"/>
      </w:pPr>
      <w:r>
        <w:separator/>
      </w:r>
    </w:p>
  </w:footnote>
  <w:footnote w:type="continuationSeparator" w:id="0">
    <w:p w:rsidR="006511C6" w:rsidRDefault="006511C6" w:rsidP="00590171">
      <w:pPr>
        <w:spacing w:after="336"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11C6" w:rsidRDefault="006511C6" w:rsidP="00DE4C6A">
    <w:pPr>
      <w:pStyle w:val="Header"/>
      <w:spacing w:after="33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11C6" w:rsidRDefault="006511C6" w:rsidP="00DE4C6A">
    <w:pPr>
      <w:pStyle w:val="Header"/>
      <w:spacing w:after="33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11C6" w:rsidRDefault="006511C6" w:rsidP="00590171">
    <w:pPr>
      <w:pStyle w:val="Header"/>
      <w:spacing w:after="336"/>
    </w:pPr>
    <w:r>
      <w:rPr>
        <w:noProof/>
        <w:lang w:eastAsia="en-AU"/>
      </w:rPr>
      <w:drawing>
        <wp:anchor distT="0" distB="0" distL="114300" distR="114300" simplePos="0" relativeHeight="251657216" behindDoc="1" locked="0" layoutInCell="1" allowOverlap="1" wp14:anchorId="3998079B" wp14:editId="0AD7CD85">
          <wp:simplePos x="0" y="0"/>
          <wp:positionH relativeFrom="page">
            <wp:posOffset>0</wp:posOffset>
          </wp:positionH>
          <wp:positionV relativeFrom="page">
            <wp:posOffset>-154940</wp:posOffset>
          </wp:positionV>
          <wp:extent cx="7559040" cy="10688955"/>
          <wp:effectExtent l="0" t="0" r="3810" b="0"/>
          <wp:wrapNone/>
          <wp:docPr id="17" name="Picture 17" descr="Images of people of various ages, scenery and food." title="Front Page Cover for Healthcare Associated Infection Surveillance Repor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895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11C6" w:rsidRPr="00980BE5" w:rsidRDefault="006511C6" w:rsidP="00980BE5">
    <w:pPr>
      <w:pStyle w:val="Header"/>
      <w:spacing w:after="33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637E"/>
    <w:multiLevelType w:val="hybridMultilevel"/>
    <w:tmpl w:val="4EE62D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0341F7"/>
    <w:multiLevelType w:val="hybridMultilevel"/>
    <w:tmpl w:val="53926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7B2CC9"/>
    <w:multiLevelType w:val="hybridMultilevel"/>
    <w:tmpl w:val="999EED0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524CEF"/>
    <w:multiLevelType w:val="hybridMultilevel"/>
    <w:tmpl w:val="8A22E23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C3B5582"/>
    <w:multiLevelType w:val="hybridMultilevel"/>
    <w:tmpl w:val="645CB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1A518B4"/>
    <w:multiLevelType w:val="hybridMultilevel"/>
    <w:tmpl w:val="3976D2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685BE1"/>
    <w:multiLevelType w:val="hybridMultilevel"/>
    <w:tmpl w:val="1BAE616A"/>
    <w:lvl w:ilvl="0" w:tplc="0C090001">
      <w:start w:val="1"/>
      <w:numFmt w:val="bullet"/>
      <w:lvlText w:val=""/>
      <w:lvlJc w:val="left"/>
      <w:pPr>
        <w:tabs>
          <w:tab w:val="num" w:pos="360"/>
        </w:tabs>
        <w:ind w:left="360" w:hanging="360"/>
      </w:pPr>
      <w:rPr>
        <w:rFonts w:ascii="Symbol" w:hAnsi="Symbol" w:hint="default"/>
        <w:b w:val="0"/>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7" w15:restartNumberingAfterBreak="0">
    <w:nsid w:val="16B55B4A"/>
    <w:multiLevelType w:val="hybridMultilevel"/>
    <w:tmpl w:val="C9C2C340"/>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8" w15:restartNumberingAfterBreak="0">
    <w:nsid w:val="171B0D66"/>
    <w:multiLevelType w:val="hybridMultilevel"/>
    <w:tmpl w:val="9AD6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733D00"/>
    <w:multiLevelType w:val="hybridMultilevel"/>
    <w:tmpl w:val="A49EE1A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7CD399D"/>
    <w:multiLevelType w:val="hybridMultilevel"/>
    <w:tmpl w:val="2CE6D42C"/>
    <w:lvl w:ilvl="0" w:tplc="326A5BE0">
      <w:start w:val="1"/>
      <w:numFmt w:val="decimal"/>
      <w:lvlText w:val="%1."/>
      <w:lvlJc w:val="left"/>
      <w:pPr>
        <w:ind w:left="360" w:hanging="360"/>
      </w:pPr>
      <w:rPr>
        <w:rFonts w:ascii="Gill Sans MT" w:eastAsia="Times New Roman" w:hAnsi="Gill Sans MT" w:cs="Times New Roman"/>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84300CB"/>
    <w:multiLevelType w:val="hybridMultilevel"/>
    <w:tmpl w:val="2DF2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7E2268"/>
    <w:multiLevelType w:val="hybridMultilevel"/>
    <w:tmpl w:val="71289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6F3D81"/>
    <w:multiLevelType w:val="hybridMultilevel"/>
    <w:tmpl w:val="63C262D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2B871C2A"/>
    <w:multiLevelType w:val="hybridMultilevel"/>
    <w:tmpl w:val="5E0EB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D209C2"/>
    <w:multiLevelType w:val="hybridMultilevel"/>
    <w:tmpl w:val="F1784D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506B08"/>
    <w:multiLevelType w:val="hybridMultilevel"/>
    <w:tmpl w:val="219A8D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5890178"/>
    <w:multiLevelType w:val="hybridMultilevel"/>
    <w:tmpl w:val="697C5AA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9B47C26"/>
    <w:multiLevelType w:val="hybridMultilevel"/>
    <w:tmpl w:val="180493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BFE51AF"/>
    <w:multiLevelType w:val="hybridMultilevel"/>
    <w:tmpl w:val="B45249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CB22E9D"/>
    <w:multiLevelType w:val="multilevel"/>
    <w:tmpl w:val="F82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791FE7"/>
    <w:multiLevelType w:val="hybridMultilevel"/>
    <w:tmpl w:val="2202F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845C9D"/>
    <w:multiLevelType w:val="hybridMultilevel"/>
    <w:tmpl w:val="740A4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F70FD3"/>
    <w:multiLevelType w:val="hybridMultilevel"/>
    <w:tmpl w:val="739CB04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5752C5B"/>
    <w:multiLevelType w:val="hybridMultilevel"/>
    <w:tmpl w:val="C0FC0D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C3767A"/>
    <w:multiLevelType w:val="hybridMultilevel"/>
    <w:tmpl w:val="DE06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D95C2C"/>
    <w:multiLevelType w:val="hybridMultilevel"/>
    <w:tmpl w:val="A536B6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C69292A"/>
    <w:multiLevelType w:val="hybridMultilevel"/>
    <w:tmpl w:val="C97AF1F4"/>
    <w:lvl w:ilvl="0" w:tplc="0C09000F">
      <w:start w:val="1"/>
      <w:numFmt w:val="decimal"/>
      <w:lvlText w:val="%1."/>
      <w:lvlJc w:val="left"/>
      <w:pPr>
        <w:ind w:left="-1065" w:hanging="360"/>
      </w:pPr>
    </w:lvl>
    <w:lvl w:ilvl="1" w:tplc="0C090019" w:tentative="1">
      <w:start w:val="1"/>
      <w:numFmt w:val="lowerLetter"/>
      <w:lvlText w:val="%2."/>
      <w:lvlJc w:val="left"/>
      <w:pPr>
        <w:ind w:left="-345" w:hanging="360"/>
      </w:pPr>
    </w:lvl>
    <w:lvl w:ilvl="2" w:tplc="0C09001B" w:tentative="1">
      <w:start w:val="1"/>
      <w:numFmt w:val="lowerRoman"/>
      <w:lvlText w:val="%3."/>
      <w:lvlJc w:val="right"/>
      <w:pPr>
        <w:ind w:left="375" w:hanging="180"/>
      </w:pPr>
    </w:lvl>
    <w:lvl w:ilvl="3" w:tplc="0C09000F" w:tentative="1">
      <w:start w:val="1"/>
      <w:numFmt w:val="decimal"/>
      <w:lvlText w:val="%4."/>
      <w:lvlJc w:val="left"/>
      <w:pPr>
        <w:ind w:left="1095" w:hanging="360"/>
      </w:pPr>
    </w:lvl>
    <w:lvl w:ilvl="4" w:tplc="0C090019" w:tentative="1">
      <w:start w:val="1"/>
      <w:numFmt w:val="lowerLetter"/>
      <w:lvlText w:val="%5."/>
      <w:lvlJc w:val="left"/>
      <w:pPr>
        <w:ind w:left="1815" w:hanging="360"/>
      </w:pPr>
    </w:lvl>
    <w:lvl w:ilvl="5" w:tplc="0C09001B" w:tentative="1">
      <w:start w:val="1"/>
      <w:numFmt w:val="lowerRoman"/>
      <w:lvlText w:val="%6."/>
      <w:lvlJc w:val="right"/>
      <w:pPr>
        <w:ind w:left="2535" w:hanging="180"/>
      </w:pPr>
    </w:lvl>
    <w:lvl w:ilvl="6" w:tplc="0C09000F" w:tentative="1">
      <w:start w:val="1"/>
      <w:numFmt w:val="decimal"/>
      <w:lvlText w:val="%7."/>
      <w:lvlJc w:val="left"/>
      <w:pPr>
        <w:ind w:left="3255" w:hanging="360"/>
      </w:pPr>
    </w:lvl>
    <w:lvl w:ilvl="7" w:tplc="0C090019" w:tentative="1">
      <w:start w:val="1"/>
      <w:numFmt w:val="lowerLetter"/>
      <w:lvlText w:val="%8."/>
      <w:lvlJc w:val="left"/>
      <w:pPr>
        <w:ind w:left="3975" w:hanging="360"/>
      </w:pPr>
    </w:lvl>
    <w:lvl w:ilvl="8" w:tplc="0C09001B" w:tentative="1">
      <w:start w:val="1"/>
      <w:numFmt w:val="lowerRoman"/>
      <w:lvlText w:val="%9."/>
      <w:lvlJc w:val="right"/>
      <w:pPr>
        <w:ind w:left="4695" w:hanging="180"/>
      </w:pPr>
    </w:lvl>
  </w:abstractNum>
  <w:abstractNum w:abstractNumId="28" w15:restartNumberingAfterBreak="0">
    <w:nsid w:val="7F110884"/>
    <w:multiLevelType w:val="hybridMultilevel"/>
    <w:tmpl w:val="D0A00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5"/>
  </w:num>
  <w:num w:numId="4">
    <w:abstractNumId w:val="27"/>
  </w:num>
  <w:num w:numId="5">
    <w:abstractNumId w:val="5"/>
  </w:num>
  <w:num w:numId="6">
    <w:abstractNumId w:val="18"/>
  </w:num>
  <w:num w:numId="7">
    <w:abstractNumId w:val="9"/>
  </w:num>
  <w:num w:numId="8">
    <w:abstractNumId w:val="11"/>
  </w:num>
  <w:num w:numId="9">
    <w:abstractNumId w:val="3"/>
  </w:num>
  <w:num w:numId="10">
    <w:abstractNumId w:val="12"/>
  </w:num>
  <w:num w:numId="11">
    <w:abstractNumId w:val="23"/>
  </w:num>
  <w:num w:numId="12">
    <w:abstractNumId w:val="24"/>
  </w:num>
  <w:num w:numId="13">
    <w:abstractNumId w:val="6"/>
  </w:num>
  <w:num w:numId="14">
    <w:abstractNumId w:val="20"/>
  </w:num>
  <w:num w:numId="15">
    <w:abstractNumId w:val="28"/>
  </w:num>
  <w:num w:numId="16">
    <w:abstractNumId w:val="2"/>
  </w:num>
  <w:num w:numId="17">
    <w:abstractNumId w:val="17"/>
  </w:num>
  <w:num w:numId="18">
    <w:abstractNumId w:val="16"/>
  </w:num>
  <w:num w:numId="19">
    <w:abstractNumId w:val="19"/>
  </w:num>
  <w:num w:numId="20">
    <w:abstractNumId w:val="14"/>
  </w:num>
  <w:num w:numId="21">
    <w:abstractNumId w:val="1"/>
  </w:num>
  <w:num w:numId="22">
    <w:abstractNumId w:val="25"/>
  </w:num>
  <w:num w:numId="23">
    <w:abstractNumId w:val="4"/>
  </w:num>
  <w:num w:numId="24">
    <w:abstractNumId w:val="26"/>
  </w:num>
  <w:num w:numId="25">
    <w:abstractNumId w:val="10"/>
  </w:num>
  <w:num w:numId="26">
    <w:abstractNumId w:val="22"/>
  </w:num>
  <w:num w:numId="27">
    <w:abstractNumId w:val="19"/>
  </w:num>
  <w:num w:numId="28">
    <w:abstractNumId w:val="8"/>
  </w:num>
  <w:num w:numId="29">
    <w:abstractNumId w:val="13"/>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2635"/>
    <w:rsid w:val="0000084B"/>
    <w:rsid w:val="00001D87"/>
    <w:rsid w:val="00005873"/>
    <w:rsid w:val="0002220D"/>
    <w:rsid w:val="000224D3"/>
    <w:rsid w:val="000263AA"/>
    <w:rsid w:val="0003036F"/>
    <w:rsid w:val="000331C3"/>
    <w:rsid w:val="000364ED"/>
    <w:rsid w:val="00050540"/>
    <w:rsid w:val="00055B8C"/>
    <w:rsid w:val="00064A43"/>
    <w:rsid w:val="00066DCB"/>
    <w:rsid w:val="00070D39"/>
    <w:rsid w:val="0007201D"/>
    <w:rsid w:val="00073FF1"/>
    <w:rsid w:val="00081D07"/>
    <w:rsid w:val="00092327"/>
    <w:rsid w:val="000958CB"/>
    <w:rsid w:val="000A05A3"/>
    <w:rsid w:val="000A45A5"/>
    <w:rsid w:val="000A4DA1"/>
    <w:rsid w:val="000B117C"/>
    <w:rsid w:val="000C3212"/>
    <w:rsid w:val="000C5112"/>
    <w:rsid w:val="000C6378"/>
    <w:rsid w:val="000C6675"/>
    <w:rsid w:val="000D2E75"/>
    <w:rsid w:val="000D5577"/>
    <w:rsid w:val="000D55A1"/>
    <w:rsid w:val="000E145C"/>
    <w:rsid w:val="000F0E7B"/>
    <w:rsid w:val="001055EE"/>
    <w:rsid w:val="0011523E"/>
    <w:rsid w:val="0013176B"/>
    <w:rsid w:val="0013198B"/>
    <w:rsid w:val="00134647"/>
    <w:rsid w:val="00140310"/>
    <w:rsid w:val="00143BA6"/>
    <w:rsid w:val="00146A02"/>
    <w:rsid w:val="00160E8E"/>
    <w:rsid w:val="00166B8C"/>
    <w:rsid w:val="00171CFD"/>
    <w:rsid w:val="001832D7"/>
    <w:rsid w:val="001935EC"/>
    <w:rsid w:val="001A273B"/>
    <w:rsid w:val="001A4A2E"/>
    <w:rsid w:val="001B0547"/>
    <w:rsid w:val="001B5B2A"/>
    <w:rsid w:val="001D1F9C"/>
    <w:rsid w:val="001D2BF5"/>
    <w:rsid w:val="001D7DF9"/>
    <w:rsid w:val="001F2187"/>
    <w:rsid w:val="001F7191"/>
    <w:rsid w:val="002302C7"/>
    <w:rsid w:val="00247B8F"/>
    <w:rsid w:val="00251270"/>
    <w:rsid w:val="002514EC"/>
    <w:rsid w:val="002562DB"/>
    <w:rsid w:val="002628BF"/>
    <w:rsid w:val="00265046"/>
    <w:rsid w:val="00271381"/>
    <w:rsid w:val="00271637"/>
    <w:rsid w:val="00272C65"/>
    <w:rsid w:val="002746BC"/>
    <w:rsid w:val="00284A02"/>
    <w:rsid w:val="00290713"/>
    <w:rsid w:val="002924C7"/>
    <w:rsid w:val="00294658"/>
    <w:rsid w:val="002B5F06"/>
    <w:rsid w:val="002C5A3A"/>
    <w:rsid w:val="002E34B3"/>
    <w:rsid w:val="002E3B74"/>
    <w:rsid w:val="002E5329"/>
    <w:rsid w:val="002E6E53"/>
    <w:rsid w:val="002F3532"/>
    <w:rsid w:val="00301E13"/>
    <w:rsid w:val="003023BB"/>
    <w:rsid w:val="00311F52"/>
    <w:rsid w:val="00317FD3"/>
    <w:rsid w:val="003203FB"/>
    <w:rsid w:val="003204B2"/>
    <w:rsid w:val="003211A2"/>
    <w:rsid w:val="00331930"/>
    <w:rsid w:val="00336C4F"/>
    <w:rsid w:val="00356D99"/>
    <w:rsid w:val="0036331F"/>
    <w:rsid w:val="00380546"/>
    <w:rsid w:val="00382E52"/>
    <w:rsid w:val="0038760A"/>
    <w:rsid w:val="0039496D"/>
    <w:rsid w:val="003A32EB"/>
    <w:rsid w:val="003A6F0D"/>
    <w:rsid w:val="003A7A3F"/>
    <w:rsid w:val="003B35C6"/>
    <w:rsid w:val="003B484E"/>
    <w:rsid w:val="003B7E4B"/>
    <w:rsid w:val="003C276F"/>
    <w:rsid w:val="003D299A"/>
    <w:rsid w:val="003D3593"/>
    <w:rsid w:val="003D3EAE"/>
    <w:rsid w:val="003D5AD6"/>
    <w:rsid w:val="003E283D"/>
    <w:rsid w:val="003F263A"/>
    <w:rsid w:val="003F5DC5"/>
    <w:rsid w:val="00404139"/>
    <w:rsid w:val="0041557E"/>
    <w:rsid w:val="0043443B"/>
    <w:rsid w:val="00434495"/>
    <w:rsid w:val="00434C6E"/>
    <w:rsid w:val="004354E0"/>
    <w:rsid w:val="00441D9C"/>
    <w:rsid w:val="00445345"/>
    <w:rsid w:val="00447E0A"/>
    <w:rsid w:val="00454870"/>
    <w:rsid w:val="00457D3C"/>
    <w:rsid w:val="00457DC6"/>
    <w:rsid w:val="004602BA"/>
    <w:rsid w:val="00466EA3"/>
    <w:rsid w:val="00471599"/>
    <w:rsid w:val="00471ADF"/>
    <w:rsid w:val="00481156"/>
    <w:rsid w:val="004851E2"/>
    <w:rsid w:val="00490A10"/>
    <w:rsid w:val="004A2A53"/>
    <w:rsid w:val="004A4039"/>
    <w:rsid w:val="004A4BD9"/>
    <w:rsid w:val="004A4DF5"/>
    <w:rsid w:val="004A54A3"/>
    <w:rsid w:val="004A67B1"/>
    <w:rsid w:val="004A7598"/>
    <w:rsid w:val="004B39D8"/>
    <w:rsid w:val="004C59AD"/>
    <w:rsid w:val="004C7397"/>
    <w:rsid w:val="004D6721"/>
    <w:rsid w:val="004E7EB1"/>
    <w:rsid w:val="004F3FB7"/>
    <w:rsid w:val="004F6384"/>
    <w:rsid w:val="0050348F"/>
    <w:rsid w:val="00514E3E"/>
    <w:rsid w:val="00537E18"/>
    <w:rsid w:val="00547AE6"/>
    <w:rsid w:val="00560C8F"/>
    <w:rsid w:val="00570BB6"/>
    <w:rsid w:val="005714E2"/>
    <w:rsid w:val="00571BD4"/>
    <w:rsid w:val="00572DC0"/>
    <w:rsid w:val="0058596D"/>
    <w:rsid w:val="005872A6"/>
    <w:rsid w:val="00590171"/>
    <w:rsid w:val="00592449"/>
    <w:rsid w:val="005943FE"/>
    <w:rsid w:val="005A2A29"/>
    <w:rsid w:val="005A34EF"/>
    <w:rsid w:val="005C24E5"/>
    <w:rsid w:val="005C6455"/>
    <w:rsid w:val="005C7990"/>
    <w:rsid w:val="005D0EB3"/>
    <w:rsid w:val="005D3D49"/>
    <w:rsid w:val="005D40B6"/>
    <w:rsid w:val="005D74CC"/>
    <w:rsid w:val="005D765B"/>
    <w:rsid w:val="005E2376"/>
    <w:rsid w:val="005E544E"/>
    <w:rsid w:val="005E756B"/>
    <w:rsid w:val="005F09AA"/>
    <w:rsid w:val="005F0E43"/>
    <w:rsid w:val="005F246B"/>
    <w:rsid w:val="005F4361"/>
    <w:rsid w:val="00605E4F"/>
    <w:rsid w:val="006061E8"/>
    <w:rsid w:val="00606982"/>
    <w:rsid w:val="00610890"/>
    <w:rsid w:val="00611B5E"/>
    <w:rsid w:val="00620648"/>
    <w:rsid w:val="006211FE"/>
    <w:rsid w:val="0062555E"/>
    <w:rsid w:val="00627852"/>
    <w:rsid w:val="0063074A"/>
    <w:rsid w:val="00643C0C"/>
    <w:rsid w:val="00645762"/>
    <w:rsid w:val="006511C6"/>
    <w:rsid w:val="006635E0"/>
    <w:rsid w:val="00665D07"/>
    <w:rsid w:val="00665F02"/>
    <w:rsid w:val="006704BF"/>
    <w:rsid w:val="00682E99"/>
    <w:rsid w:val="00683235"/>
    <w:rsid w:val="00683BF6"/>
    <w:rsid w:val="00692F63"/>
    <w:rsid w:val="006A1590"/>
    <w:rsid w:val="006B079C"/>
    <w:rsid w:val="006B3088"/>
    <w:rsid w:val="006B3F11"/>
    <w:rsid w:val="006D1D36"/>
    <w:rsid w:val="006E3E9A"/>
    <w:rsid w:val="006E72A9"/>
    <w:rsid w:val="006E7351"/>
    <w:rsid w:val="006F2549"/>
    <w:rsid w:val="00715B41"/>
    <w:rsid w:val="00722802"/>
    <w:rsid w:val="00730858"/>
    <w:rsid w:val="00732098"/>
    <w:rsid w:val="007326A4"/>
    <w:rsid w:val="00734130"/>
    <w:rsid w:val="00741F4D"/>
    <w:rsid w:val="00743E1D"/>
    <w:rsid w:val="00747E12"/>
    <w:rsid w:val="0075197B"/>
    <w:rsid w:val="0075482B"/>
    <w:rsid w:val="00762A69"/>
    <w:rsid w:val="00762EA9"/>
    <w:rsid w:val="00763E06"/>
    <w:rsid w:val="00764DCC"/>
    <w:rsid w:val="0076726D"/>
    <w:rsid w:val="007879F6"/>
    <w:rsid w:val="007A05F0"/>
    <w:rsid w:val="007A6F93"/>
    <w:rsid w:val="007B4C77"/>
    <w:rsid w:val="007D2320"/>
    <w:rsid w:val="007D6D43"/>
    <w:rsid w:val="007D7A2E"/>
    <w:rsid w:val="007E4F7A"/>
    <w:rsid w:val="007F72ED"/>
    <w:rsid w:val="007F7610"/>
    <w:rsid w:val="0080146E"/>
    <w:rsid w:val="008111B4"/>
    <w:rsid w:val="00812338"/>
    <w:rsid w:val="008144D0"/>
    <w:rsid w:val="008176F5"/>
    <w:rsid w:val="008268BB"/>
    <w:rsid w:val="008300FE"/>
    <w:rsid w:val="00835BAD"/>
    <w:rsid w:val="00840B67"/>
    <w:rsid w:val="008413F0"/>
    <w:rsid w:val="0084160B"/>
    <w:rsid w:val="008562A7"/>
    <w:rsid w:val="008634AF"/>
    <w:rsid w:val="00874088"/>
    <w:rsid w:val="008854F1"/>
    <w:rsid w:val="00896EC5"/>
    <w:rsid w:val="008A1E61"/>
    <w:rsid w:val="008A5114"/>
    <w:rsid w:val="008A7143"/>
    <w:rsid w:val="008B1D5F"/>
    <w:rsid w:val="008B21CA"/>
    <w:rsid w:val="008B4046"/>
    <w:rsid w:val="008B715C"/>
    <w:rsid w:val="008B798E"/>
    <w:rsid w:val="008E161C"/>
    <w:rsid w:val="008E3062"/>
    <w:rsid w:val="008F201D"/>
    <w:rsid w:val="009016EC"/>
    <w:rsid w:val="00902A65"/>
    <w:rsid w:val="00903F1E"/>
    <w:rsid w:val="00912FF0"/>
    <w:rsid w:val="00922BEA"/>
    <w:rsid w:val="0092575E"/>
    <w:rsid w:val="00932243"/>
    <w:rsid w:val="009334C0"/>
    <w:rsid w:val="00941B7C"/>
    <w:rsid w:val="009420E8"/>
    <w:rsid w:val="00944125"/>
    <w:rsid w:val="00946E2A"/>
    <w:rsid w:val="00960E7A"/>
    <w:rsid w:val="0096126A"/>
    <w:rsid w:val="009650CD"/>
    <w:rsid w:val="0096579E"/>
    <w:rsid w:val="00966507"/>
    <w:rsid w:val="00974051"/>
    <w:rsid w:val="00976FB7"/>
    <w:rsid w:val="00980BE5"/>
    <w:rsid w:val="00981A19"/>
    <w:rsid w:val="00986AA8"/>
    <w:rsid w:val="009963C4"/>
    <w:rsid w:val="00996ACF"/>
    <w:rsid w:val="009B08CC"/>
    <w:rsid w:val="009B4961"/>
    <w:rsid w:val="009D21C4"/>
    <w:rsid w:val="009D3EEE"/>
    <w:rsid w:val="009D568F"/>
    <w:rsid w:val="009E0CA6"/>
    <w:rsid w:val="009E1C25"/>
    <w:rsid w:val="009E405E"/>
    <w:rsid w:val="009E5625"/>
    <w:rsid w:val="009F16C6"/>
    <w:rsid w:val="009F30ED"/>
    <w:rsid w:val="009F6CD1"/>
    <w:rsid w:val="00A060AF"/>
    <w:rsid w:val="00A1345B"/>
    <w:rsid w:val="00A15B3B"/>
    <w:rsid w:val="00A2099E"/>
    <w:rsid w:val="00A21ECD"/>
    <w:rsid w:val="00A244A5"/>
    <w:rsid w:val="00A24EAE"/>
    <w:rsid w:val="00A334F5"/>
    <w:rsid w:val="00A3745D"/>
    <w:rsid w:val="00A378F7"/>
    <w:rsid w:val="00A44482"/>
    <w:rsid w:val="00A5244B"/>
    <w:rsid w:val="00A657D5"/>
    <w:rsid w:val="00A7123B"/>
    <w:rsid w:val="00A72205"/>
    <w:rsid w:val="00A75599"/>
    <w:rsid w:val="00A80993"/>
    <w:rsid w:val="00A8348E"/>
    <w:rsid w:val="00AA1F31"/>
    <w:rsid w:val="00AA4E56"/>
    <w:rsid w:val="00AB6FBB"/>
    <w:rsid w:val="00AC11FA"/>
    <w:rsid w:val="00AC1AC4"/>
    <w:rsid w:val="00AD6E23"/>
    <w:rsid w:val="00AE0838"/>
    <w:rsid w:val="00AE58AB"/>
    <w:rsid w:val="00AF3ADA"/>
    <w:rsid w:val="00B01BF0"/>
    <w:rsid w:val="00B145AA"/>
    <w:rsid w:val="00B15B61"/>
    <w:rsid w:val="00B27285"/>
    <w:rsid w:val="00B3005E"/>
    <w:rsid w:val="00B3262C"/>
    <w:rsid w:val="00B36CA9"/>
    <w:rsid w:val="00B51D72"/>
    <w:rsid w:val="00B62635"/>
    <w:rsid w:val="00B65685"/>
    <w:rsid w:val="00B701ED"/>
    <w:rsid w:val="00B84EE7"/>
    <w:rsid w:val="00B86CCB"/>
    <w:rsid w:val="00B87A53"/>
    <w:rsid w:val="00B87B20"/>
    <w:rsid w:val="00BA0A68"/>
    <w:rsid w:val="00BA1BBF"/>
    <w:rsid w:val="00BB3BA8"/>
    <w:rsid w:val="00BC0483"/>
    <w:rsid w:val="00BC4244"/>
    <w:rsid w:val="00BC4E4B"/>
    <w:rsid w:val="00BC65C2"/>
    <w:rsid w:val="00BD3FD5"/>
    <w:rsid w:val="00BD5F28"/>
    <w:rsid w:val="00BE1169"/>
    <w:rsid w:val="00BE4BD2"/>
    <w:rsid w:val="00BF2B46"/>
    <w:rsid w:val="00BF2E9A"/>
    <w:rsid w:val="00C04B72"/>
    <w:rsid w:val="00C06949"/>
    <w:rsid w:val="00C105EB"/>
    <w:rsid w:val="00C15C11"/>
    <w:rsid w:val="00C16108"/>
    <w:rsid w:val="00C25678"/>
    <w:rsid w:val="00C30CF8"/>
    <w:rsid w:val="00C30FE9"/>
    <w:rsid w:val="00C33E09"/>
    <w:rsid w:val="00C37193"/>
    <w:rsid w:val="00C43AB0"/>
    <w:rsid w:val="00C512A9"/>
    <w:rsid w:val="00C6752D"/>
    <w:rsid w:val="00C67AF3"/>
    <w:rsid w:val="00C823CB"/>
    <w:rsid w:val="00C9143A"/>
    <w:rsid w:val="00C94AD3"/>
    <w:rsid w:val="00CA380A"/>
    <w:rsid w:val="00CA5D15"/>
    <w:rsid w:val="00CC45E7"/>
    <w:rsid w:val="00CD457B"/>
    <w:rsid w:val="00CE03AB"/>
    <w:rsid w:val="00CE2251"/>
    <w:rsid w:val="00CF3DE1"/>
    <w:rsid w:val="00CF4C79"/>
    <w:rsid w:val="00CF6B9C"/>
    <w:rsid w:val="00CF7FCC"/>
    <w:rsid w:val="00D009AE"/>
    <w:rsid w:val="00D13BFF"/>
    <w:rsid w:val="00D167A2"/>
    <w:rsid w:val="00D17763"/>
    <w:rsid w:val="00D2459C"/>
    <w:rsid w:val="00D26C72"/>
    <w:rsid w:val="00D30981"/>
    <w:rsid w:val="00D32D30"/>
    <w:rsid w:val="00D503A5"/>
    <w:rsid w:val="00D50D25"/>
    <w:rsid w:val="00D51220"/>
    <w:rsid w:val="00D53794"/>
    <w:rsid w:val="00D57794"/>
    <w:rsid w:val="00D703AA"/>
    <w:rsid w:val="00D709EC"/>
    <w:rsid w:val="00D83AFE"/>
    <w:rsid w:val="00D84E00"/>
    <w:rsid w:val="00DA53BE"/>
    <w:rsid w:val="00DA5E44"/>
    <w:rsid w:val="00DB564F"/>
    <w:rsid w:val="00DB6CED"/>
    <w:rsid w:val="00DC1E4B"/>
    <w:rsid w:val="00DC2F82"/>
    <w:rsid w:val="00DC4EF8"/>
    <w:rsid w:val="00DE0951"/>
    <w:rsid w:val="00DE4C6A"/>
    <w:rsid w:val="00DF2718"/>
    <w:rsid w:val="00DF4EF5"/>
    <w:rsid w:val="00DF700D"/>
    <w:rsid w:val="00E04B74"/>
    <w:rsid w:val="00E055F1"/>
    <w:rsid w:val="00E0642C"/>
    <w:rsid w:val="00E21C8E"/>
    <w:rsid w:val="00E2324B"/>
    <w:rsid w:val="00E23F32"/>
    <w:rsid w:val="00E37D33"/>
    <w:rsid w:val="00E50A06"/>
    <w:rsid w:val="00E5663B"/>
    <w:rsid w:val="00E66067"/>
    <w:rsid w:val="00E662DA"/>
    <w:rsid w:val="00E74538"/>
    <w:rsid w:val="00E85223"/>
    <w:rsid w:val="00E85B8D"/>
    <w:rsid w:val="00E9274D"/>
    <w:rsid w:val="00EA1CCF"/>
    <w:rsid w:val="00EA4532"/>
    <w:rsid w:val="00ED2157"/>
    <w:rsid w:val="00EE0F14"/>
    <w:rsid w:val="00EE5E6F"/>
    <w:rsid w:val="00EE7D80"/>
    <w:rsid w:val="00EF3DFB"/>
    <w:rsid w:val="00EF3FC9"/>
    <w:rsid w:val="00EF497C"/>
    <w:rsid w:val="00EF5533"/>
    <w:rsid w:val="00EF64DD"/>
    <w:rsid w:val="00EF669B"/>
    <w:rsid w:val="00F018D6"/>
    <w:rsid w:val="00F0357A"/>
    <w:rsid w:val="00F20A20"/>
    <w:rsid w:val="00F27D6C"/>
    <w:rsid w:val="00F31324"/>
    <w:rsid w:val="00F32114"/>
    <w:rsid w:val="00F40AE2"/>
    <w:rsid w:val="00F41B50"/>
    <w:rsid w:val="00F479BC"/>
    <w:rsid w:val="00F5672B"/>
    <w:rsid w:val="00F569CB"/>
    <w:rsid w:val="00F63AA0"/>
    <w:rsid w:val="00F645E6"/>
    <w:rsid w:val="00F73BB0"/>
    <w:rsid w:val="00F76CDF"/>
    <w:rsid w:val="00F81869"/>
    <w:rsid w:val="00F85A6D"/>
    <w:rsid w:val="00F9232E"/>
    <w:rsid w:val="00FA2E3D"/>
    <w:rsid w:val="00FA3C3C"/>
    <w:rsid w:val="00FA72CE"/>
    <w:rsid w:val="00FB1A1F"/>
    <w:rsid w:val="00FB510B"/>
    <w:rsid w:val="00FB518B"/>
    <w:rsid w:val="00FC18DF"/>
    <w:rsid w:val="00FC1C76"/>
    <w:rsid w:val="00FD2B0A"/>
    <w:rsid w:val="00FD33B5"/>
    <w:rsid w:val="00FE2AB1"/>
    <w:rsid w:val="00FE4895"/>
    <w:rsid w:val="00FE4B43"/>
    <w:rsid w:val="00FE54D5"/>
    <w:rsid w:val="00FF6255"/>
    <w:rsid w:val="00FF6DD5"/>
    <w:rsid w:val="00FF76E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0B227B2"/>
  <w15:docId w15:val="{68C48BC5-96C2-4AAE-A6A5-52752AE01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CC45E7"/>
    <w:pPr>
      <w:keepNext/>
      <w:keepLines/>
      <w:pageBreakBefore/>
      <w:spacing w:afterLines="0"/>
      <w:outlineLvl w:val="0"/>
    </w:pPr>
    <w:rPr>
      <w:rFonts w:eastAsiaTheme="majorEastAsia" w:cstheme="majorBidi"/>
      <w:b/>
      <w:bCs/>
      <w:color w:val="365F91" w:themeColor="accent1" w:themeShade="BF"/>
      <w:sz w:val="40"/>
      <w:szCs w:val="40"/>
      <w:lang w:eastAsia="en-AU"/>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CC45E7"/>
    <w:rPr>
      <w:rFonts w:eastAsiaTheme="majorEastAsia" w:cstheme="majorBidi"/>
      <w:b/>
      <w:bCs/>
      <w:color w:val="365F91" w:themeColor="accent1" w:themeShade="BF"/>
      <w:sz w:val="40"/>
      <w:szCs w:val="40"/>
      <w:lang w:eastAsia="en-AU"/>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15B61"/>
    <w:pPr>
      <w:tabs>
        <w:tab w:val="right" w:pos="9360"/>
      </w:tabs>
      <w:spacing w:before="140" w:afterLines="0"/>
      <w:ind w:right="278" w:firstLine="153"/>
    </w:pPr>
    <w:rPr>
      <w:rFonts w:eastAsia="Times New Roman" w:cs="Arial"/>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000">
      <w:bodyDiv w:val="1"/>
      <w:marLeft w:val="0"/>
      <w:marRight w:val="0"/>
      <w:marTop w:val="0"/>
      <w:marBottom w:val="0"/>
      <w:divBdr>
        <w:top w:val="none" w:sz="0" w:space="0" w:color="auto"/>
        <w:left w:val="none" w:sz="0" w:space="0" w:color="auto"/>
        <w:bottom w:val="none" w:sz="0" w:space="0" w:color="auto"/>
        <w:right w:val="none" w:sz="0" w:space="0" w:color="auto"/>
      </w:divBdr>
    </w:div>
    <w:div w:id="94449676">
      <w:bodyDiv w:val="1"/>
      <w:marLeft w:val="0"/>
      <w:marRight w:val="0"/>
      <w:marTop w:val="0"/>
      <w:marBottom w:val="0"/>
      <w:divBdr>
        <w:top w:val="none" w:sz="0" w:space="0" w:color="auto"/>
        <w:left w:val="none" w:sz="0" w:space="0" w:color="auto"/>
        <w:bottom w:val="none" w:sz="0" w:space="0" w:color="auto"/>
        <w:right w:val="none" w:sz="0" w:space="0" w:color="auto"/>
      </w:divBdr>
    </w:div>
    <w:div w:id="158929881">
      <w:bodyDiv w:val="1"/>
      <w:marLeft w:val="0"/>
      <w:marRight w:val="0"/>
      <w:marTop w:val="0"/>
      <w:marBottom w:val="0"/>
      <w:divBdr>
        <w:top w:val="none" w:sz="0" w:space="0" w:color="auto"/>
        <w:left w:val="none" w:sz="0" w:space="0" w:color="auto"/>
        <w:bottom w:val="none" w:sz="0" w:space="0" w:color="auto"/>
        <w:right w:val="none" w:sz="0" w:space="0" w:color="auto"/>
      </w:divBdr>
    </w:div>
    <w:div w:id="246890864">
      <w:bodyDiv w:val="1"/>
      <w:marLeft w:val="0"/>
      <w:marRight w:val="0"/>
      <w:marTop w:val="0"/>
      <w:marBottom w:val="0"/>
      <w:divBdr>
        <w:top w:val="none" w:sz="0" w:space="0" w:color="auto"/>
        <w:left w:val="none" w:sz="0" w:space="0" w:color="auto"/>
        <w:bottom w:val="none" w:sz="0" w:space="0" w:color="auto"/>
        <w:right w:val="none" w:sz="0" w:space="0" w:color="auto"/>
      </w:divBdr>
    </w:div>
    <w:div w:id="301081848">
      <w:bodyDiv w:val="1"/>
      <w:marLeft w:val="0"/>
      <w:marRight w:val="0"/>
      <w:marTop w:val="0"/>
      <w:marBottom w:val="0"/>
      <w:divBdr>
        <w:top w:val="none" w:sz="0" w:space="0" w:color="auto"/>
        <w:left w:val="none" w:sz="0" w:space="0" w:color="auto"/>
        <w:bottom w:val="none" w:sz="0" w:space="0" w:color="auto"/>
        <w:right w:val="none" w:sz="0" w:space="0" w:color="auto"/>
      </w:divBdr>
    </w:div>
    <w:div w:id="313267615">
      <w:bodyDiv w:val="1"/>
      <w:marLeft w:val="0"/>
      <w:marRight w:val="0"/>
      <w:marTop w:val="0"/>
      <w:marBottom w:val="0"/>
      <w:divBdr>
        <w:top w:val="none" w:sz="0" w:space="0" w:color="auto"/>
        <w:left w:val="none" w:sz="0" w:space="0" w:color="auto"/>
        <w:bottom w:val="none" w:sz="0" w:space="0" w:color="auto"/>
        <w:right w:val="none" w:sz="0" w:space="0" w:color="auto"/>
      </w:divBdr>
    </w:div>
    <w:div w:id="418449244">
      <w:bodyDiv w:val="1"/>
      <w:marLeft w:val="0"/>
      <w:marRight w:val="0"/>
      <w:marTop w:val="0"/>
      <w:marBottom w:val="0"/>
      <w:divBdr>
        <w:top w:val="none" w:sz="0" w:space="0" w:color="auto"/>
        <w:left w:val="none" w:sz="0" w:space="0" w:color="auto"/>
        <w:bottom w:val="none" w:sz="0" w:space="0" w:color="auto"/>
        <w:right w:val="none" w:sz="0" w:space="0" w:color="auto"/>
      </w:divBdr>
    </w:div>
    <w:div w:id="549223959">
      <w:bodyDiv w:val="1"/>
      <w:marLeft w:val="0"/>
      <w:marRight w:val="0"/>
      <w:marTop w:val="0"/>
      <w:marBottom w:val="0"/>
      <w:divBdr>
        <w:top w:val="none" w:sz="0" w:space="0" w:color="auto"/>
        <w:left w:val="none" w:sz="0" w:space="0" w:color="auto"/>
        <w:bottom w:val="none" w:sz="0" w:space="0" w:color="auto"/>
        <w:right w:val="none" w:sz="0" w:space="0" w:color="auto"/>
      </w:divBdr>
    </w:div>
    <w:div w:id="608775039">
      <w:bodyDiv w:val="1"/>
      <w:marLeft w:val="0"/>
      <w:marRight w:val="0"/>
      <w:marTop w:val="0"/>
      <w:marBottom w:val="0"/>
      <w:divBdr>
        <w:top w:val="none" w:sz="0" w:space="0" w:color="auto"/>
        <w:left w:val="none" w:sz="0" w:space="0" w:color="auto"/>
        <w:bottom w:val="none" w:sz="0" w:space="0" w:color="auto"/>
        <w:right w:val="none" w:sz="0" w:space="0" w:color="auto"/>
      </w:divBdr>
    </w:div>
    <w:div w:id="829058478">
      <w:bodyDiv w:val="1"/>
      <w:marLeft w:val="0"/>
      <w:marRight w:val="0"/>
      <w:marTop w:val="0"/>
      <w:marBottom w:val="0"/>
      <w:divBdr>
        <w:top w:val="none" w:sz="0" w:space="0" w:color="auto"/>
        <w:left w:val="none" w:sz="0" w:space="0" w:color="auto"/>
        <w:bottom w:val="none" w:sz="0" w:space="0" w:color="auto"/>
        <w:right w:val="none" w:sz="0" w:space="0" w:color="auto"/>
      </w:divBdr>
    </w:div>
    <w:div w:id="949170556">
      <w:bodyDiv w:val="1"/>
      <w:marLeft w:val="0"/>
      <w:marRight w:val="0"/>
      <w:marTop w:val="0"/>
      <w:marBottom w:val="0"/>
      <w:divBdr>
        <w:top w:val="none" w:sz="0" w:space="0" w:color="auto"/>
        <w:left w:val="none" w:sz="0" w:space="0" w:color="auto"/>
        <w:bottom w:val="none" w:sz="0" w:space="0" w:color="auto"/>
        <w:right w:val="none" w:sz="0" w:space="0" w:color="auto"/>
      </w:divBdr>
    </w:div>
    <w:div w:id="970787930">
      <w:bodyDiv w:val="1"/>
      <w:marLeft w:val="0"/>
      <w:marRight w:val="0"/>
      <w:marTop w:val="0"/>
      <w:marBottom w:val="0"/>
      <w:divBdr>
        <w:top w:val="none" w:sz="0" w:space="0" w:color="auto"/>
        <w:left w:val="none" w:sz="0" w:space="0" w:color="auto"/>
        <w:bottom w:val="none" w:sz="0" w:space="0" w:color="auto"/>
        <w:right w:val="none" w:sz="0" w:space="0" w:color="auto"/>
      </w:divBdr>
    </w:div>
    <w:div w:id="1025979012">
      <w:bodyDiv w:val="1"/>
      <w:marLeft w:val="0"/>
      <w:marRight w:val="0"/>
      <w:marTop w:val="0"/>
      <w:marBottom w:val="0"/>
      <w:divBdr>
        <w:top w:val="none" w:sz="0" w:space="0" w:color="auto"/>
        <w:left w:val="none" w:sz="0" w:space="0" w:color="auto"/>
        <w:bottom w:val="none" w:sz="0" w:space="0" w:color="auto"/>
        <w:right w:val="none" w:sz="0" w:space="0" w:color="auto"/>
      </w:divBdr>
    </w:div>
    <w:div w:id="1050038161">
      <w:bodyDiv w:val="1"/>
      <w:marLeft w:val="0"/>
      <w:marRight w:val="0"/>
      <w:marTop w:val="0"/>
      <w:marBottom w:val="0"/>
      <w:divBdr>
        <w:top w:val="none" w:sz="0" w:space="0" w:color="auto"/>
        <w:left w:val="none" w:sz="0" w:space="0" w:color="auto"/>
        <w:bottom w:val="none" w:sz="0" w:space="0" w:color="auto"/>
        <w:right w:val="none" w:sz="0" w:space="0" w:color="auto"/>
      </w:divBdr>
    </w:div>
    <w:div w:id="1179660248">
      <w:bodyDiv w:val="1"/>
      <w:marLeft w:val="0"/>
      <w:marRight w:val="0"/>
      <w:marTop w:val="0"/>
      <w:marBottom w:val="0"/>
      <w:divBdr>
        <w:top w:val="none" w:sz="0" w:space="0" w:color="auto"/>
        <w:left w:val="none" w:sz="0" w:space="0" w:color="auto"/>
        <w:bottom w:val="none" w:sz="0" w:space="0" w:color="auto"/>
        <w:right w:val="none" w:sz="0" w:space="0" w:color="auto"/>
      </w:divBdr>
    </w:div>
    <w:div w:id="1287158795">
      <w:bodyDiv w:val="1"/>
      <w:marLeft w:val="0"/>
      <w:marRight w:val="0"/>
      <w:marTop w:val="0"/>
      <w:marBottom w:val="0"/>
      <w:divBdr>
        <w:top w:val="none" w:sz="0" w:space="0" w:color="auto"/>
        <w:left w:val="none" w:sz="0" w:space="0" w:color="auto"/>
        <w:bottom w:val="none" w:sz="0" w:space="0" w:color="auto"/>
        <w:right w:val="none" w:sz="0" w:space="0" w:color="auto"/>
      </w:divBdr>
    </w:div>
    <w:div w:id="1321696476">
      <w:bodyDiv w:val="1"/>
      <w:marLeft w:val="0"/>
      <w:marRight w:val="0"/>
      <w:marTop w:val="0"/>
      <w:marBottom w:val="0"/>
      <w:divBdr>
        <w:top w:val="none" w:sz="0" w:space="0" w:color="auto"/>
        <w:left w:val="none" w:sz="0" w:space="0" w:color="auto"/>
        <w:bottom w:val="none" w:sz="0" w:space="0" w:color="auto"/>
        <w:right w:val="none" w:sz="0" w:space="0" w:color="auto"/>
      </w:divBdr>
    </w:div>
    <w:div w:id="1461343327">
      <w:bodyDiv w:val="1"/>
      <w:marLeft w:val="0"/>
      <w:marRight w:val="0"/>
      <w:marTop w:val="0"/>
      <w:marBottom w:val="0"/>
      <w:divBdr>
        <w:top w:val="none" w:sz="0" w:space="0" w:color="auto"/>
        <w:left w:val="none" w:sz="0" w:space="0" w:color="auto"/>
        <w:bottom w:val="none" w:sz="0" w:space="0" w:color="auto"/>
        <w:right w:val="none" w:sz="0" w:space="0" w:color="auto"/>
      </w:divBdr>
    </w:div>
    <w:div w:id="1476679069">
      <w:bodyDiv w:val="1"/>
      <w:marLeft w:val="0"/>
      <w:marRight w:val="0"/>
      <w:marTop w:val="0"/>
      <w:marBottom w:val="0"/>
      <w:divBdr>
        <w:top w:val="none" w:sz="0" w:space="0" w:color="auto"/>
        <w:left w:val="none" w:sz="0" w:space="0" w:color="auto"/>
        <w:bottom w:val="none" w:sz="0" w:space="0" w:color="auto"/>
        <w:right w:val="none" w:sz="0" w:space="0" w:color="auto"/>
      </w:divBdr>
    </w:div>
    <w:div w:id="1536042873">
      <w:bodyDiv w:val="1"/>
      <w:marLeft w:val="0"/>
      <w:marRight w:val="0"/>
      <w:marTop w:val="0"/>
      <w:marBottom w:val="0"/>
      <w:divBdr>
        <w:top w:val="none" w:sz="0" w:space="0" w:color="auto"/>
        <w:left w:val="none" w:sz="0" w:space="0" w:color="auto"/>
        <w:bottom w:val="none" w:sz="0" w:space="0" w:color="auto"/>
        <w:right w:val="none" w:sz="0" w:space="0" w:color="auto"/>
      </w:divBdr>
    </w:div>
    <w:div w:id="1587491300">
      <w:bodyDiv w:val="1"/>
      <w:marLeft w:val="0"/>
      <w:marRight w:val="0"/>
      <w:marTop w:val="0"/>
      <w:marBottom w:val="0"/>
      <w:divBdr>
        <w:top w:val="none" w:sz="0" w:space="0" w:color="auto"/>
        <w:left w:val="none" w:sz="0" w:space="0" w:color="auto"/>
        <w:bottom w:val="none" w:sz="0" w:space="0" w:color="auto"/>
        <w:right w:val="none" w:sz="0" w:space="0" w:color="auto"/>
      </w:divBdr>
    </w:div>
    <w:div w:id="1637181600">
      <w:bodyDiv w:val="1"/>
      <w:marLeft w:val="0"/>
      <w:marRight w:val="0"/>
      <w:marTop w:val="0"/>
      <w:marBottom w:val="0"/>
      <w:divBdr>
        <w:top w:val="none" w:sz="0" w:space="0" w:color="auto"/>
        <w:left w:val="none" w:sz="0" w:space="0" w:color="auto"/>
        <w:bottom w:val="none" w:sz="0" w:space="0" w:color="auto"/>
        <w:right w:val="none" w:sz="0" w:space="0" w:color="auto"/>
      </w:divBdr>
    </w:div>
    <w:div w:id="1662735880">
      <w:bodyDiv w:val="1"/>
      <w:marLeft w:val="0"/>
      <w:marRight w:val="0"/>
      <w:marTop w:val="0"/>
      <w:marBottom w:val="0"/>
      <w:divBdr>
        <w:top w:val="none" w:sz="0" w:space="0" w:color="auto"/>
        <w:left w:val="none" w:sz="0" w:space="0" w:color="auto"/>
        <w:bottom w:val="none" w:sz="0" w:space="0" w:color="auto"/>
        <w:right w:val="none" w:sz="0" w:space="0" w:color="auto"/>
      </w:divBdr>
    </w:div>
    <w:div w:id="1713115194">
      <w:bodyDiv w:val="1"/>
      <w:marLeft w:val="0"/>
      <w:marRight w:val="0"/>
      <w:marTop w:val="0"/>
      <w:marBottom w:val="0"/>
      <w:divBdr>
        <w:top w:val="none" w:sz="0" w:space="0" w:color="auto"/>
        <w:left w:val="none" w:sz="0" w:space="0" w:color="auto"/>
        <w:bottom w:val="none" w:sz="0" w:space="0" w:color="auto"/>
        <w:right w:val="none" w:sz="0" w:space="0" w:color="auto"/>
      </w:divBdr>
    </w:div>
    <w:div w:id="1714308137">
      <w:bodyDiv w:val="1"/>
      <w:marLeft w:val="0"/>
      <w:marRight w:val="0"/>
      <w:marTop w:val="0"/>
      <w:marBottom w:val="0"/>
      <w:divBdr>
        <w:top w:val="none" w:sz="0" w:space="0" w:color="auto"/>
        <w:left w:val="none" w:sz="0" w:space="0" w:color="auto"/>
        <w:bottom w:val="none" w:sz="0" w:space="0" w:color="auto"/>
        <w:right w:val="none" w:sz="0" w:space="0" w:color="auto"/>
      </w:divBdr>
    </w:div>
    <w:div w:id="1960640902">
      <w:bodyDiv w:val="1"/>
      <w:marLeft w:val="0"/>
      <w:marRight w:val="0"/>
      <w:marTop w:val="0"/>
      <w:marBottom w:val="0"/>
      <w:divBdr>
        <w:top w:val="none" w:sz="0" w:space="0" w:color="auto"/>
        <w:left w:val="none" w:sz="0" w:space="0" w:color="auto"/>
        <w:bottom w:val="none" w:sz="0" w:space="0" w:color="auto"/>
        <w:right w:val="none" w:sz="0" w:space="0" w:color="auto"/>
      </w:divBdr>
    </w:div>
    <w:div w:id="207434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hhs.tas.gov.au/tipcu" TargetMode="External"/><Relationship Id="rId22"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B5D62-F0B2-4462-BB74-923383B97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7C6D0A2A.dotm</Template>
  <TotalTime>186</TotalTime>
  <Pages>22</Pages>
  <Words>3951</Words>
  <Characters>22522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26421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Wilson</dc:creator>
  <cp:lastModifiedBy>Wilson, Fiona L (TIPCU)</cp:lastModifiedBy>
  <cp:revision>13</cp:revision>
  <cp:lastPrinted>2018-05-22T02:20:00Z</cp:lastPrinted>
  <dcterms:created xsi:type="dcterms:W3CDTF">2019-01-11T00:34:00Z</dcterms:created>
  <dcterms:modified xsi:type="dcterms:W3CDTF">2019-05-13T23:10:00Z</dcterms:modified>
</cp:coreProperties>
</file>