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316CF" w14:textId="448808D8" w:rsidR="00312C37" w:rsidRPr="00312C37" w:rsidRDefault="0027727D" w:rsidP="00BA56B1">
      <w:pPr>
        <w:pStyle w:val="Heading1"/>
        <w:rPr>
          <w:sz w:val="2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013695" wp14:editId="2EEB8185">
            <wp:simplePos x="0" y="0"/>
            <wp:positionH relativeFrom="page">
              <wp:posOffset>-3175</wp:posOffset>
            </wp:positionH>
            <wp:positionV relativeFrom="page">
              <wp:posOffset>0</wp:posOffset>
            </wp:positionV>
            <wp:extent cx="7562850" cy="10689590"/>
            <wp:effectExtent l="0" t="0" r="0" b="0"/>
            <wp:wrapNone/>
            <wp:docPr id="3" name="Picture 3" descr="Header contains the words: Celebrating the Extraordinary - The Tasmanian Nursing and Midwifery Symposium 2019.&#10;Footer contains the words " title="Header and footer of Abstract Submission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CS_VId_Foot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BE0AE" w14:textId="02DBC7AE" w:rsidR="00F76281" w:rsidRPr="00CF6DB1" w:rsidRDefault="00F76281" w:rsidP="00BA56B1">
      <w:pPr>
        <w:pStyle w:val="Heading1"/>
      </w:pPr>
      <w:r>
        <w:t>ABSTRACT SUBMISSION</w:t>
      </w:r>
    </w:p>
    <w:p w14:paraId="112A6858" w14:textId="77777777" w:rsidR="0027727D" w:rsidRDefault="0027727D" w:rsidP="00C367B5">
      <w:pPr>
        <w:spacing w:after="0" w:line="240" w:lineRule="auto"/>
        <w:ind w:right="-149"/>
        <w:jc w:val="center"/>
        <w:rPr>
          <w:sz w:val="22"/>
        </w:rPr>
      </w:pPr>
    </w:p>
    <w:p w14:paraId="132EAB30" w14:textId="3CC822B6" w:rsidR="00F73B49" w:rsidRPr="00C367B5" w:rsidRDefault="00F73B49" w:rsidP="0027727D">
      <w:pPr>
        <w:spacing w:after="0" w:line="240" w:lineRule="auto"/>
        <w:ind w:right="-149"/>
        <w:rPr>
          <w:sz w:val="22"/>
        </w:rPr>
      </w:pPr>
      <w:r w:rsidRPr="00C367B5">
        <w:rPr>
          <w:sz w:val="22"/>
        </w:rPr>
        <w:t>Please complete all sections of the form and email to</w:t>
      </w:r>
    </w:p>
    <w:p w14:paraId="548CC111" w14:textId="770D4EAD" w:rsidR="006C4BDE" w:rsidRDefault="008938FE" w:rsidP="0027727D">
      <w:pPr>
        <w:spacing w:after="0" w:line="240" w:lineRule="auto"/>
        <w:ind w:right="-149"/>
        <w:rPr>
          <w:b/>
          <w:sz w:val="22"/>
        </w:rPr>
      </w:pPr>
      <w:hyperlink r:id="rId10" w:history="1">
        <w:r w:rsidR="00F73B49" w:rsidRPr="00C367B5">
          <w:rPr>
            <w:rStyle w:val="Hyperlink"/>
            <w:sz w:val="22"/>
          </w:rPr>
          <w:t>naomi@eventsphere.com.au</w:t>
        </w:r>
      </w:hyperlink>
      <w:r w:rsidR="00F73B49" w:rsidRPr="00C367B5">
        <w:rPr>
          <w:sz w:val="22"/>
        </w:rPr>
        <w:t xml:space="preserve">  </w:t>
      </w:r>
      <w:r w:rsidR="00F73B49" w:rsidRPr="00C367B5">
        <w:rPr>
          <w:b/>
          <w:sz w:val="22"/>
        </w:rPr>
        <w:t>no later than 11:59pm Friday 26 October 2018</w:t>
      </w:r>
    </w:p>
    <w:p w14:paraId="25F1E715" w14:textId="77777777" w:rsidR="0027727D" w:rsidRDefault="0027727D" w:rsidP="0027727D">
      <w:pPr>
        <w:spacing w:after="0" w:line="240" w:lineRule="auto"/>
        <w:ind w:right="-149"/>
        <w:rPr>
          <w:b/>
          <w:sz w:val="22"/>
        </w:rPr>
      </w:pPr>
    </w:p>
    <w:p w14:paraId="4C1AB513" w14:textId="77777777" w:rsidR="00207173" w:rsidRPr="00C367B5" w:rsidRDefault="00207173" w:rsidP="00207173">
      <w:pPr>
        <w:spacing w:after="0" w:line="240" w:lineRule="auto"/>
        <w:ind w:right="-149"/>
        <w:rPr>
          <w:sz w:val="22"/>
        </w:rPr>
      </w:pPr>
      <w:r w:rsidRPr="00C367B5">
        <w:rPr>
          <w:sz w:val="22"/>
        </w:rPr>
        <w:t>If you have any questions, please do not hesitate to call Naomi on 0439 336 511.</w:t>
      </w:r>
    </w:p>
    <w:p w14:paraId="259123E4" w14:textId="77777777" w:rsidR="00207173" w:rsidRDefault="00207173" w:rsidP="0027727D">
      <w:pPr>
        <w:spacing w:after="0" w:line="240" w:lineRule="auto"/>
        <w:ind w:right="-149"/>
        <w:rPr>
          <w:b/>
          <w:sz w:val="22"/>
        </w:rPr>
      </w:pPr>
    </w:p>
    <w:p w14:paraId="58E6BFD5" w14:textId="5F2FC803" w:rsidR="0027727D" w:rsidRDefault="0027727D" w:rsidP="0027727D">
      <w:pPr>
        <w:spacing w:after="0" w:line="240" w:lineRule="auto"/>
        <w:ind w:right="-149"/>
        <w:rPr>
          <w:sz w:val="22"/>
        </w:rPr>
      </w:pPr>
      <w:r w:rsidRPr="00C367B5">
        <w:rPr>
          <w:sz w:val="22"/>
        </w:rPr>
        <w:t xml:space="preserve">Your abstract submission must be </w:t>
      </w:r>
      <w:r w:rsidR="00C62EA2">
        <w:rPr>
          <w:sz w:val="22"/>
        </w:rPr>
        <w:t>received</w:t>
      </w:r>
      <w:r w:rsidRPr="00C367B5">
        <w:rPr>
          <w:sz w:val="22"/>
        </w:rPr>
        <w:t xml:space="preserve"> on time, to be considered for the program of the</w:t>
      </w:r>
      <w:r w:rsidR="00AE7C3A">
        <w:rPr>
          <w:sz w:val="22"/>
        </w:rPr>
        <w:br/>
      </w:r>
      <w:hyperlink r:id="rId11" w:history="1">
        <w:r w:rsidRPr="00AE7C3A">
          <w:rPr>
            <w:rStyle w:val="Hyperlink"/>
            <w:sz w:val="22"/>
          </w:rPr>
          <w:t>Tasmanian Nursing and Midwifery Symposium 2019</w:t>
        </w:r>
      </w:hyperlink>
      <w:r w:rsidRPr="00C367B5">
        <w:rPr>
          <w:sz w:val="22"/>
        </w:rPr>
        <w:t>.</w:t>
      </w:r>
      <w:r>
        <w:rPr>
          <w:sz w:val="22"/>
        </w:rPr>
        <w:t xml:space="preserve"> </w:t>
      </w:r>
    </w:p>
    <w:p w14:paraId="46AC9164" w14:textId="77777777" w:rsidR="00F73B49" w:rsidRDefault="00F73B49" w:rsidP="00C367B5">
      <w:pPr>
        <w:spacing w:after="0" w:line="240" w:lineRule="auto"/>
        <w:ind w:right="-149"/>
        <w:rPr>
          <w:sz w:val="22"/>
        </w:rPr>
      </w:pPr>
    </w:p>
    <w:tbl>
      <w:tblPr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132"/>
      </w:tblGrid>
      <w:tr w:rsidR="007A6BC7" w:rsidRPr="007A6BC7" w14:paraId="71F93278" w14:textId="77777777" w:rsidTr="0000479E">
        <w:trPr>
          <w:trHeight w:val="1047"/>
        </w:trPr>
        <w:tc>
          <w:tcPr>
            <w:tcW w:w="10132" w:type="dxa"/>
            <w:tcMar>
              <w:top w:w="28" w:type="dxa"/>
              <w:bottom w:w="28" w:type="dxa"/>
            </w:tcMar>
          </w:tcPr>
          <w:p w14:paraId="61190ED7" w14:textId="195B3A74" w:rsidR="007A6BC7" w:rsidRPr="00BA56B1" w:rsidRDefault="00BA56B1" w:rsidP="00BA56B1">
            <w:pPr>
              <w:pStyle w:val="Heading2"/>
            </w:pPr>
            <w:r w:rsidRPr="00BA56B1">
              <w:t>Presentation Title:</w:t>
            </w:r>
          </w:p>
          <w:p w14:paraId="2DC4CD00" w14:textId="7E217A39" w:rsidR="00BA56B1" w:rsidRPr="007A6BC7" w:rsidRDefault="005042AA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"/>
                  <w:enabled/>
                  <w:calcOnExit w:val="0"/>
                  <w:statusText w:type="text" w:val="Type in the presentation title"/>
                  <w:textInput/>
                </w:ffData>
              </w:fldChar>
            </w:r>
            <w:bookmarkStart w:id="0" w:name="Text1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bookmarkStart w:id="1" w:name="_GoBack"/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bookmarkEnd w:id="1"/>
            <w:r>
              <w:rPr>
                <w:sz w:val="22"/>
              </w:rPr>
              <w:fldChar w:fldCharType="end"/>
            </w:r>
            <w:bookmarkEnd w:id="0"/>
          </w:p>
        </w:tc>
      </w:tr>
      <w:tr w:rsidR="007A6BC7" w:rsidRPr="007A6BC7" w14:paraId="4F55A211" w14:textId="77777777" w:rsidTr="0000479E">
        <w:tc>
          <w:tcPr>
            <w:tcW w:w="10132" w:type="dxa"/>
            <w:tcMar>
              <w:top w:w="28" w:type="dxa"/>
              <w:bottom w:w="28" w:type="dxa"/>
            </w:tcMar>
          </w:tcPr>
          <w:p w14:paraId="2890FB3F" w14:textId="0EC393BB" w:rsidR="00E74322" w:rsidRDefault="00BA56B1" w:rsidP="007A6BC7">
            <w:pPr>
              <w:spacing w:after="0" w:line="240" w:lineRule="auto"/>
              <w:rPr>
                <w:sz w:val="22"/>
              </w:rPr>
            </w:pPr>
            <w:r w:rsidRPr="00BA56B1">
              <w:rPr>
                <w:rStyle w:val="Heading2Char"/>
              </w:rPr>
              <w:t>Symposium Theme</w:t>
            </w:r>
            <w:r>
              <w:rPr>
                <w:sz w:val="22"/>
              </w:rPr>
              <w:t xml:space="preserve"> (please </w:t>
            </w:r>
            <w:r w:rsidRPr="003163E8">
              <w:rPr>
                <w:b/>
                <w:sz w:val="22"/>
              </w:rPr>
              <w:t>check</w:t>
            </w:r>
            <w:r w:rsidR="00E74322" w:rsidRPr="003163E8">
              <w:rPr>
                <w:b/>
                <w:sz w:val="22"/>
              </w:rPr>
              <w:t xml:space="preserve"> one</w:t>
            </w:r>
            <w:r w:rsidRPr="003163E8">
              <w:rPr>
                <w:b/>
                <w:sz w:val="22"/>
              </w:rPr>
              <w:t xml:space="preserve"> box</w:t>
            </w:r>
            <w:r w:rsidR="003163E8" w:rsidRPr="003163E8">
              <w:rPr>
                <w:b/>
                <w:sz w:val="22"/>
              </w:rPr>
              <w:t xml:space="preserve"> only</w:t>
            </w:r>
            <w:r>
              <w:rPr>
                <w:sz w:val="22"/>
              </w:rPr>
              <w:t>)</w:t>
            </w:r>
          </w:p>
          <w:p w14:paraId="77F424A3" w14:textId="77777777" w:rsidR="005042AA" w:rsidRDefault="005042AA" w:rsidP="007A6BC7">
            <w:pPr>
              <w:spacing w:after="0" w:line="240" w:lineRule="auto"/>
              <w:rPr>
                <w:sz w:val="22"/>
              </w:rPr>
            </w:pPr>
          </w:p>
          <w:p w14:paraId="321CDFB1" w14:textId="7100A982" w:rsidR="005042AA" w:rsidRDefault="005042AA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Check1"/>
                  <w:enabled/>
                  <w:calcOnExit w:val="0"/>
                  <w:statusText w:type="text" w:val="Outside the box - extraordinary ideas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sz w:val="22"/>
              </w:rPr>
              <w:instrText xml:space="preserve"> FORMCHECKBOX </w:instrText>
            </w:r>
            <w:r w:rsidR="008938FE">
              <w:rPr>
                <w:sz w:val="22"/>
              </w:rPr>
            </w:r>
            <w:r w:rsidR="008938FE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2"/>
            <w:r>
              <w:rPr>
                <w:sz w:val="22"/>
              </w:rPr>
              <w:t xml:space="preserve"> Outside the box – extraordinary ideas</w:t>
            </w:r>
            <w:r w:rsidR="003163E8">
              <w:rPr>
                <w:sz w:val="22"/>
              </w:rPr>
              <w:t>, or</w:t>
            </w:r>
          </w:p>
          <w:p w14:paraId="44E4D707" w14:textId="4173D62A" w:rsidR="005042AA" w:rsidRDefault="005042AA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rPr>
                <w:sz w:val="22"/>
              </w:rPr>
              <w:instrText xml:space="preserve"> FORMCHECKBOX </w:instrText>
            </w:r>
            <w:r w:rsidR="008938FE">
              <w:rPr>
                <w:sz w:val="22"/>
              </w:rPr>
            </w:r>
            <w:r w:rsidR="008938FE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3"/>
            <w:r>
              <w:rPr>
                <w:sz w:val="22"/>
              </w:rPr>
              <w:t xml:space="preserve"> Two heads are better than one – extraordinary collaboration</w:t>
            </w:r>
            <w:r w:rsidR="003163E8">
              <w:rPr>
                <w:sz w:val="22"/>
              </w:rPr>
              <w:t>, or</w:t>
            </w:r>
          </w:p>
          <w:p w14:paraId="72BD6607" w14:textId="55BF6365" w:rsidR="005042AA" w:rsidRDefault="005042AA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sz w:val="22"/>
              </w:rPr>
              <w:instrText xml:space="preserve"> FORMCHECKBOX </w:instrText>
            </w:r>
            <w:r w:rsidR="008938FE">
              <w:rPr>
                <w:sz w:val="22"/>
              </w:rPr>
            </w:r>
            <w:r w:rsidR="008938FE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4"/>
            <w:r>
              <w:rPr>
                <w:sz w:val="22"/>
              </w:rPr>
              <w:t xml:space="preserve"> </w:t>
            </w:r>
            <w:r w:rsidR="00E96025">
              <w:rPr>
                <w:sz w:val="22"/>
              </w:rPr>
              <w:t xml:space="preserve"> </w:t>
            </w:r>
            <w:r>
              <w:rPr>
                <w:sz w:val="22"/>
              </w:rPr>
              <w:t>An ordinary day – extraordinary stories</w:t>
            </w:r>
            <w:r w:rsidR="003163E8">
              <w:rPr>
                <w:sz w:val="22"/>
              </w:rPr>
              <w:t>.</w:t>
            </w:r>
          </w:p>
          <w:p w14:paraId="00120BA6" w14:textId="77777777" w:rsidR="00BA56B1" w:rsidRPr="007A6BC7" w:rsidRDefault="00BA56B1" w:rsidP="007A6BC7">
            <w:pPr>
              <w:spacing w:after="0" w:line="240" w:lineRule="auto"/>
              <w:rPr>
                <w:sz w:val="22"/>
              </w:rPr>
            </w:pPr>
          </w:p>
        </w:tc>
      </w:tr>
      <w:tr w:rsidR="007A6BC7" w:rsidRPr="007A6BC7" w14:paraId="18B6E33D" w14:textId="77777777" w:rsidTr="0000479E">
        <w:trPr>
          <w:trHeight w:val="1156"/>
        </w:trPr>
        <w:tc>
          <w:tcPr>
            <w:tcW w:w="10132" w:type="dxa"/>
            <w:tcMar>
              <w:top w:w="28" w:type="dxa"/>
              <w:bottom w:w="28" w:type="dxa"/>
            </w:tcMar>
          </w:tcPr>
          <w:p w14:paraId="7E373ECA" w14:textId="77777777" w:rsidR="00BA56B1" w:rsidRDefault="00BA56B1" w:rsidP="00BA56B1">
            <w:pPr>
              <w:pStyle w:val="Heading2"/>
            </w:pPr>
            <w:r>
              <w:t>Authors:</w:t>
            </w:r>
          </w:p>
          <w:p w14:paraId="233739F3" w14:textId="158FBD3A" w:rsidR="00BA56B1" w:rsidRPr="007A6BC7" w:rsidRDefault="0032429D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"/>
                  <w:enabled/>
                  <w:calcOnExit w:val="0"/>
                  <w:statusText w:type="text" w:val="Type in Author's name(s)."/>
                  <w:textInput/>
                </w:ffData>
              </w:fldChar>
            </w:r>
            <w:bookmarkStart w:id="5" w:name="Text2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5"/>
          </w:p>
        </w:tc>
      </w:tr>
      <w:tr w:rsidR="007A6BC7" w:rsidRPr="007A6BC7" w14:paraId="7E7A835A" w14:textId="77777777" w:rsidTr="0000479E">
        <w:trPr>
          <w:trHeight w:val="1072"/>
        </w:trPr>
        <w:tc>
          <w:tcPr>
            <w:tcW w:w="10132" w:type="dxa"/>
            <w:tcMar>
              <w:top w:w="28" w:type="dxa"/>
              <w:bottom w:w="28" w:type="dxa"/>
            </w:tcMar>
          </w:tcPr>
          <w:p w14:paraId="2870B45C" w14:textId="465B133E" w:rsidR="007A6BC7" w:rsidRDefault="00BA56B1" w:rsidP="00BA56B1">
            <w:pPr>
              <w:pStyle w:val="Heading2"/>
            </w:pPr>
            <w:r>
              <w:t>Authors</w:t>
            </w:r>
            <w:r w:rsidR="0032429D">
              <w:t>(s)</w:t>
            </w:r>
            <w:r>
              <w:t xml:space="preserve"> affiliations:</w:t>
            </w:r>
          </w:p>
          <w:p w14:paraId="3B386B56" w14:textId="6BC8C053" w:rsidR="00BA56B1" w:rsidRPr="007A6BC7" w:rsidRDefault="0032429D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3"/>
                  <w:enabled/>
                  <w:calcOnExit w:val="0"/>
                  <w:statusText w:type="text" w:val="Type in Authors(s) affiliations."/>
                  <w:textInput/>
                </w:ffData>
              </w:fldChar>
            </w:r>
            <w:bookmarkStart w:id="6" w:name="Text3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6"/>
          </w:p>
        </w:tc>
      </w:tr>
      <w:tr w:rsidR="007A6BC7" w:rsidRPr="007A6BC7" w14:paraId="5F3B1A71" w14:textId="77777777" w:rsidTr="0000479E">
        <w:trPr>
          <w:trHeight w:val="777"/>
        </w:trPr>
        <w:tc>
          <w:tcPr>
            <w:tcW w:w="10132" w:type="dxa"/>
            <w:tcMar>
              <w:top w:w="28" w:type="dxa"/>
              <w:bottom w:w="28" w:type="dxa"/>
            </w:tcMar>
          </w:tcPr>
          <w:p w14:paraId="265AC96A" w14:textId="03EDB091" w:rsidR="007A6BC7" w:rsidRDefault="00BA56B1" w:rsidP="00BA56B1">
            <w:pPr>
              <w:pStyle w:val="Heading2"/>
            </w:pPr>
            <w:r>
              <w:t>Presenter:</w:t>
            </w:r>
          </w:p>
          <w:p w14:paraId="3D0E0DFB" w14:textId="33761F8D" w:rsidR="00BA56B1" w:rsidRPr="007A6BC7" w:rsidRDefault="0032429D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4"/>
                  <w:enabled/>
                  <w:calcOnExit w:val="0"/>
                  <w:statusText w:type="text" w:val="Type in Presenters details"/>
                  <w:textInput/>
                </w:ffData>
              </w:fldChar>
            </w:r>
            <w:bookmarkStart w:id="7" w:name="Text4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7"/>
          </w:p>
        </w:tc>
      </w:tr>
      <w:tr w:rsidR="007A6BC7" w:rsidRPr="007A6BC7" w14:paraId="31048F13" w14:textId="77777777" w:rsidTr="0000479E">
        <w:trPr>
          <w:trHeight w:val="1783"/>
        </w:trPr>
        <w:tc>
          <w:tcPr>
            <w:tcW w:w="10132" w:type="dxa"/>
            <w:tcMar>
              <w:top w:w="28" w:type="dxa"/>
              <w:bottom w:w="28" w:type="dxa"/>
            </w:tcMar>
          </w:tcPr>
          <w:p w14:paraId="369DCB5C" w14:textId="2C0AA7A1" w:rsidR="00BA56B1" w:rsidRDefault="00BA56B1" w:rsidP="007A6BC7">
            <w:pPr>
              <w:spacing w:after="0" w:line="240" w:lineRule="auto"/>
              <w:rPr>
                <w:sz w:val="22"/>
              </w:rPr>
            </w:pPr>
            <w:r w:rsidRPr="00BA56B1">
              <w:rPr>
                <w:rStyle w:val="Heading2Char"/>
              </w:rPr>
              <w:t>Type of Abstract</w:t>
            </w:r>
            <w:r>
              <w:rPr>
                <w:sz w:val="22"/>
              </w:rPr>
              <w:t xml:space="preserve"> (please check box)</w:t>
            </w:r>
          </w:p>
          <w:p w14:paraId="0FCFA690" w14:textId="77777777" w:rsidR="0032429D" w:rsidRDefault="0032429D" w:rsidP="007A6BC7">
            <w:pPr>
              <w:spacing w:after="0" w:line="240" w:lineRule="auto"/>
              <w:rPr>
                <w:sz w:val="22"/>
              </w:rPr>
            </w:pPr>
          </w:p>
          <w:p w14:paraId="5902BBDF" w14:textId="77777777" w:rsidR="0032429D" w:rsidRDefault="0032429D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>
              <w:rPr>
                <w:sz w:val="22"/>
              </w:rPr>
              <w:instrText xml:space="preserve"> FORMCHECKBOX </w:instrText>
            </w:r>
            <w:r w:rsidR="008938FE">
              <w:rPr>
                <w:sz w:val="22"/>
              </w:rPr>
            </w:r>
            <w:r w:rsidR="008938FE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8"/>
            <w:r>
              <w:rPr>
                <w:sz w:val="22"/>
              </w:rPr>
              <w:t xml:space="preserve"> Presentation (15 minutes + 5 minutes Q &amp; A)</w:t>
            </w:r>
          </w:p>
          <w:p w14:paraId="1B44735E" w14:textId="77777777" w:rsidR="0032429D" w:rsidRDefault="0032429D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"/>
            <w:r>
              <w:rPr>
                <w:sz w:val="22"/>
              </w:rPr>
              <w:instrText xml:space="preserve"> FORMCHECKBOX </w:instrText>
            </w:r>
            <w:r w:rsidR="008938FE">
              <w:rPr>
                <w:sz w:val="22"/>
              </w:rPr>
            </w:r>
            <w:r w:rsidR="008938FE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bookmarkEnd w:id="9"/>
            <w:r>
              <w:rPr>
                <w:sz w:val="22"/>
              </w:rPr>
              <w:t xml:space="preserve"> Other – please specify below</w:t>
            </w:r>
          </w:p>
          <w:p w14:paraId="79724D18" w14:textId="2E21AD79" w:rsidR="0032429D" w:rsidRPr="007A6BC7" w:rsidRDefault="0032429D" w:rsidP="0032429D">
            <w:pPr>
              <w:tabs>
                <w:tab w:val="left" w:pos="375"/>
              </w:tabs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ab/>
            </w:r>
            <w:r>
              <w:rPr>
                <w:sz w:val="22"/>
              </w:rPr>
              <w:fldChar w:fldCharType="begin">
                <w:ffData>
                  <w:name w:val="Text5"/>
                  <w:enabled/>
                  <w:calcOnExit w:val="0"/>
                  <w:statusText w:type="text" w:val="If you have check 'other' under the Type of Abstract Heading, then please provide details of the type of the other type of abstract."/>
                  <w:textInput/>
                </w:ffData>
              </w:fldChar>
            </w:r>
            <w:bookmarkStart w:id="10" w:name="Text5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0"/>
          </w:p>
        </w:tc>
      </w:tr>
      <w:tr w:rsidR="00BA56B1" w:rsidRPr="007A6BC7" w14:paraId="4478C55B" w14:textId="77777777" w:rsidTr="0000479E">
        <w:trPr>
          <w:trHeight w:val="9489"/>
        </w:trPr>
        <w:tc>
          <w:tcPr>
            <w:tcW w:w="10132" w:type="dxa"/>
            <w:tcMar>
              <w:top w:w="28" w:type="dxa"/>
              <w:bottom w:w="28" w:type="dxa"/>
            </w:tcMar>
          </w:tcPr>
          <w:p w14:paraId="7E744629" w14:textId="77777777" w:rsidR="00BA56B1" w:rsidRDefault="00BA56B1" w:rsidP="007A6BC7">
            <w:pPr>
              <w:spacing w:after="0" w:line="240" w:lineRule="auto"/>
              <w:rPr>
                <w:sz w:val="22"/>
              </w:rPr>
            </w:pPr>
            <w:r w:rsidRPr="00BA56B1">
              <w:rPr>
                <w:rStyle w:val="Heading2Char"/>
              </w:rPr>
              <w:lastRenderedPageBreak/>
              <w:t>Abstract</w:t>
            </w:r>
            <w:r>
              <w:rPr>
                <w:sz w:val="22"/>
              </w:rPr>
              <w:t xml:space="preserve"> (250-300)</w:t>
            </w:r>
          </w:p>
          <w:p w14:paraId="611D84B4" w14:textId="2C4EBB84" w:rsidR="00BA56B1" w:rsidRDefault="0032429D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6"/>
                  <w:enabled/>
                  <w:calcOnExit w:val="0"/>
                  <w:statusText w:type="text" w:val="Type in your abstract.  It may contain from 250 to 300 words."/>
                  <w:textInput/>
                </w:ffData>
              </w:fldChar>
            </w:r>
            <w:bookmarkStart w:id="11" w:name="Text6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1"/>
          </w:p>
        </w:tc>
      </w:tr>
      <w:tr w:rsidR="00BA56B1" w:rsidRPr="007A6BC7" w14:paraId="2F5C62AF" w14:textId="77777777" w:rsidTr="0000479E">
        <w:trPr>
          <w:trHeight w:val="4323"/>
        </w:trPr>
        <w:tc>
          <w:tcPr>
            <w:tcW w:w="10132" w:type="dxa"/>
            <w:tcMar>
              <w:top w:w="28" w:type="dxa"/>
              <w:bottom w:w="28" w:type="dxa"/>
            </w:tcMar>
          </w:tcPr>
          <w:p w14:paraId="4DB4848F" w14:textId="214E50EC" w:rsidR="00BA56B1" w:rsidRDefault="00BA56B1" w:rsidP="00BA56B1">
            <w:pPr>
              <w:pStyle w:val="Heading2"/>
            </w:pPr>
            <w:r>
              <w:t>References:</w:t>
            </w:r>
          </w:p>
          <w:p w14:paraId="4AE431EE" w14:textId="470A3853" w:rsidR="00BA56B1" w:rsidRDefault="0032429D" w:rsidP="007A6B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7"/>
                  <w:enabled/>
                  <w:calcOnExit w:val="0"/>
                  <w:statusText w:type="text" w:val="Type in references"/>
                  <w:textInput/>
                </w:ffData>
              </w:fldChar>
            </w:r>
            <w:bookmarkStart w:id="12" w:name="Text7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12"/>
          </w:p>
        </w:tc>
      </w:tr>
    </w:tbl>
    <w:p w14:paraId="76A43CE2" w14:textId="77777777" w:rsidR="007A6BC7" w:rsidRPr="00C367B5" w:rsidRDefault="007A6BC7" w:rsidP="003255C2">
      <w:pPr>
        <w:spacing w:after="0" w:line="240" w:lineRule="auto"/>
        <w:ind w:right="-149"/>
        <w:rPr>
          <w:sz w:val="22"/>
        </w:rPr>
      </w:pPr>
    </w:p>
    <w:sectPr w:rsidR="007A6BC7" w:rsidRPr="00C367B5" w:rsidSect="0027727D">
      <w:headerReference w:type="default" r:id="rId12"/>
      <w:footerReference w:type="default" r:id="rId13"/>
      <w:pgSz w:w="11900" w:h="16840" w:code="9"/>
      <w:pgMar w:top="966" w:right="992" w:bottom="1276" w:left="992" w:header="567" w:footer="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0F3C6" w14:textId="77777777" w:rsidR="003163E8" w:rsidRDefault="003163E8" w:rsidP="00AB373E">
      <w:r>
        <w:separator/>
      </w:r>
    </w:p>
  </w:endnote>
  <w:endnote w:type="continuationSeparator" w:id="0">
    <w:p w14:paraId="54E5191D" w14:textId="77777777" w:rsidR="003163E8" w:rsidRDefault="003163E8" w:rsidP="00AB3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466015"/>
      <w:docPartObj>
        <w:docPartGallery w:val="Page Numbers (Bottom of Page)"/>
        <w:docPartUnique/>
      </w:docPartObj>
    </w:sdtPr>
    <w:sdtEndPr>
      <w:rPr>
        <w:rFonts w:ascii="Gill Sans MT" w:hAnsi="Gill Sans MT"/>
        <w:sz w:val="16"/>
        <w:szCs w:val="16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Gill Sans MT" w:hAnsi="Gill Sans MT"/>
            <w:sz w:val="16"/>
            <w:szCs w:val="16"/>
          </w:rPr>
        </w:sdtEndPr>
        <w:sdtContent>
          <w:p w14:paraId="473113B9" w14:textId="77777777" w:rsidR="003163E8" w:rsidRPr="00E96025" w:rsidRDefault="00E96025" w:rsidP="00E96025">
            <w:pPr>
              <w:pStyle w:val="Footer"/>
              <w:tabs>
                <w:tab w:val="clear" w:pos="8640"/>
                <w:tab w:val="left" w:pos="0"/>
                <w:tab w:val="right" w:pos="10065"/>
              </w:tabs>
              <w:rPr>
                <w:rFonts w:ascii="Gill Sans MT" w:hAnsi="Gill Sans MT"/>
                <w:sz w:val="16"/>
                <w:szCs w:val="16"/>
              </w:rPr>
            </w:pPr>
            <w:r w:rsidRPr="00AE7C3A">
              <w:rPr>
                <w:rFonts w:ascii="Gill Sans MT" w:hAnsi="Gill Sans MT"/>
                <w:sz w:val="20"/>
                <w:szCs w:val="20"/>
              </w:rPr>
              <w:t>Conference website:</w:t>
            </w:r>
            <w:r w:rsidRPr="00AE7C3A">
              <w:rPr>
                <w:sz w:val="20"/>
                <w:szCs w:val="20"/>
              </w:rPr>
              <w:t xml:space="preserve"> </w:t>
            </w:r>
            <w:r w:rsidRPr="00AE7C3A">
              <w:rPr>
                <w:rFonts w:ascii="Gill Sans MT" w:hAnsi="Gill Sans MT"/>
                <w:sz w:val="20"/>
                <w:szCs w:val="20"/>
              </w:rPr>
              <w:t>www.dhhs.tas.gov.au/tnmw_symposium</w:t>
            </w:r>
            <w:r>
              <w:tab/>
            </w:r>
            <w:r w:rsidR="003163E8" w:rsidRPr="00AE7C3A">
              <w:rPr>
                <w:rFonts w:ascii="Gill Sans MT" w:hAnsi="Gill Sans MT"/>
                <w:sz w:val="20"/>
                <w:szCs w:val="16"/>
              </w:rPr>
              <w:t xml:space="preserve">Page </w:t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fldChar w:fldCharType="begin"/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instrText xml:space="preserve"> PAGE </w:instrText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fldChar w:fldCharType="separate"/>
            </w:r>
            <w:r w:rsidR="008938FE">
              <w:rPr>
                <w:rFonts w:ascii="Gill Sans MT" w:hAnsi="Gill Sans MT"/>
                <w:bCs/>
                <w:noProof/>
                <w:sz w:val="20"/>
                <w:szCs w:val="16"/>
              </w:rPr>
              <w:t>2</w:t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fldChar w:fldCharType="end"/>
            </w:r>
            <w:r w:rsidR="003163E8" w:rsidRPr="00AE7C3A">
              <w:rPr>
                <w:rFonts w:ascii="Gill Sans MT" w:hAnsi="Gill Sans MT"/>
                <w:sz w:val="20"/>
                <w:szCs w:val="16"/>
              </w:rPr>
              <w:t xml:space="preserve"> of </w:t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fldChar w:fldCharType="begin"/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instrText xml:space="preserve"> NUMPAGES  </w:instrText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fldChar w:fldCharType="separate"/>
            </w:r>
            <w:r w:rsidR="008938FE">
              <w:rPr>
                <w:rFonts w:ascii="Gill Sans MT" w:hAnsi="Gill Sans MT"/>
                <w:bCs/>
                <w:noProof/>
                <w:sz w:val="20"/>
                <w:szCs w:val="16"/>
              </w:rPr>
              <w:t>2</w:t>
            </w:r>
            <w:r w:rsidR="003163E8" w:rsidRPr="00AE7C3A">
              <w:rPr>
                <w:rFonts w:ascii="Gill Sans MT" w:hAnsi="Gill Sans MT"/>
                <w:bCs/>
                <w:sz w:val="20"/>
                <w:szCs w:val="16"/>
              </w:rPr>
              <w:fldChar w:fldCharType="end"/>
            </w:r>
          </w:p>
        </w:sdtContent>
      </w:sdt>
    </w:sdtContent>
  </w:sdt>
  <w:p w14:paraId="64FBE692" w14:textId="270C6A14" w:rsidR="003163E8" w:rsidRPr="003B1806" w:rsidRDefault="003163E8" w:rsidP="003B1806">
    <w:pPr>
      <w:pStyle w:val="Footer"/>
      <w:tabs>
        <w:tab w:val="clear" w:pos="4320"/>
        <w:tab w:val="clear" w:pos="8640"/>
        <w:tab w:val="right" w:pos="9916"/>
      </w:tabs>
      <w:rPr>
        <w:rFonts w:ascii="Gill Sans MT" w:hAnsi="Gill Sans MT"/>
        <w:color w:val="FFFFFF" w:themeColor="background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CF6EC" w14:textId="77777777" w:rsidR="003163E8" w:rsidRDefault="003163E8" w:rsidP="00AB373E">
      <w:r>
        <w:separator/>
      </w:r>
    </w:p>
  </w:footnote>
  <w:footnote w:type="continuationSeparator" w:id="0">
    <w:p w14:paraId="4C28F098" w14:textId="77777777" w:rsidR="003163E8" w:rsidRDefault="003163E8" w:rsidP="00AB3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7FC1C" w14:textId="43D38EA6" w:rsidR="003163E8" w:rsidRDefault="003163E8" w:rsidP="00DA1BF9">
    <w:pPr>
      <w:pStyle w:val="Heading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328B2"/>
    <w:multiLevelType w:val="hybridMultilevel"/>
    <w:tmpl w:val="ECBC79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E75CDB"/>
    <w:multiLevelType w:val="hybridMultilevel"/>
    <w:tmpl w:val="9D3A2332"/>
    <w:lvl w:ilvl="0" w:tplc="6CC42ED4">
      <w:start w:val="8"/>
      <w:numFmt w:val="bullet"/>
      <w:lvlText w:val="-"/>
      <w:lvlJc w:val="left"/>
      <w:pPr>
        <w:ind w:left="1080" w:hanging="360"/>
      </w:pPr>
      <w:rPr>
        <w:rFonts w:ascii="Gill Sans MT" w:eastAsia="Times New Roman" w:hAnsi="Gill Sans MT" w:cs="Times New Roman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81867"/>
    <w:multiLevelType w:val="hybridMultilevel"/>
    <w:tmpl w:val="B96859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E6EE2"/>
    <w:multiLevelType w:val="hybridMultilevel"/>
    <w:tmpl w:val="42E835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1289B"/>
    <w:multiLevelType w:val="hybridMultilevel"/>
    <w:tmpl w:val="C9A8D070"/>
    <w:lvl w:ilvl="0" w:tplc="091CCB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92418"/>
    <w:multiLevelType w:val="hybridMultilevel"/>
    <w:tmpl w:val="548E55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61131"/>
    <w:multiLevelType w:val="hybridMultilevel"/>
    <w:tmpl w:val="879615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51175"/>
    <w:multiLevelType w:val="multilevel"/>
    <w:tmpl w:val="CFB04B40"/>
    <w:lvl w:ilvl="0">
      <w:start w:val="1"/>
      <w:numFmt w:val="bullet"/>
      <w:lvlText w:val=""/>
      <w:lvlJc w:val="left"/>
      <w:pPr>
        <w:tabs>
          <w:tab w:val="num" w:pos="596"/>
        </w:tabs>
        <w:ind w:left="596" w:hanging="45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Arial" w:hAnsi="Arial" w:cs="Times New Roman" w:hint="default"/>
      </w:rPr>
    </w:lvl>
    <w:lvl w:ilvl="2">
      <w:start w:val="1"/>
      <w:numFmt w:val="none"/>
      <w:lvlText w:val=""/>
      <w:lvlJc w:val="left"/>
      <w:pPr>
        <w:tabs>
          <w:tab w:val="num" w:pos="794"/>
        </w:tabs>
        <w:ind w:left="907" w:hanging="453"/>
      </w:pPr>
    </w:lvl>
    <w:lvl w:ilvl="3">
      <w:start w:val="1"/>
      <w:numFmt w:val="none"/>
      <w:lvlText w:val=""/>
      <w:lvlJc w:val="left"/>
      <w:pPr>
        <w:tabs>
          <w:tab w:val="num" w:pos="454"/>
        </w:tabs>
        <w:ind w:left="454" w:hanging="454"/>
      </w:pPr>
    </w:lvl>
    <w:lvl w:ilvl="4">
      <w:start w:val="1"/>
      <w:numFmt w:val="non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8">
    <w:nsid w:val="30EF6F4F"/>
    <w:multiLevelType w:val="hybridMultilevel"/>
    <w:tmpl w:val="E20A1644"/>
    <w:lvl w:ilvl="0" w:tplc="92C401DE">
      <w:start w:val="1"/>
      <w:numFmt w:val="bullet"/>
      <w:lvlText w:val=""/>
      <w:lvlJc w:val="left"/>
      <w:pPr>
        <w:tabs>
          <w:tab w:val="num" w:pos="-57"/>
        </w:tabs>
        <w:ind w:left="-57" w:firstLine="47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201EA7"/>
    <w:multiLevelType w:val="hybridMultilevel"/>
    <w:tmpl w:val="4858D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EA5696"/>
    <w:multiLevelType w:val="hybridMultilevel"/>
    <w:tmpl w:val="22CA25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552AED"/>
    <w:multiLevelType w:val="hybridMultilevel"/>
    <w:tmpl w:val="1286FD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E456ECB"/>
    <w:multiLevelType w:val="hybridMultilevel"/>
    <w:tmpl w:val="79E001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14926EA"/>
    <w:multiLevelType w:val="hybridMultilevel"/>
    <w:tmpl w:val="AECA1E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A761B"/>
    <w:multiLevelType w:val="hybridMultilevel"/>
    <w:tmpl w:val="821863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B2B4FEC"/>
    <w:multiLevelType w:val="hybridMultilevel"/>
    <w:tmpl w:val="D092F22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1AB28AD"/>
    <w:multiLevelType w:val="hybridMultilevel"/>
    <w:tmpl w:val="588661B0"/>
    <w:lvl w:ilvl="0" w:tplc="091CCB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484A44"/>
    <w:multiLevelType w:val="hybridMultilevel"/>
    <w:tmpl w:val="8ED030C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8005D20"/>
    <w:multiLevelType w:val="hybridMultilevel"/>
    <w:tmpl w:val="E84E8CE6"/>
    <w:lvl w:ilvl="0" w:tplc="6CC42ED4">
      <w:start w:val="8"/>
      <w:numFmt w:val="bullet"/>
      <w:lvlText w:val="-"/>
      <w:lvlJc w:val="left"/>
      <w:pPr>
        <w:ind w:left="1080" w:hanging="360"/>
      </w:pPr>
      <w:rPr>
        <w:rFonts w:ascii="Gill Sans MT" w:eastAsia="Times New Roman" w:hAnsi="Gill Sans MT" w:cs="Times New Roman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DD36E97"/>
    <w:multiLevelType w:val="multilevel"/>
    <w:tmpl w:val="0C207A9A"/>
    <w:lvl w:ilvl="0">
      <w:start w:val="1"/>
      <w:numFmt w:val="bullet"/>
      <w:pStyle w:val="ListBullet"/>
      <w:lvlText w:val=""/>
      <w:lvlJc w:val="left"/>
      <w:pPr>
        <w:tabs>
          <w:tab w:val="num" w:pos="596"/>
        </w:tabs>
        <w:ind w:left="596" w:hanging="454"/>
      </w:pPr>
      <w:rPr>
        <w:rFonts w:ascii="Wingdings" w:hAnsi="Wingdings" w:hint="default"/>
      </w:rPr>
    </w:lvl>
    <w:lvl w:ilvl="1">
      <w:start w:val="1"/>
      <w:numFmt w:val="bullet"/>
      <w:pStyle w:val="Listdashlevel2"/>
      <w:lvlText w:val="–"/>
      <w:lvlJc w:val="left"/>
      <w:pPr>
        <w:tabs>
          <w:tab w:val="num" w:pos="907"/>
        </w:tabs>
        <w:ind w:left="907" w:hanging="453"/>
      </w:pPr>
      <w:rPr>
        <w:rFonts w:ascii="Arial" w:hAnsi="Arial" w:cs="Times New Roman" w:hint="default"/>
      </w:rPr>
    </w:lvl>
    <w:lvl w:ilvl="2">
      <w:start w:val="1"/>
      <w:numFmt w:val="none"/>
      <w:lvlText w:val=""/>
      <w:lvlJc w:val="left"/>
      <w:pPr>
        <w:tabs>
          <w:tab w:val="num" w:pos="794"/>
        </w:tabs>
        <w:ind w:left="907" w:hanging="453"/>
      </w:pPr>
    </w:lvl>
    <w:lvl w:ilvl="3">
      <w:start w:val="1"/>
      <w:numFmt w:val="none"/>
      <w:lvlText w:val=""/>
      <w:lvlJc w:val="left"/>
      <w:pPr>
        <w:tabs>
          <w:tab w:val="num" w:pos="454"/>
        </w:tabs>
        <w:ind w:left="454" w:hanging="454"/>
      </w:pPr>
    </w:lvl>
    <w:lvl w:ilvl="4">
      <w:start w:val="1"/>
      <w:numFmt w:val="non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20">
    <w:nsid w:val="7E0858F7"/>
    <w:multiLevelType w:val="hybridMultilevel"/>
    <w:tmpl w:val="7A1C0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10"/>
  </w:num>
  <w:num w:numId="7">
    <w:abstractNumId w:val="6"/>
  </w:num>
  <w:num w:numId="8">
    <w:abstractNumId w:val="13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8"/>
  </w:num>
  <w:num w:numId="14">
    <w:abstractNumId w:val="9"/>
  </w:num>
  <w:num w:numId="15">
    <w:abstractNumId w:val="1"/>
  </w:num>
  <w:num w:numId="16">
    <w:abstractNumId w:val="20"/>
  </w:num>
  <w:num w:numId="17">
    <w:abstractNumId w:val="2"/>
  </w:num>
  <w:num w:numId="18">
    <w:abstractNumId w:val="17"/>
  </w:num>
  <w:num w:numId="19">
    <w:abstractNumId w:val="15"/>
  </w:num>
  <w:num w:numId="20">
    <w:abstractNumId w:val="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BBVG5dEQMKE1s3mhNYH7seCxa2k=" w:salt="tahWAJv/8tpuDbqe82bHyg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B5"/>
    <w:rsid w:val="00003712"/>
    <w:rsid w:val="0000479E"/>
    <w:rsid w:val="00017FF2"/>
    <w:rsid w:val="000452C0"/>
    <w:rsid w:val="00063AD7"/>
    <w:rsid w:val="00066EE5"/>
    <w:rsid w:val="00076BAB"/>
    <w:rsid w:val="00080855"/>
    <w:rsid w:val="0008357E"/>
    <w:rsid w:val="00087340"/>
    <w:rsid w:val="000A55F2"/>
    <w:rsid w:val="000A6997"/>
    <w:rsid w:val="000B2F0C"/>
    <w:rsid w:val="000C2C13"/>
    <w:rsid w:val="000D04F4"/>
    <w:rsid w:val="000D63B0"/>
    <w:rsid w:val="000F18B1"/>
    <w:rsid w:val="000F3B87"/>
    <w:rsid w:val="000F4ED1"/>
    <w:rsid w:val="00114D28"/>
    <w:rsid w:val="001251C0"/>
    <w:rsid w:val="00147881"/>
    <w:rsid w:val="001621AF"/>
    <w:rsid w:val="00176124"/>
    <w:rsid w:val="00176BB7"/>
    <w:rsid w:val="00176F0E"/>
    <w:rsid w:val="0018796A"/>
    <w:rsid w:val="00192B93"/>
    <w:rsid w:val="0019534E"/>
    <w:rsid w:val="001A012F"/>
    <w:rsid w:val="001C39D8"/>
    <w:rsid w:val="001C412C"/>
    <w:rsid w:val="001D3D82"/>
    <w:rsid w:val="001E1297"/>
    <w:rsid w:val="001F1895"/>
    <w:rsid w:val="00202058"/>
    <w:rsid w:val="002043CA"/>
    <w:rsid w:val="00207173"/>
    <w:rsid w:val="00210218"/>
    <w:rsid w:val="00227A1B"/>
    <w:rsid w:val="00257232"/>
    <w:rsid w:val="00263B85"/>
    <w:rsid w:val="002739CD"/>
    <w:rsid w:val="00274D35"/>
    <w:rsid w:val="0027727D"/>
    <w:rsid w:val="00277EDC"/>
    <w:rsid w:val="00286A49"/>
    <w:rsid w:val="002B230B"/>
    <w:rsid w:val="002D0DA3"/>
    <w:rsid w:val="002D3936"/>
    <w:rsid w:val="002D5A99"/>
    <w:rsid w:val="002E13C2"/>
    <w:rsid w:val="002F7E47"/>
    <w:rsid w:val="00312266"/>
    <w:rsid w:val="00312C37"/>
    <w:rsid w:val="00313D7C"/>
    <w:rsid w:val="003163E8"/>
    <w:rsid w:val="00320CF3"/>
    <w:rsid w:val="0032429D"/>
    <w:rsid w:val="003255C2"/>
    <w:rsid w:val="0036348C"/>
    <w:rsid w:val="003708B5"/>
    <w:rsid w:val="003825AE"/>
    <w:rsid w:val="00382F35"/>
    <w:rsid w:val="003834F2"/>
    <w:rsid w:val="0038689F"/>
    <w:rsid w:val="00391DBB"/>
    <w:rsid w:val="003B0AE2"/>
    <w:rsid w:val="003B1806"/>
    <w:rsid w:val="003C05AF"/>
    <w:rsid w:val="003D63E8"/>
    <w:rsid w:val="003E3821"/>
    <w:rsid w:val="003E7CAD"/>
    <w:rsid w:val="003F4B2D"/>
    <w:rsid w:val="00411D88"/>
    <w:rsid w:val="00413553"/>
    <w:rsid w:val="00421796"/>
    <w:rsid w:val="004229B2"/>
    <w:rsid w:val="004278D4"/>
    <w:rsid w:val="004302A6"/>
    <w:rsid w:val="004554A4"/>
    <w:rsid w:val="004605DD"/>
    <w:rsid w:val="0046220D"/>
    <w:rsid w:val="00483640"/>
    <w:rsid w:val="00491A11"/>
    <w:rsid w:val="004B22F8"/>
    <w:rsid w:val="004C49DD"/>
    <w:rsid w:val="004D2248"/>
    <w:rsid w:val="004D390A"/>
    <w:rsid w:val="004E2398"/>
    <w:rsid w:val="004E602F"/>
    <w:rsid w:val="005042AA"/>
    <w:rsid w:val="005230AC"/>
    <w:rsid w:val="00525E2C"/>
    <w:rsid w:val="0053001F"/>
    <w:rsid w:val="00532BA3"/>
    <w:rsid w:val="005331EB"/>
    <w:rsid w:val="00534293"/>
    <w:rsid w:val="005404C7"/>
    <w:rsid w:val="00540BA5"/>
    <w:rsid w:val="00566675"/>
    <w:rsid w:val="005726FF"/>
    <w:rsid w:val="0057552C"/>
    <w:rsid w:val="005764B5"/>
    <w:rsid w:val="00576DE4"/>
    <w:rsid w:val="00586916"/>
    <w:rsid w:val="00590EA1"/>
    <w:rsid w:val="00596D64"/>
    <w:rsid w:val="005A5F9F"/>
    <w:rsid w:val="005B12C6"/>
    <w:rsid w:val="005B354B"/>
    <w:rsid w:val="005B55DF"/>
    <w:rsid w:val="005B5C21"/>
    <w:rsid w:val="005C5F11"/>
    <w:rsid w:val="005D3149"/>
    <w:rsid w:val="005E186C"/>
    <w:rsid w:val="005E26DB"/>
    <w:rsid w:val="005F10ED"/>
    <w:rsid w:val="0060101A"/>
    <w:rsid w:val="00601A40"/>
    <w:rsid w:val="00610A1C"/>
    <w:rsid w:val="006132FE"/>
    <w:rsid w:val="00615926"/>
    <w:rsid w:val="00617A21"/>
    <w:rsid w:val="00622E86"/>
    <w:rsid w:val="006321DE"/>
    <w:rsid w:val="00635DA5"/>
    <w:rsid w:val="00653C55"/>
    <w:rsid w:val="00653C9A"/>
    <w:rsid w:val="00661C73"/>
    <w:rsid w:val="0066298A"/>
    <w:rsid w:val="00665D8B"/>
    <w:rsid w:val="00670669"/>
    <w:rsid w:val="0067208F"/>
    <w:rsid w:val="00675811"/>
    <w:rsid w:val="00683911"/>
    <w:rsid w:val="00683A70"/>
    <w:rsid w:val="00690B64"/>
    <w:rsid w:val="00692105"/>
    <w:rsid w:val="006B0706"/>
    <w:rsid w:val="006C4BDE"/>
    <w:rsid w:val="006D45B6"/>
    <w:rsid w:val="006E09E4"/>
    <w:rsid w:val="006E1F60"/>
    <w:rsid w:val="006E4EDD"/>
    <w:rsid w:val="0070103C"/>
    <w:rsid w:val="00703413"/>
    <w:rsid w:val="00703A77"/>
    <w:rsid w:val="00720B35"/>
    <w:rsid w:val="00756DC5"/>
    <w:rsid w:val="00764A3E"/>
    <w:rsid w:val="007722E1"/>
    <w:rsid w:val="00775D6B"/>
    <w:rsid w:val="00777758"/>
    <w:rsid w:val="00787997"/>
    <w:rsid w:val="0079107D"/>
    <w:rsid w:val="00795E88"/>
    <w:rsid w:val="007A39EA"/>
    <w:rsid w:val="007A6BC7"/>
    <w:rsid w:val="007B4D76"/>
    <w:rsid w:val="007C0BC7"/>
    <w:rsid w:val="007C5446"/>
    <w:rsid w:val="007F066C"/>
    <w:rsid w:val="008343E2"/>
    <w:rsid w:val="00835745"/>
    <w:rsid w:val="00840212"/>
    <w:rsid w:val="00840764"/>
    <w:rsid w:val="00844E29"/>
    <w:rsid w:val="00854CB1"/>
    <w:rsid w:val="00874925"/>
    <w:rsid w:val="0088113E"/>
    <w:rsid w:val="00890A25"/>
    <w:rsid w:val="008931FB"/>
    <w:rsid w:val="008938FE"/>
    <w:rsid w:val="00893A2F"/>
    <w:rsid w:val="008B3F4D"/>
    <w:rsid w:val="008B794A"/>
    <w:rsid w:val="008D1083"/>
    <w:rsid w:val="008D56E4"/>
    <w:rsid w:val="008E15EB"/>
    <w:rsid w:val="008E1FAA"/>
    <w:rsid w:val="009201E0"/>
    <w:rsid w:val="00921568"/>
    <w:rsid w:val="0093164A"/>
    <w:rsid w:val="00936271"/>
    <w:rsid w:val="00951043"/>
    <w:rsid w:val="00951778"/>
    <w:rsid w:val="00952AFF"/>
    <w:rsid w:val="00961BF4"/>
    <w:rsid w:val="00964D2E"/>
    <w:rsid w:val="009A7E44"/>
    <w:rsid w:val="009D488B"/>
    <w:rsid w:val="009D499A"/>
    <w:rsid w:val="009E4F39"/>
    <w:rsid w:val="009F35D7"/>
    <w:rsid w:val="00A1001C"/>
    <w:rsid w:val="00A207C0"/>
    <w:rsid w:val="00A224F1"/>
    <w:rsid w:val="00A24DBD"/>
    <w:rsid w:val="00A37589"/>
    <w:rsid w:val="00A50D99"/>
    <w:rsid w:val="00A50DDF"/>
    <w:rsid w:val="00A5271B"/>
    <w:rsid w:val="00A57108"/>
    <w:rsid w:val="00A659BD"/>
    <w:rsid w:val="00A65B89"/>
    <w:rsid w:val="00A803BC"/>
    <w:rsid w:val="00A9686A"/>
    <w:rsid w:val="00AA4F7E"/>
    <w:rsid w:val="00AA5789"/>
    <w:rsid w:val="00AA646B"/>
    <w:rsid w:val="00AA67A9"/>
    <w:rsid w:val="00AB373E"/>
    <w:rsid w:val="00AE7C3A"/>
    <w:rsid w:val="00AF4766"/>
    <w:rsid w:val="00B04C98"/>
    <w:rsid w:val="00B07703"/>
    <w:rsid w:val="00B17857"/>
    <w:rsid w:val="00B33385"/>
    <w:rsid w:val="00B53A2D"/>
    <w:rsid w:val="00B55213"/>
    <w:rsid w:val="00B71AB7"/>
    <w:rsid w:val="00B73CAF"/>
    <w:rsid w:val="00B90EC6"/>
    <w:rsid w:val="00BA56B1"/>
    <w:rsid w:val="00BA7D18"/>
    <w:rsid w:val="00BB09C1"/>
    <w:rsid w:val="00BB5CB5"/>
    <w:rsid w:val="00BB7388"/>
    <w:rsid w:val="00BE4D92"/>
    <w:rsid w:val="00BF33C5"/>
    <w:rsid w:val="00C142E1"/>
    <w:rsid w:val="00C16939"/>
    <w:rsid w:val="00C23F12"/>
    <w:rsid w:val="00C31F7E"/>
    <w:rsid w:val="00C36635"/>
    <w:rsid w:val="00C367B5"/>
    <w:rsid w:val="00C37A7A"/>
    <w:rsid w:val="00C4417B"/>
    <w:rsid w:val="00C51FB9"/>
    <w:rsid w:val="00C62EA2"/>
    <w:rsid w:val="00C663C0"/>
    <w:rsid w:val="00C77A73"/>
    <w:rsid w:val="00C863B6"/>
    <w:rsid w:val="00C864A2"/>
    <w:rsid w:val="00C93FB3"/>
    <w:rsid w:val="00C961C2"/>
    <w:rsid w:val="00CB4466"/>
    <w:rsid w:val="00CC186F"/>
    <w:rsid w:val="00CD15D2"/>
    <w:rsid w:val="00CD1EF2"/>
    <w:rsid w:val="00CD3AB1"/>
    <w:rsid w:val="00CD3B6E"/>
    <w:rsid w:val="00CF1697"/>
    <w:rsid w:val="00CF3A9B"/>
    <w:rsid w:val="00CF484F"/>
    <w:rsid w:val="00D01C27"/>
    <w:rsid w:val="00D0472E"/>
    <w:rsid w:val="00D05BF1"/>
    <w:rsid w:val="00D06B21"/>
    <w:rsid w:val="00D21B29"/>
    <w:rsid w:val="00D249D8"/>
    <w:rsid w:val="00D275DE"/>
    <w:rsid w:val="00D464D8"/>
    <w:rsid w:val="00D57950"/>
    <w:rsid w:val="00D824C0"/>
    <w:rsid w:val="00D85D34"/>
    <w:rsid w:val="00DA1BF9"/>
    <w:rsid w:val="00DA348C"/>
    <w:rsid w:val="00DB1C55"/>
    <w:rsid w:val="00E24F6A"/>
    <w:rsid w:val="00E278C3"/>
    <w:rsid w:val="00E30655"/>
    <w:rsid w:val="00E3436A"/>
    <w:rsid w:val="00E34D0F"/>
    <w:rsid w:val="00E35912"/>
    <w:rsid w:val="00E37491"/>
    <w:rsid w:val="00E44BCB"/>
    <w:rsid w:val="00E53C67"/>
    <w:rsid w:val="00E61062"/>
    <w:rsid w:val="00E65353"/>
    <w:rsid w:val="00E74322"/>
    <w:rsid w:val="00E766BE"/>
    <w:rsid w:val="00E85664"/>
    <w:rsid w:val="00E916CB"/>
    <w:rsid w:val="00E96025"/>
    <w:rsid w:val="00EA028D"/>
    <w:rsid w:val="00EB0DAE"/>
    <w:rsid w:val="00EC40B4"/>
    <w:rsid w:val="00ED2796"/>
    <w:rsid w:val="00ED75E9"/>
    <w:rsid w:val="00ED7CB0"/>
    <w:rsid w:val="00EE0D3D"/>
    <w:rsid w:val="00EE28BF"/>
    <w:rsid w:val="00EE575E"/>
    <w:rsid w:val="00EF0A11"/>
    <w:rsid w:val="00EF0F2D"/>
    <w:rsid w:val="00EF4A2F"/>
    <w:rsid w:val="00F139F3"/>
    <w:rsid w:val="00F2262E"/>
    <w:rsid w:val="00F25039"/>
    <w:rsid w:val="00F30B92"/>
    <w:rsid w:val="00F31568"/>
    <w:rsid w:val="00F42F40"/>
    <w:rsid w:val="00F60C86"/>
    <w:rsid w:val="00F66706"/>
    <w:rsid w:val="00F73B49"/>
    <w:rsid w:val="00F76281"/>
    <w:rsid w:val="00F82A43"/>
    <w:rsid w:val="00F93EA8"/>
    <w:rsid w:val="00FA0052"/>
    <w:rsid w:val="00FA0F5B"/>
    <w:rsid w:val="00FA1941"/>
    <w:rsid w:val="00FB231D"/>
    <w:rsid w:val="00FC49C4"/>
    <w:rsid w:val="00FC72B5"/>
    <w:rsid w:val="00FE2C74"/>
    <w:rsid w:val="00FE3658"/>
    <w:rsid w:val="00FE7790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9484C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73E"/>
    <w:pPr>
      <w:spacing w:after="140" w:line="300" w:lineRule="atLeast"/>
    </w:pPr>
    <w:rPr>
      <w:rFonts w:ascii="Gill Sans MT" w:eastAsia="Times New Roman" w:hAnsi="Gill Sans MT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A56B1"/>
    <w:pPr>
      <w:autoSpaceDE w:val="0"/>
      <w:autoSpaceDN w:val="0"/>
      <w:adjustRightInd w:val="0"/>
      <w:ind w:right="-149"/>
      <w:outlineLvl w:val="0"/>
    </w:pPr>
    <w:rPr>
      <w:rFonts w:cs="GillSansMT-Identity-H"/>
      <w:color w:val="005A96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BA56B1"/>
    <w:pPr>
      <w:spacing w:after="0" w:line="240" w:lineRule="auto"/>
      <w:outlineLvl w:val="1"/>
    </w:pPr>
    <w:rPr>
      <w:b/>
    </w:rPr>
  </w:style>
  <w:style w:type="paragraph" w:styleId="Heading3">
    <w:name w:val="heading 3"/>
    <w:basedOn w:val="NormalWeb"/>
    <w:next w:val="Normal"/>
    <w:link w:val="Heading3Char"/>
    <w:unhideWhenUsed/>
    <w:qFormat/>
    <w:locked/>
    <w:rsid w:val="00540BA5"/>
    <w:pPr>
      <w:jc w:val="left"/>
      <w:outlineLvl w:val="2"/>
    </w:pPr>
    <w:rPr>
      <w:rFonts w:cs="Arial"/>
      <w:color w:val="326295"/>
      <w:sz w:val="26"/>
      <w:szCs w:val="44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40BA5"/>
    <w:pPr>
      <w:keepNext/>
      <w:spacing w:before="240" w:after="60"/>
      <w:outlineLvl w:val="3"/>
    </w:pPr>
    <w:rPr>
      <w:rFonts w:eastAsia="MS Mincho"/>
      <w:b/>
      <w:bCs/>
      <w:color w:val="326295"/>
      <w:sz w:val="28"/>
      <w:szCs w:val="28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C39D8"/>
    <w:pPr>
      <w:spacing w:before="240" w:after="60"/>
      <w:outlineLvl w:val="6"/>
    </w:pPr>
    <w:rPr>
      <w:rFonts w:ascii="Calibri" w:eastAsia="MS Mincho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C39D8"/>
    <w:pPr>
      <w:spacing w:before="240" w:after="60"/>
      <w:outlineLvl w:val="7"/>
    </w:pPr>
    <w:rPr>
      <w:rFonts w:ascii="Calibri" w:eastAsia="MS Mincho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HeaderChar">
    <w:name w:val="Header Char"/>
    <w:link w:val="Header"/>
    <w:locked/>
    <w:rsid w:val="00BA7D1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FooterChar">
    <w:name w:val="Footer Char"/>
    <w:link w:val="Footer"/>
    <w:uiPriority w:val="99"/>
    <w:locked/>
    <w:rsid w:val="00BA7D18"/>
    <w:rPr>
      <w:rFonts w:cs="Times New Roman"/>
    </w:rPr>
  </w:style>
  <w:style w:type="paragraph" w:styleId="NormalWeb">
    <w:name w:val="Normal (Web)"/>
    <w:basedOn w:val="Normal"/>
    <w:uiPriority w:val="99"/>
    <w:rsid w:val="00C663C0"/>
    <w:pPr>
      <w:spacing w:after="210" w:line="210" w:lineRule="atLeast"/>
      <w:jc w:val="both"/>
    </w:pPr>
    <w:rPr>
      <w:sz w:val="17"/>
      <w:szCs w:val="17"/>
    </w:rPr>
  </w:style>
  <w:style w:type="paragraph" w:styleId="ListBullet">
    <w:name w:val="List Bullet"/>
    <w:basedOn w:val="Normal"/>
    <w:uiPriority w:val="99"/>
    <w:unhideWhenUsed/>
    <w:rsid w:val="00EF0F2D"/>
    <w:pPr>
      <w:numPr>
        <w:numId w:val="3"/>
      </w:numPr>
      <w:tabs>
        <w:tab w:val="clear" w:pos="596"/>
      </w:tabs>
      <w:spacing w:after="0" w:line="240" w:lineRule="auto"/>
      <w:ind w:left="360" w:hanging="360"/>
    </w:pPr>
    <w:rPr>
      <w:rFonts w:ascii="Cambria" w:eastAsia="Calibri" w:hAnsi="Cambria"/>
      <w:lang w:eastAsia="en-US"/>
    </w:rPr>
  </w:style>
  <w:style w:type="paragraph" w:customStyle="1" w:styleId="Listdashlevel2">
    <w:name w:val="List dash (level 2)"/>
    <w:basedOn w:val="Normal"/>
    <w:rsid w:val="00EF0F2D"/>
    <w:pPr>
      <w:numPr>
        <w:ilvl w:val="1"/>
        <w:numId w:val="3"/>
      </w:numPr>
      <w:tabs>
        <w:tab w:val="clear" w:pos="907"/>
      </w:tabs>
      <w:spacing w:after="0" w:line="240" w:lineRule="auto"/>
      <w:ind w:left="1080" w:hanging="360"/>
    </w:pPr>
    <w:rPr>
      <w:rFonts w:ascii="Cambria" w:eastAsia="Calibri" w:hAnsi="Cambria"/>
      <w:lang w:eastAsia="en-US"/>
    </w:rPr>
  </w:style>
  <w:style w:type="character" w:styleId="Hyperlink">
    <w:name w:val="Hyperlink"/>
    <w:uiPriority w:val="99"/>
    <w:unhideWhenUsed/>
    <w:rsid w:val="00EF0F2D"/>
    <w:rPr>
      <w:color w:val="0000FF"/>
      <w:u w:val="single"/>
    </w:rPr>
  </w:style>
  <w:style w:type="character" w:customStyle="1" w:styleId="Heading1Char">
    <w:name w:val="Heading 1 Char"/>
    <w:link w:val="Heading1"/>
    <w:rsid w:val="00BA56B1"/>
    <w:rPr>
      <w:rFonts w:ascii="Gill Sans MT" w:eastAsia="Times New Roman" w:hAnsi="Gill Sans MT" w:cs="GillSansMT-Identity-H"/>
      <w:color w:val="005A96"/>
      <w:sz w:val="36"/>
      <w:szCs w:val="36"/>
    </w:rPr>
  </w:style>
  <w:style w:type="character" w:customStyle="1" w:styleId="Heading2Char">
    <w:name w:val="Heading 2 Char"/>
    <w:link w:val="Heading2"/>
    <w:rsid w:val="00BA56B1"/>
    <w:rPr>
      <w:rFonts w:ascii="Gill Sans MT" w:eastAsia="Times New Roman" w:hAnsi="Gill Sans MT"/>
      <w:b/>
      <w:sz w:val="24"/>
      <w:szCs w:val="24"/>
    </w:rPr>
  </w:style>
  <w:style w:type="character" w:customStyle="1" w:styleId="Heading3Char">
    <w:name w:val="Heading 3 Char"/>
    <w:link w:val="Heading3"/>
    <w:rsid w:val="00540BA5"/>
    <w:rPr>
      <w:rFonts w:ascii="Gill Sans MT" w:eastAsia="Times New Roman" w:hAnsi="Gill Sans MT" w:cs="Arial"/>
      <w:color w:val="326295"/>
      <w:sz w:val="26"/>
      <w:szCs w:val="44"/>
    </w:rPr>
  </w:style>
  <w:style w:type="character" w:customStyle="1" w:styleId="Heading7Char">
    <w:name w:val="Heading 7 Char"/>
    <w:link w:val="Heading7"/>
    <w:semiHidden/>
    <w:rsid w:val="001C39D8"/>
    <w:rPr>
      <w:rFonts w:ascii="Calibri" w:eastAsia="MS Mincho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1C39D8"/>
    <w:rPr>
      <w:rFonts w:ascii="Calibri" w:eastAsia="MS Mincho" w:hAnsi="Calibri" w:cs="Times New Roman"/>
      <w:i/>
      <w:iCs/>
      <w:sz w:val="24"/>
      <w:szCs w:val="24"/>
    </w:rPr>
  </w:style>
  <w:style w:type="paragraph" w:customStyle="1" w:styleId="TableHeadingWhite">
    <w:name w:val="Table Heading White"/>
    <w:basedOn w:val="Normal"/>
    <w:link w:val="TableHeadingWhiteChar"/>
    <w:qFormat/>
    <w:rsid w:val="000B2F0C"/>
    <w:pPr>
      <w:framePr w:hSpace="180" w:wrap="around" w:vAnchor="text" w:hAnchor="text" w:x="46" w:y="1"/>
      <w:spacing w:after="0"/>
      <w:suppressOverlap/>
    </w:pPr>
    <w:rPr>
      <w:b/>
      <w:color w:val="FFFFFF"/>
    </w:rPr>
  </w:style>
  <w:style w:type="paragraph" w:customStyle="1" w:styleId="TableHeadingBlack">
    <w:name w:val="Table Heading Black"/>
    <w:basedOn w:val="Normal"/>
    <w:link w:val="TableHeadingBlackChar"/>
    <w:qFormat/>
    <w:rsid w:val="000B2F0C"/>
    <w:pPr>
      <w:framePr w:hSpace="180" w:wrap="around" w:vAnchor="text" w:hAnchor="text" w:x="46" w:y="1"/>
      <w:spacing w:before="60" w:after="60"/>
      <w:suppressOverlap/>
    </w:pPr>
    <w:rPr>
      <w:b/>
      <w:bCs/>
      <w:szCs w:val="22"/>
    </w:rPr>
  </w:style>
  <w:style w:type="character" w:customStyle="1" w:styleId="TableHeadingWhiteChar">
    <w:name w:val="Table Heading White Char"/>
    <w:link w:val="TableHeadingWhite"/>
    <w:rsid w:val="000B2F0C"/>
    <w:rPr>
      <w:rFonts w:ascii="Gill Sans MT" w:eastAsia="Times New Roman" w:hAnsi="Gill Sans MT"/>
      <w:b/>
      <w:color w:val="FFFFFF"/>
      <w:sz w:val="24"/>
      <w:szCs w:val="24"/>
    </w:rPr>
  </w:style>
  <w:style w:type="paragraph" w:customStyle="1" w:styleId="TableNarration">
    <w:name w:val="Table Narration"/>
    <w:basedOn w:val="Normal"/>
    <w:link w:val="TableNarrationChar"/>
    <w:qFormat/>
    <w:rsid w:val="000B2F0C"/>
    <w:pPr>
      <w:framePr w:hSpace="180" w:wrap="around" w:vAnchor="text" w:hAnchor="text" w:x="46" w:y="1"/>
      <w:spacing w:before="60" w:after="60" w:line="240" w:lineRule="auto"/>
      <w:suppressOverlap/>
    </w:pPr>
    <w:rPr>
      <w:sz w:val="18"/>
      <w:szCs w:val="18"/>
    </w:rPr>
  </w:style>
  <w:style w:type="character" w:customStyle="1" w:styleId="TableHeadingBlackChar">
    <w:name w:val="Table Heading Black Char"/>
    <w:link w:val="TableHeadingBlack"/>
    <w:rsid w:val="000B2F0C"/>
    <w:rPr>
      <w:rFonts w:ascii="Gill Sans MT" w:eastAsia="Times New Roman" w:hAnsi="Gill Sans MT"/>
      <w:b/>
      <w:bCs/>
      <w:sz w:val="24"/>
    </w:rPr>
  </w:style>
  <w:style w:type="character" w:customStyle="1" w:styleId="Heading4Char">
    <w:name w:val="Heading 4 Char"/>
    <w:link w:val="Heading4"/>
    <w:rsid w:val="00540BA5"/>
    <w:rPr>
      <w:rFonts w:ascii="Gill Sans MT" w:eastAsia="MS Mincho" w:hAnsi="Gill Sans MT"/>
      <w:b/>
      <w:bCs/>
      <w:color w:val="326295"/>
      <w:sz w:val="28"/>
      <w:szCs w:val="28"/>
    </w:rPr>
  </w:style>
  <w:style w:type="character" w:customStyle="1" w:styleId="TableNarrationChar">
    <w:name w:val="Table Narration Char"/>
    <w:link w:val="TableNarration"/>
    <w:rsid w:val="000B2F0C"/>
    <w:rPr>
      <w:rFonts w:ascii="Gill Sans MT" w:eastAsia="Times New Roman" w:hAnsi="Gill Sans MT"/>
      <w:sz w:val="18"/>
      <w:szCs w:val="18"/>
    </w:rPr>
  </w:style>
  <w:style w:type="paragraph" w:customStyle="1" w:styleId="TableNormal1">
    <w:name w:val="Table Normal1"/>
    <w:basedOn w:val="Normal"/>
    <w:link w:val="NormalTableChar"/>
    <w:qFormat/>
    <w:rsid w:val="000B2F0C"/>
    <w:pPr>
      <w:spacing w:after="0" w:line="240" w:lineRule="auto"/>
    </w:pPr>
  </w:style>
  <w:style w:type="character" w:styleId="PageNumber">
    <w:name w:val="page number"/>
    <w:rsid w:val="004E2398"/>
  </w:style>
  <w:style w:type="character" w:customStyle="1" w:styleId="NormalTableChar">
    <w:name w:val="Normal Table Char"/>
    <w:link w:val="TableNormal1"/>
    <w:rsid w:val="000B2F0C"/>
    <w:rPr>
      <w:rFonts w:ascii="Gill Sans MT" w:eastAsia="Times New Roman" w:hAnsi="Gill Sans MT"/>
      <w:sz w:val="24"/>
      <w:szCs w:val="24"/>
    </w:rPr>
  </w:style>
  <w:style w:type="paragraph" w:styleId="FootnoteText">
    <w:name w:val="footnote text"/>
    <w:basedOn w:val="Normal"/>
    <w:link w:val="FootnoteTextChar"/>
    <w:rsid w:val="00720B35"/>
    <w:pPr>
      <w:spacing w:after="0" w:line="240" w:lineRule="auto"/>
    </w:pPr>
    <w:rPr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720B35"/>
    <w:rPr>
      <w:rFonts w:ascii="Gill Sans MT" w:eastAsia="Times New Roman" w:hAnsi="Gill Sans MT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F4766"/>
    <w:pPr>
      <w:spacing w:after="120" w:line="240" w:lineRule="auto"/>
      <w:ind w:left="720"/>
      <w:contextualSpacing/>
    </w:pPr>
    <w:rPr>
      <w:sz w:val="22"/>
      <w:lang w:eastAsia="en-US"/>
    </w:rPr>
  </w:style>
  <w:style w:type="character" w:styleId="FootnoteReference">
    <w:name w:val="footnote reference"/>
    <w:uiPriority w:val="99"/>
    <w:semiHidden/>
    <w:unhideWhenUsed/>
    <w:rsid w:val="0053001F"/>
    <w:rPr>
      <w:vertAlign w:val="superscript"/>
    </w:rPr>
  </w:style>
  <w:style w:type="paragraph" w:styleId="BodyTextIndent2">
    <w:name w:val="Body Text Indent 2"/>
    <w:basedOn w:val="Normal"/>
    <w:link w:val="BodyTextIndent2Char"/>
    <w:rsid w:val="0053001F"/>
    <w:pPr>
      <w:spacing w:after="120" w:line="240" w:lineRule="auto"/>
      <w:ind w:left="175"/>
      <w:jc w:val="right"/>
    </w:pPr>
    <w:rPr>
      <w:b/>
      <w:sz w:val="22"/>
      <w:lang w:eastAsia="en-US"/>
    </w:rPr>
  </w:style>
  <w:style w:type="character" w:customStyle="1" w:styleId="BodyTextIndent2Char">
    <w:name w:val="Body Text Indent 2 Char"/>
    <w:link w:val="BodyTextIndent2"/>
    <w:rsid w:val="0053001F"/>
    <w:rPr>
      <w:rFonts w:ascii="Gill Sans MT" w:eastAsia="Times New Roman" w:hAnsi="Gill Sans MT"/>
      <w:b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A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1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1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1F7E"/>
    <w:rPr>
      <w:rFonts w:ascii="Gill Sans MT" w:eastAsia="Times New Roman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F7E"/>
    <w:rPr>
      <w:rFonts w:ascii="Gill Sans MT" w:eastAsia="Times New Roman" w:hAnsi="Gill Sans MT"/>
      <w:b/>
      <w:bCs/>
    </w:rPr>
  </w:style>
  <w:style w:type="table" w:styleId="TableGrid">
    <w:name w:val="Table Grid"/>
    <w:basedOn w:val="TableNormal"/>
    <w:locked/>
    <w:rsid w:val="00187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locked/>
    <w:rsid w:val="00187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7432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73E"/>
    <w:pPr>
      <w:spacing w:after="140" w:line="300" w:lineRule="atLeast"/>
    </w:pPr>
    <w:rPr>
      <w:rFonts w:ascii="Gill Sans MT" w:eastAsia="Times New Roman" w:hAnsi="Gill Sans MT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A56B1"/>
    <w:pPr>
      <w:autoSpaceDE w:val="0"/>
      <w:autoSpaceDN w:val="0"/>
      <w:adjustRightInd w:val="0"/>
      <w:ind w:right="-149"/>
      <w:outlineLvl w:val="0"/>
    </w:pPr>
    <w:rPr>
      <w:rFonts w:cs="GillSansMT-Identity-H"/>
      <w:color w:val="005A96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BA56B1"/>
    <w:pPr>
      <w:spacing w:after="0" w:line="240" w:lineRule="auto"/>
      <w:outlineLvl w:val="1"/>
    </w:pPr>
    <w:rPr>
      <w:b/>
    </w:rPr>
  </w:style>
  <w:style w:type="paragraph" w:styleId="Heading3">
    <w:name w:val="heading 3"/>
    <w:basedOn w:val="NormalWeb"/>
    <w:next w:val="Normal"/>
    <w:link w:val="Heading3Char"/>
    <w:unhideWhenUsed/>
    <w:qFormat/>
    <w:locked/>
    <w:rsid w:val="00540BA5"/>
    <w:pPr>
      <w:jc w:val="left"/>
      <w:outlineLvl w:val="2"/>
    </w:pPr>
    <w:rPr>
      <w:rFonts w:cs="Arial"/>
      <w:color w:val="326295"/>
      <w:sz w:val="26"/>
      <w:szCs w:val="44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40BA5"/>
    <w:pPr>
      <w:keepNext/>
      <w:spacing w:before="240" w:after="60"/>
      <w:outlineLvl w:val="3"/>
    </w:pPr>
    <w:rPr>
      <w:rFonts w:eastAsia="MS Mincho"/>
      <w:b/>
      <w:bCs/>
      <w:color w:val="326295"/>
      <w:sz w:val="28"/>
      <w:szCs w:val="28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C39D8"/>
    <w:pPr>
      <w:spacing w:before="240" w:after="60"/>
      <w:outlineLvl w:val="6"/>
    </w:pPr>
    <w:rPr>
      <w:rFonts w:ascii="Calibri" w:eastAsia="MS Mincho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C39D8"/>
    <w:pPr>
      <w:spacing w:before="240" w:after="60"/>
      <w:outlineLvl w:val="7"/>
    </w:pPr>
    <w:rPr>
      <w:rFonts w:ascii="Calibri" w:eastAsia="MS Mincho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HeaderChar">
    <w:name w:val="Header Char"/>
    <w:link w:val="Header"/>
    <w:locked/>
    <w:rsid w:val="00BA7D1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FooterChar">
    <w:name w:val="Footer Char"/>
    <w:link w:val="Footer"/>
    <w:uiPriority w:val="99"/>
    <w:locked/>
    <w:rsid w:val="00BA7D18"/>
    <w:rPr>
      <w:rFonts w:cs="Times New Roman"/>
    </w:rPr>
  </w:style>
  <w:style w:type="paragraph" w:styleId="NormalWeb">
    <w:name w:val="Normal (Web)"/>
    <w:basedOn w:val="Normal"/>
    <w:uiPriority w:val="99"/>
    <w:rsid w:val="00C663C0"/>
    <w:pPr>
      <w:spacing w:after="210" w:line="210" w:lineRule="atLeast"/>
      <w:jc w:val="both"/>
    </w:pPr>
    <w:rPr>
      <w:sz w:val="17"/>
      <w:szCs w:val="17"/>
    </w:rPr>
  </w:style>
  <w:style w:type="paragraph" w:styleId="ListBullet">
    <w:name w:val="List Bullet"/>
    <w:basedOn w:val="Normal"/>
    <w:uiPriority w:val="99"/>
    <w:unhideWhenUsed/>
    <w:rsid w:val="00EF0F2D"/>
    <w:pPr>
      <w:numPr>
        <w:numId w:val="3"/>
      </w:numPr>
      <w:tabs>
        <w:tab w:val="clear" w:pos="596"/>
      </w:tabs>
      <w:spacing w:after="0" w:line="240" w:lineRule="auto"/>
      <w:ind w:left="360" w:hanging="360"/>
    </w:pPr>
    <w:rPr>
      <w:rFonts w:ascii="Cambria" w:eastAsia="Calibri" w:hAnsi="Cambria"/>
      <w:lang w:eastAsia="en-US"/>
    </w:rPr>
  </w:style>
  <w:style w:type="paragraph" w:customStyle="1" w:styleId="Listdashlevel2">
    <w:name w:val="List dash (level 2)"/>
    <w:basedOn w:val="Normal"/>
    <w:rsid w:val="00EF0F2D"/>
    <w:pPr>
      <w:numPr>
        <w:ilvl w:val="1"/>
        <w:numId w:val="3"/>
      </w:numPr>
      <w:tabs>
        <w:tab w:val="clear" w:pos="907"/>
      </w:tabs>
      <w:spacing w:after="0" w:line="240" w:lineRule="auto"/>
      <w:ind w:left="1080" w:hanging="360"/>
    </w:pPr>
    <w:rPr>
      <w:rFonts w:ascii="Cambria" w:eastAsia="Calibri" w:hAnsi="Cambria"/>
      <w:lang w:eastAsia="en-US"/>
    </w:rPr>
  </w:style>
  <w:style w:type="character" w:styleId="Hyperlink">
    <w:name w:val="Hyperlink"/>
    <w:uiPriority w:val="99"/>
    <w:unhideWhenUsed/>
    <w:rsid w:val="00EF0F2D"/>
    <w:rPr>
      <w:color w:val="0000FF"/>
      <w:u w:val="single"/>
    </w:rPr>
  </w:style>
  <w:style w:type="character" w:customStyle="1" w:styleId="Heading1Char">
    <w:name w:val="Heading 1 Char"/>
    <w:link w:val="Heading1"/>
    <w:rsid w:val="00BA56B1"/>
    <w:rPr>
      <w:rFonts w:ascii="Gill Sans MT" w:eastAsia="Times New Roman" w:hAnsi="Gill Sans MT" w:cs="GillSansMT-Identity-H"/>
      <w:color w:val="005A96"/>
      <w:sz w:val="36"/>
      <w:szCs w:val="36"/>
    </w:rPr>
  </w:style>
  <w:style w:type="character" w:customStyle="1" w:styleId="Heading2Char">
    <w:name w:val="Heading 2 Char"/>
    <w:link w:val="Heading2"/>
    <w:rsid w:val="00BA56B1"/>
    <w:rPr>
      <w:rFonts w:ascii="Gill Sans MT" w:eastAsia="Times New Roman" w:hAnsi="Gill Sans MT"/>
      <w:b/>
      <w:sz w:val="24"/>
      <w:szCs w:val="24"/>
    </w:rPr>
  </w:style>
  <w:style w:type="character" w:customStyle="1" w:styleId="Heading3Char">
    <w:name w:val="Heading 3 Char"/>
    <w:link w:val="Heading3"/>
    <w:rsid w:val="00540BA5"/>
    <w:rPr>
      <w:rFonts w:ascii="Gill Sans MT" w:eastAsia="Times New Roman" w:hAnsi="Gill Sans MT" w:cs="Arial"/>
      <w:color w:val="326295"/>
      <w:sz w:val="26"/>
      <w:szCs w:val="44"/>
    </w:rPr>
  </w:style>
  <w:style w:type="character" w:customStyle="1" w:styleId="Heading7Char">
    <w:name w:val="Heading 7 Char"/>
    <w:link w:val="Heading7"/>
    <w:semiHidden/>
    <w:rsid w:val="001C39D8"/>
    <w:rPr>
      <w:rFonts w:ascii="Calibri" w:eastAsia="MS Mincho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1C39D8"/>
    <w:rPr>
      <w:rFonts w:ascii="Calibri" w:eastAsia="MS Mincho" w:hAnsi="Calibri" w:cs="Times New Roman"/>
      <w:i/>
      <w:iCs/>
      <w:sz w:val="24"/>
      <w:szCs w:val="24"/>
    </w:rPr>
  </w:style>
  <w:style w:type="paragraph" w:customStyle="1" w:styleId="TableHeadingWhite">
    <w:name w:val="Table Heading White"/>
    <w:basedOn w:val="Normal"/>
    <w:link w:val="TableHeadingWhiteChar"/>
    <w:qFormat/>
    <w:rsid w:val="000B2F0C"/>
    <w:pPr>
      <w:framePr w:hSpace="180" w:wrap="around" w:vAnchor="text" w:hAnchor="text" w:x="46" w:y="1"/>
      <w:spacing w:after="0"/>
      <w:suppressOverlap/>
    </w:pPr>
    <w:rPr>
      <w:b/>
      <w:color w:val="FFFFFF"/>
    </w:rPr>
  </w:style>
  <w:style w:type="paragraph" w:customStyle="1" w:styleId="TableHeadingBlack">
    <w:name w:val="Table Heading Black"/>
    <w:basedOn w:val="Normal"/>
    <w:link w:val="TableHeadingBlackChar"/>
    <w:qFormat/>
    <w:rsid w:val="000B2F0C"/>
    <w:pPr>
      <w:framePr w:hSpace="180" w:wrap="around" w:vAnchor="text" w:hAnchor="text" w:x="46" w:y="1"/>
      <w:spacing w:before="60" w:after="60"/>
      <w:suppressOverlap/>
    </w:pPr>
    <w:rPr>
      <w:b/>
      <w:bCs/>
      <w:szCs w:val="22"/>
    </w:rPr>
  </w:style>
  <w:style w:type="character" w:customStyle="1" w:styleId="TableHeadingWhiteChar">
    <w:name w:val="Table Heading White Char"/>
    <w:link w:val="TableHeadingWhite"/>
    <w:rsid w:val="000B2F0C"/>
    <w:rPr>
      <w:rFonts w:ascii="Gill Sans MT" w:eastAsia="Times New Roman" w:hAnsi="Gill Sans MT"/>
      <w:b/>
      <w:color w:val="FFFFFF"/>
      <w:sz w:val="24"/>
      <w:szCs w:val="24"/>
    </w:rPr>
  </w:style>
  <w:style w:type="paragraph" w:customStyle="1" w:styleId="TableNarration">
    <w:name w:val="Table Narration"/>
    <w:basedOn w:val="Normal"/>
    <w:link w:val="TableNarrationChar"/>
    <w:qFormat/>
    <w:rsid w:val="000B2F0C"/>
    <w:pPr>
      <w:framePr w:hSpace="180" w:wrap="around" w:vAnchor="text" w:hAnchor="text" w:x="46" w:y="1"/>
      <w:spacing w:before="60" w:after="60" w:line="240" w:lineRule="auto"/>
      <w:suppressOverlap/>
    </w:pPr>
    <w:rPr>
      <w:sz w:val="18"/>
      <w:szCs w:val="18"/>
    </w:rPr>
  </w:style>
  <w:style w:type="character" w:customStyle="1" w:styleId="TableHeadingBlackChar">
    <w:name w:val="Table Heading Black Char"/>
    <w:link w:val="TableHeadingBlack"/>
    <w:rsid w:val="000B2F0C"/>
    <w:rPr>
      <w:rFonts w:ascii="Gill Sans MT" w:eastAsia="Times New Roman" w:hAnsi="Gill Sans MT"/>
      <w:b/>
      <w:bCs/>
      <w:sz w:val="24"/>
    </w:rPr>
  </w:style>
  <w:style w:type="character" w:customStyle="1" w:styleId="Heading4Char">
    <w:name w:val="Heading 4 Char"/>
    <w:link w:val="Heading4"/>
    <w:rsid w:val="00540BA5"/>
    <w:rPr>
      <w:rFonts w:ascii="Gill Sans MT" w:eastAsia="MS Mincho" w:hAnsi="Gill Sans MT"/>
      <w:b/>
      <w:bCs/>
      <w:color w:val="326295"/>
      <w:sz w:val="28"/>
      <w:szCs w:val="28"/>
    </w:rPr>
  </w:style>
  <w:style w:type="character" w:customStyle="1" w:styleId="TableNarrationChar">
    <w:name w:val="Table Narration Char"/>
    <w:link w:val="TableNarration"/>
    <w:rsid w:val="000B2F0C"/>
    <w:rPr>
      <w:rFonts w:ascii="Gill Sans MT" w:eastAsia="Times New Roman" w:hAnsi="Gill Sans MT"/>
      <w:sz w:val="18"/>
      <w:szCs w:val="18"/>
    </w:rPr>
  </w:style>
  <w:style w:type="paragraph" w:customStyle="1" w:styleId="TableNormal1">
    <w:name w:val="Table Normal1"/>
    <w:basedOn w:val="Normal"/>
    <w:link w:val="NormalTableChar"/>
    <w:qFormat/>
    <w:rsid w:val="000B2F0C"/>
    <w:pPr>
      <w:spacing w:after="0" w:line="240" w:lineRule="auto"/>
    </w:pPr>
  </w:style>
  <w:style w:type="character" w:styleId="PageNumber">
    <w:name w:val="page number"/>
    <w:rsid w:val="004E2398"/>
  </w:style>
  <w:style w:type="character" w:customStyle="1" w:styleId="NormalTableChar">
    <w:name w:val="Normal Table Char"/>
    <w:link w:val="TableNormal1"/>
    <w:rsid w:val="000B2F0C"/>
    <w:rPr>
      <w:rFonts w:ascii="Gill Sans MT" w:eastAsia="Times New Roman" w:hAnsi="Gill Sans MT"/>
      <w:sz w:val="24"/>
      <w:szCs w:val="24"/>
    </w:rPr>
  </w:style>
  <w:style w:type="paragraph" w:styleId="FootnoteText">
    <w:name w:val="footnote text"/>
    <w:basedOn w:val="Normal"/>
    <w:link w:val="FootnoteTextChar"/>
    <w:rsid w:val="00720B35"/>
    <w:pPr>
      <w:spacing w:after="0" w:line="240" w:lineRule="auto"/>
    </w:pPr>
    <w:rPr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720B35"/>
    <w:rPr>
      <w:rFonts w:ascii="Gill Sans MT" w:eastAsia="Times New Roman" w:hAnsi="Gill Sans MT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F4766"/>
    <w:pPr>
      <w:spacing w:after="120" w:line="240" w:lineRule="auto"/>
      <w:ind w:left="720"/>
      <w:contextualSpacing/>
    </w:pPr>
    <w:rPr>
      <w:sz w:val="22"/>
      <w:lang w:eastAsia="en-US"/>
    </w:rPr>
  </w:style>
  <w:style w:type="character" w:styleId="FootnoteReference">
    <w:name w:val="footnote reference"/>
    <w:uiPriority w:val="99"/>
    <w:semiHidden/>
    <w:unhideWhenUsed/>
    <w:rsid w:val="0053001F"/>
    <w:rPr>
      <w:vertAlign w:val="superscript"/>
    </w:rPr>
  </w:style>
  <w:style w:type="paragraph" w:styleId="BodyTextIndent2">
    <w:name w:val="Body Text Indent 2"/>
    <w:basedOn w:val="Normal"/>
    <w:link w:val="BodyTextIndent2Char"/>
    <w:rsid w:val="0053001F"/>
    <w:pPr>
      <w:spacing w:after="120" w:line="240" w:lineRule="auto"/>
      <w:ind w:left="175"/>
      <w:jc w:val="right"/>
    </w:pPr>
    <w:rPr>
      <w:b/>
      <w:sz w:val="22"/>
      <w:lang w:eastAsia="en-US"/>
    </w:rPr>
  </w:style>
  <w:style w:type="character" w:customStyle="1" w:styleId="BodyTextIndent2Char">
    <w:name w:val="Body Text Indent 2 Char"/>
    <w:link w:val="BodyTextIndent2"/>
    <w:rsid w:val="0053001F"/>
    <w:rPr>
      <w:rFonts w:ascii="Gill Sans MT" w:eastAsia="Times New Roman" w:hAnsi="Gill Sans MT"/>
      <w:b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A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1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1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1F7E"/>
    <w:rPr>
      <w:rFonts w:ascii="Gill Sans MT" w:eastAsia="Times New Roman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F7E"/>
    <w:rPr>
      <w:rFonts w:ascii="Gill Sans MT" w:eastAsia="Times New Roman" w:hAnsi="Gill Sans MT"/>
      <w:b/>
      <w:bCs/>
    </w:rPr>
  </w:style>
  <w:style w:type="table" w:styleId="TableGrid">
    <w:name w:val="Table Grid"/>
    <w:basedOn w:val="TableNormal"/>
    <w:locked/>
    <w:rsid w:val="00187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locked/>
    <w:rsid w:val="00187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743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23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hhs.tas.gov.au/tnmw_symposiu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naomi@eventsphere.com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4D610-9D3B-4E9B-A104-77D8265A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1B8A97D9.dotm</Template>
  <TotalTime>138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Nursing and Midwifery Symposium Abstract Guidelines Form 2018</vt:lpstr>
    </vt:vector>
  </TitlesOfParts>
  <Company>Department Of Health &amp; Human Services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Nursing and Midwifery Symposium Abstract Guidelines Form 2018</dc:title>
  <dc:subject>DHHS</dc:subject>
  <dc:creator>THS</dc:creator>
  <cp:lastModifiedBy>Radivojevic, Tracey L</cp:lastModifiedBy>
  <cp:revision>25</cp:revision>
  <cp:lastPrinted>2018-06-15T02:12:00Z</cp:lastPrinted>
  <dcterms:created xsi:type="dcterms:W3CDTF">2018-06-15T00:32:00Z</dcterms:created>
  <dcterms:modified xsi:type="dcterms:W3CDTF">2018-06-24T23:22:00Z</dcterms:modified>
</cp:coreProperties>
</file>